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5D1F9E" w:rsidRPr="008D19F2" w:rsidRDefault="005D1F9E" w:rsidP="005D1F9E">
      <w:pPr>
        <w:rPr>
          <w:rFonts w:ascii="微軟正黑體" w:eastAsia="微軟正黑體" w:hAnsi="微軟正黑體"/>
        </w:rPr>
      </w:pP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5D1F9E" w:rsidRPr="008D19F2" w:rsidRDefault="005D1F9E" w:rsidP="005D1F9E">
      <w:pPr>
        <w:rPr>
          <w:rFonts w:ascii="微軟正黑體" w:eastAsia="微軟正黑體" w:hAnsi="微軟正黑體"/>
        </w:rPr>
      </w:pP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5D1F9E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5D1F9E">
        <w:rPr>
          <w:rFonts w:ascii="微軟正黑體" w:eastAsia="微軟正黑體" w:hAnsi="微軟正黑體" w:cs="新細明體" w:hint="eastAsia"/>
          <w:b/>
          <w:bCs/>
          <w:sz w:val="60"/>
        </w:rPr>
        <w:t>關務署</w:t>
      </w: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204C06">
        <w:rPr>
          <w:rFonts w:ascii="微軟正黑體" w:eastAsia="微軟正黑體" w:hAnsi="微軟正黑體" w:cs="新細明體" w:hint="eastAsia"/>
          <w:b/>
          <w:bCs/>
          <w:sz w:val="40"/>
        </w:rPr>
        <w:t>8</w:t>
      </w: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204C06">
        <w:rPr>
          <w:rFonts w:ascii="微軟正黑體" w:eastAsia="微軟正黑體" w:hAnsi="微軟正黑體" w:cs="新細明體" w:hint="eastAsia"/>
          <w:b/>
          <w:bCs/>
          <w:sz w:val="36"/>
        </w:rPr>
        <w:t>七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204C06">
        <w:rPr>
          <w:rFonts w:ascii="微軟正黑體" w:eastAsia="微軟正黑體" w:hAnsi="微軟正黑體" w:cs="新細明體" w:hint="eastAsia"/>
          <w:b/>
          <w:bCs/>
          <w:sz w:val="36"/>
        </w:rPr>
        <w:t>九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5D1F9E" w:rsidRPr="008D19F2" w:rsidRDefault="005D1F9E" w:rsidP="005D1F9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1F50A957" wp14:editId="747D35DC">
            <wp:extent cx="2395855" cy="668655"/>
            <wp:effectExtent l="0" t="0" r="4445" b="0"/>
            <wp:docPr id="1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9E" w:rsidRPr="00C9088D" w:rsidRDefault="005D1F9E" w:rsidP="005D1F9E">
      <w:r>
        <w:rPr>
          <w:rFonts w:ascii="Arial" w:hAnsi="Arial" w:cs="新細明體"/>
          <w:noProof/>
        </w:rPr>
        <w:drawing>
          <wp:inline distT="0" distB="0" distL="0" distR="0" wp14:anchorId="02882F2A" wp14:editId="3D86037F">
            <wp:extent cx="6163945" cy="330200"/>
            <wp:effectExtent l="0" t="0" r="8255" b="0"/>
            <wp:docPr id="2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F9E" w:rsidRDefault="005D1F9E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</w:p>
    <w:p w:rsidR="0036380F" w:rsidRPr="00400E16" w:rsidRDefault="008D19F2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caps/>
          <w:noProof/>
          <w:color w:val="000000" w:themeColor="text1"/>
          <w:szCs w:val="24"/>
        </w:rPr>
      </w:pPr>
      <w:r w:rsidRPr="00400E16">
        <w:rPr>
          <w:rFonts w:ascii="微軟正黑體" w:eastAsia="微軟正黑體" w:hAnsi="微軟正黑體" w:hint="eastAsia"/>
          <w:caps/>
          <w:noProof/>
          <w:color w:val="000000" w:themeColor="text1"/>
          <w:szCs w:val="24"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552"/>
        <w:gridCol w:w="4678"/>
      </w:tblGrid>
      <w:tr w:rsidR="00347FF6" w:rsidRPr="00400E16" w:rsidTr="008D1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400E16" w:rsidRDefault="0036380F" w:rsidP="008D19F2">
            <w:pPr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日期</w:t>
            </w:r>
          </w:p>
        </w:tc>
        <w:tc>
          <w:tcPr>
            <w:tcW w:w="1417" w:type="dxa"/>
          </w:tcPr>
          <w:p w:rsidR="0036380F" w:rsidRPr="00400E16" w:rsidRDefault="0036380F" w:rsidP="00347FF6">
            <w:pPr>
              <w:ind w:firstLineChars="50" w:firstLine="12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版次</w:t>
            </w:r>
          </w:p>
        </w:tc>
        <w:tc>
          <w:tcPr>
            <w:tcW w:w="2552" w:type="dxa"/>
          </w:tcPr>
          <w:p w:rsidR="0036380F" w:rsidRPr="00400E16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編輯者</w:t>
            </w:r>
          </w:p>
        </w:tc>
        <w:tc>
          <w:tcPr>
            <w:tcW w:w="4678" w:type="dxa"/>
          </w:tcPr>
          <w:p w:rsidR="0036380F" w:rsidRPr="00400E16" w:rsidRDefault="0036380F" w:rsidP="008D19F2">
            <w:pPr>
              <w:ind w:left="560"/>
              <w:jc w:val="left"/>
              <w:rPr>
                <w:rFonts w:ascii="微軟正黑體" w:eastAsia="微軟正黑體" w:hAnsi="微軟正黑體"/>
                <w:b w:val="0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b w:val="0"/>
                <w:color w:val="000000" w:themeColor="text1"/>
                <w:szCs w:val="24"/>
              </w:rPr>
              <w:t>變動內容</w:t>
            </w:r>
          </w:p>
        </w:tc>
      </w:tr>
      <w:tr w:rsidR="00347FF6" w:rsidRPr="00400E16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400E16" w:rsidRDefault="006D1DC1" w:rsidP="006D1DC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2016/3/28</w:t>
            </w:r>
          </w:p>
        </w:tc>
        <w:tc>
          <w:tcPr>
            <w:tcW w:w="1417" w:type="dxa"/>
          </w:tcPr>
          <w:p w:rsidR="0036380F" w:rsidRPr="00400E16" w:rsidRDefault="006D1DC1" w:rsidP="003E7D2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0.1</w:t>
            </w:r>
          </w:p>
        </w:tc>
        <w:tc>
          <w:tcPr>
            <w:tcW w:w="2552" w:type="dxa"/>
          </w:tcPr>
          <w:p w:rsidR="0036380F" w:rsidRPr="00400E16" w:rsidRDefault="001F45AB" w:rsidP="007149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36380F" w:rsidRPr="00400E16" w:rsidRDefault="006D1DC1" w:rsidP="00270F2A">
            <w:pPr>
              <w:ind w:left="56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第一版</w:t>
            </w:r>
          </w:p>
        </w:tc>
      </w:tr>
      <w:tr w:rsidR="00347FF6" w:rsidRPr="00400E16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ED7511" w:rsidRPr="00400E16" w:rsidRDefault="00ED7511" w:rsidP="001F633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 w:rsidR="001F63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1417" w:type="dxa"/>
          </w:tcPr>
          <w:p w:rsidR="00ED7511" w:rsidRPr="00400E16" w:rsidRDefault="00ED7511" w:rsidP="003E7D2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0.2</w:t>
            </w:r>
          </w:p>
        </w:tc>
        <w:tc>
          <w:tcPr>
            <w:tcW w:w="2552" w:type="dxa"/>
          </w:tcPr>
          <w:p w:rsidR="00467783" w:rsidRPr="00400E16" w:rsidRDefault="001F45AB" w:rsidP="00CD51E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1F6332" w:rsidRDefault="001F6332" w:rsidP="001F6332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505359"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  <w:t>增加目錄</w:t>
            </w:r>
          </w:p>
          <w:p w:rsidR="001F6332" w:rsidRPr="00233B7E" w:rsidRDefault="001F6332" w:rsidP="001F6332">
            <w:pPr>
              <w:ind w:leftChars="-45" w:left="317" w:hangingChars="177" w:hanging="425"/>
              <w:rPr>
                <w:rFonts w:ascii="微軟正黑體" w:eastAsia="微軟正黑體" w:hAnsi="微軟正黑體" w:cs="Arial"/>
                <w:color w:val="000000" w:themeColor="text1"/>
                <w:szCs w:val="24"/>
              </w:rPr>
            </w:pPr>
            <w:r w:rsidRPr="00233B7E">
              <w:rPr>
                <w:rFonts w:ascii="微軟正黑體" w:eastAsia="微軟正黑體" w:hAnsi="微軟正黑體" w:hint="eastAsia"/>
                <w:szCs w:val="24"/>
              </w:rPr>
              <w:t>2.</w:t>
            </w:r>
            <w:r w:rsidRPr="00233B7E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將共同功能獨立</w:t>
            </w:r>
          </w:p>
          <w:p w:rsidR="00E145B8" w:rsidRPr="00400E16" w:rsidRDefault="001F6332" w:rsidP="00347FF6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E145B8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IFA_A02</w:t>
            </w:r>
            <w:r w:rsidR="00AF7F63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5859F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="00E145B8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</w:t>
            </w:r>
            <w:r w:rsidR="00E145B8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E145B8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設定注檢條件]</w:t>
            </w:r>
          </w:p>
          <w:p w:rsidR="00324238" w:rsidRDefault="00324238" w:rsidP="00BA5878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 IFA_A022</w:t>
            </w:r>
            <w:r w:rsidR="005859F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增加說明-[</w:t>
            </w: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船舶目前位置圖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</w:p>
          <w:p w:rsidR="00B564FA" w:rsidRPr="00400E16" w:rsidRDefault="00324238" w:rsidP="00F84376">
            <w:pPr>
              <w:ind w:leftChars="-45" w:left="317" w:hangingChars="177" w:hanging="425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5.</w:t>
            </w:r>
            <w:r w:rsidRPr="000022F8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HOP_C025</w:t>
            </w:r>
            <w:r w:rsidR="001D08BB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-修改內容</w:t>
            </w:r>
          </w:p>
        </w:tc>
      </w:tr>
      <w:tr w:rsidR="00332493" w:rsidRPr="00400E16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32493" w:rsidRPr="00CC5630" w:rsidRDefault="00332493" w:rsidP="006D776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2016/4/0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</w:p>
        </w:tc>
        <w:tc>
          <w:tcPr>
            <w:tcW w:w="1417" w:type="dxa"/>
          </w:tcPr>
          <w:p w:rsidR="00332493" w:rsidRPr="00CC5630" w:rsidRDefault="00332493" w:rsidP="003E7D2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CC5630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2552" w:type="dxa"/>
          </w:tcPr>
          <w:p w:rsidR="00332493" w:rsidRPr="00CC5630" w:rsidRDefault="001F45AB" w:rsidP="00332493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933DA3" w:rsidRDefault="00933DA3" w:rsidP="009965E5">
            <w:pPr>
              <w:ind w:leftChars="-45"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1.增加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</w:t>
            </w:r>
            <w:r w:rsidRPr="0067143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作業流程</w:t>
            </w:r>
          </w:p>
          <w:p w:rsidR="009965E5" w:rsidRPr="009B7484" w:rsidRDefault="00933DA3" w:rsidP="009965E5">
            <w:pPr>
              <w:ind w:leftChars="-45"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HOP_C025-修改內容</w:t>
            </w:r>
          </w:p>
          <w:p w:rsidR="009965E5" w:rsidRDefault="00933DA3" w:rsidP="009965E5">
            <w:pPr>
              <w:ind w:leftChars="-45"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POP_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002-修改內容</w:t>
            </w:r>
          </w:p>
          <w:p w:rsidR="000B106D" w:rsidRPr="009B7484" w:rsidRDefault="00933DA3" w:rsidP="009965E5">
            <w:pPr>
              <w:ind w:leftChars="-45"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POP_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B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02</w:t>
            </w:r>
            <w:r w:rsidR="009965E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</w:t>
            </w:r>
            <w:r w:rsidR="009965E5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-修改內容</w:t>
            </w:r>
          </w:p>
        </w:tc>
      </w:tr>
      <w:tr w:rsidR="00191A94" w:rsidRPr="00400E16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191A94" w:rsidRPr="00FD6D42" w:rsidRDefault="00191A94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11</w:t>
            </w:r>
          </w:p>
        </w:tc>
        <w:tc>
          <w:tcPr>
            <w:tcW w:w="1417" w:type="dxa"/>
          </w:tcPr>
          <w:p w:rsidR="00191A94" w:rsidRPr="00FD6D42" w:rsidRDefault="00191A94" w:rsidP="003E7D2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</w:t>
            </w:r>
          </w:p>
        </w:tc>
        <w:tc>
          <w:tcPr>
            <w:tcW w:w="2552" w:type="dxa"/>
          </w:tcPr>
          <w:p w:rsidR="00191A94" w:rsidRPr="00FD6D42" w:rsidRDefault="001F45AB" w:rsidP="005F4CA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="00191A9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="00191A94"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191A94" w:rsidRPr="00FD6D42" w:rsidRDefault="00191A94" w:rsidP="00191A94">
            <w:pPr>
              <w:ind w:left="-108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1.功能說明加入網站超連結</w:t>
            </w:r>
          </w:p>
        </w:tc>
      </w:tr>
      <w:tr w:rsidR="003E7D2B" w:rsidRPr="00400E16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3E7D2B" w:rsidRPr="00FD6D42" w:rsidRDefault="003E7D2B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1417" w:type="dxa"/>
          </w:tcPr>
          <w:p w:rsidR="003E7D2B" w:rsidRPr="00FD6D42" w:rsidRDefault="003E7D2B" w:rsidP="003E7D2B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0.5</w:t>
            </w:r>
          </w:p>
        </w:tc>
        <w:tc>
          <w:tcPr>
            <w:tcW w:w="2552" w:type="dxa"/>
          </w:tcPr>
          <w:p w:rsidR="003E7D2B" w:rsidRDefault="003E7D2B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高分 黃經理</w:t>
            </w:r>
          </w:p>
          <w:p w:rsidR="003E7D2B" w:rsidRDefault="003E7D2B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  <w:p w:rsidR="001F45AB" w:rsidRPr="00FD6D42" w:rsidRDefault="001F45AB" w:rsidP="00C26B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楊宜臻</w:t>
            </w:r>
          </w:p>
        </w:tc>
        <w:tc>
          <w:tcPr>
            <w:tcW w:w="4678" w:type="dxa"/>
          </w:tcPr>
          <w:p w:rsidR="003E7D2B" w:rsidRDefault="003E7D2B" w:rsidP="00C26BE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已修正部分:</w:t>
            </w:r>
          </w:p>
          <w:p w:rsidR="003E7D2B" w:rsidRPr="00470873" w:rsidRDefault="009D48FB" w:rsidP="003E7D2B">
            <w:pPr>
              <w:pStyle w:val="af2"/>
              <w:numPr>
                <w:ilvl w:val="0"/>
                <w:numId w:val="5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C025港區工作業者申請單查詢" w:history="1">
              <w:r w:rsidR="003E7D2B" w:rsidRPr="00470873">
                <w:rPr>
                  <w:rFonts w:hint="eastAsia"/>
                </w:rPr>
                <w:t>HOP_B02</w:t>
              </w:r>
            </w:hyperlink>
            <w:r w:rsidR="003E7D2B" w:rsidRPr="00470873">
              <w:rPr>
                <w:rFonts w:hint="eastAsia"/>
              </w:rPr>
              <w:t>9</w:t>
            </w:r>
            <w:r w:rsidR="003E7D2B" w:rsidRPr="0047087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外海上下船員查詢</w:t>
            </w:r>
          </w:p>
          <w:p w:rsidR="003E7D2B" w:rsidRPr="00470873" w:rsidRDefault="003E7D2B" w:rsidP="00C26BE2">
            <w:pPr>
              <w:pStyle w:val="af2"/>
              <w:ind w:leftChars="0" w:left="252"/>
              <w:rPr>
                <w:rFonts w:ascii="微軟正黑體" w:eastAsia="微軟正黑體" w:hAnsi="微軟正黑體"/>
              </w:rPr>
            </w:pPr>
            <w:r>
              <w:rPr>
                <w:rFonts w:ascii="新細明體" w:hAnsi="新細明體" w:cs="新細明體" w:hint="eastAsia"/>
                <w:szCs w:val="24"/>
              </w:rPr>
              <w:t>(1).</w:t>
            </w:r>
            <w:r w:rsidRPr="00AC0D04">
              <w:rPr>
                <w:rFonts w:ascii="新細明體" w:hAnsi="新細明體" w:cs="新細明體"/>
                <w:szCs w:val="24"/>
              </w:rPr>
              <w:t>增加查詢條件</w:t>
            </w:r>
            <w:r>
              <w:rPr>
                <w:rFonts w:ascii="新細明體" w:hAnsi="新細明體" w:cs="新細明體" w:hint="eastAsia"/>
                <w:szCs w:val="24"/>
              </w:rPr>
              <w:t>: 起訖日期</w:t>
            </w:r>
          </w:p>
          <w:p w:rsidR="003E7D2B" w:rsidRPr="004D612F" w:rsidRDefault="003E7D2B" w:rsidP="00C26BE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待修正部分:</w:t>
            </w:r>
          </w:p>
          <w:p w:rsidR="003E7D2B" w:rsidRPr="003E7D2B" w:rsidRDefault="003E7D2B" w:rsidP="003E7D2B">
            <w:pPr>
              <w:pStyle w:val="af2"/>
              <w:numPr>
                <w:ilvl w:val="0"/>
                <w:numId w:val="4"/>
              </w:numPr>
              <w:ind w:leftChars="0"/>
            </w:pPr>
            <w:r w:rsidRPr="003E7D2B">
              <w:rPr>
                <w:rFonts w:hint="eastAsia"/>
              </w:rPr>
              <w:t>缺</w:t>
            </w:r>
            <w:r w:rsidRPr="003E7D2B">
              <w:rPr>
                <w:rFonts w:hint="eastAsia"/>
              </w:rPr>
              <w:t>POP_E001</w:t>
            </w:r>
            <w:r w:rsidRPr="003E7D2B">
              <w:rPr>
                <w:rFonts w:hint="eastAsia"/>
              </w:rPr>
              <w:t>貨物盤存介面</w:t>
            </w:r>
          </w:p>
          <w:p w:rsidR="003E7D2B" w:rsidRPr="003E7D2B" w:rsidRDefault="003E7D2B" w:rsidP="003E7D2B">
            <w:pPr>
              <w:pStyle w:val="af2"/>
              <w:numPr>
                <w:ilvl w:val="0"/>
                <w:numId w:val="4"/>
              </w:numPr>
              <w:ind w:leftChars="0"/>
            </w:pPr>
            <w:r w:rsidRPr="003E7D2B">
              <w:rPr>
                <w:rFonts w:hint="eastAsia"/>
              </w:rPr>
              <w:t>POP_C002</w:t>
            </w:r>
            <w:r w:rsidRPr="003E7D2B">
              <w:rPr>
                <w:rFonts w:hint="eastAsia"/>
              </w:rPr>
              <w:t>與</w:t>
            </w:r>
            <w:r w:rsidRPr="003E7D2B">
              <w:rPr>
                <w:rFonts w:hint="eastAsia"/>
              </w:rPr>
              <w:t>POP_B021</w:t>
            </w:r>
            <w:r w:rsidRPr="003E7D2B">
              <w:rPr>
                <w:rFonts w:hint="eastAsia"/>
              </w:rPr>
              <w:t>是否合併</w:t>
            </w:r>
            <w:r w:rsidRPr="003E7D2B">
              <w:rPr>
                <w:rFonts w:hint="eastAsia"/>
              </w:rPr>
              <w:t>?</w:t>
            </w:r>
          </w:p>
          <w:p w:rsidR="003E7D2B" w:rsidRPr="003E7D2B" w:rsidRDefault="003E7D2B" w:rsidP="003E7D2B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</w:rPr>
            </w:pPr>
            <w:proofErr w:type="gramStart"/>
            <w:r w:rsidRPr="003E7D2B">
              <w:rPr>
                <w:rFonts w:hint="eastAsia"/>
              </w:rPr>
              <w:t>棧</w:t>
            </w:r>
            <w:proofErr w:type="gramEnd"/>
            <w:r w:rsidRPr="003E7D2B">
              <w:rPr>
                <w:rFonts w:hint="eastAsia"/>
              </w:rPr>
              <w:t>埠功能仍</w:t>
            </w:r>
            <w:r>
              <w:rPr>
                <w:rFonts w:hint="eastAsia"/>
              </w:rPr>
              <w:t>待</w:t>
            </w:r>
            <w:r w:rsidRPr="003E7D2B">
              <w:rPr>
                <w:rFonts w:hint="eastAsia"/>
              </w:rPr>
              <w:t>確認</w:t>
            </w:r>
          </w:p>
          <w:p w:rsidR="003E7D2B" w:rsidRPr="003E7D2B" w:rsidRDefault="003E7D2B" w:rsidP="003E7D2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</w:tr>
      <w:tr w:rsidR="007956B3" w:rsidRPr="00400E16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7956B3" w:rsidRPr="00FD6D42" w:rsidRDefault="007956B3" w:rsidP="009D39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2016/4/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27</w:t>
            </w:r>
          </w:p>
        </w:tc>
        <w:tc>
          <w:tcPr>
            <w:tcW w:w="1417" w:type="dxa"/>
          </w:tcPr>
          <w:p w:rsidR="007956B3" w:rsidRPr="00FD6D42" w:rsidRDefault="007956B3" w:rsidP="009D396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0.6</w:t>
            </w:r>
          </w:p>
        </w:tc>
        <w:tc>
          <w:tcPr>
            <w:tcW w:w="2552" w:type="dxa"/>
          </w:tcPr>
          <w:p w:rsidR="007956B3" w:rsidRPr="00FD6D42" w:rsidRDefault="007956B3" w:rsidP="009D39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CHT 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楊宜</w:t>
            </w:r>
            <w:proofErr w:type="gramStart"/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臻</w:t>
            </w:r>
            <w:proofErr w:type="gramEnd"/>
          </w:p>
        </w:tc>
        <w:tc>
          <w:tcPr>
            <w:tcW w:w="4678" w:type="dxa"/>
          </w:tcPr>
          <w:p w:rsidR="007956B3" w:rsidRPr="00FD6D42" w:rsidRDefault="007956B3" w:rsidP="00B0484B">
            <w:pPr>
              <w:ind w:leftChars="14"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修改版面</w:t>
            </w:r>
          </w:p>
        </w:tc>
      </w:tr>
      <w:tr w:rsidR="007956B3" w:rsidRPr="00400E16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7956B3" w:rsidRPr="00FD6D42" w:rsidRDefault="007956B3" w:rsidP="007956B3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</w:p>
        </w:tc>
        <w:tc>
          <w:tcPr>
            <w:tcW w:w="1417" w:type="dxa"/>
          </w:tcPr>
          <w:p w:rsidR="007956B3" w:rsidRPr="00FD6D42" w:rsidRDefault="007956B3" w:rsidP="009D396C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0.7</w:t>
            </w:r>
          </w:p>
        </w:tc>
        <w:tc>
          <w:tcPr>
            <w:tcW w:w="2552" w:type="dxa"/>
          </w:tcPr>
          <w:p w:rsidR="007956B3" w:rsidRPr="00FD6D42" w:rsidRDefault="007956B3" w:rsidP="007956B3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4678" w:type="dxa"/>
          </w:tcPr>
          <w:p w:rsidR="007956B3" w:rsidRPr="00400E16" w:rsidRDefault="007956B3" w:rsidP="007956B3">
            <w:pPr>
              <w:ind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修改內容</w:t>
            </w:r>
          </w:p>
        </w:tc>
      </w:tr>
      <w:tr w:rsidR="00204C06" w:rsidRPr="00400E16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204C06" w:rsidRPr="00FD6D42" w:rsidRDefault="00204C06" w:rsidP="001E46C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2016/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/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9</w:t>
            </w:r>
          </w:p>
        </w:tc>
        <w:tc>
          <w:tcPr>
            <w:tcW w:w="1417" w:type="dxa"/>
          </w:tcPr>
          <w:p w:rsidR="00204C06" w:rsidRPr="00FD6D42" w:rsidRDefault="00204C06" w:rsidP="001E46C6">
            <w:pPr>
              <w:ind w:leftChars="-45" w:left="-108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0.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</w:t>
            </w:r>
          </w:p>
        </w:tc>
        <w:tc>
          <w:tcPr>
            <w:tcW w:w="2552" w:type="dxa"/>
          </w:tcPr>
          <w:p w:rsidR="00204C06" w:rsidRPr="00FD6D42" w:rsidRDefault="00204C06" w:rsidP="001E46C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CHT 王俊雄</w:t>
            </w:r>
          </w:p>
        </w:tc>
        <w:tc>
          <w:tcPr>
            <w:tcW w:w="4678" w:type="dxa"/>
          </w:tcPr>
          <w:p w:rsidR="00204C06" w:rsidRPr="00400E16" w:rsidRDefault="00204C06" w:rsidP="001E46C6">
            <w:pPr>
              <w:ind w:left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0" w:name="_GoBack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修改</w:t>
            </w:r>
            <w:r w:rsidRPr="00204C0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IFA_A022 </w:t>
            </w:r>
            <w:r w:rsidRPr="00204C0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關務署</w:t>
            </w:r>
            <w:r w:rsidRPr="00204C06">
              <w:rPr>
                <w:rFonts w:ascii="微軟正黑體" w:eastAsia="微軟正黑體" w:hAnsi="微軟正黑體"/>
                <w:color w:val="000000" w:themeColor="text1"/>
                <w:szCs w:val="24"/>
              </w:rPr>
              <w:t>-</w:t>
            </w:r>
            <w:r w:rsidRPr="00204C0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船舶動態看板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畫面</w:t>
            </w:r>
            <w:bookmarkEnd w:id="0"/>
          </w:p>
        </w:tc>
      </w:tr>
    </w:tbl>
    <w:p w:rsidR="00A55E62" w:rsidRPr="00400E16" w:rsidRDefault="00A55E62" w:rsidP="006703A8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45012E" w:rsidRPr="00400E16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 w:rsidRPr="00400E16"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p w:rsidR="006703A8" w:rsidRPr="001D0B24" w:rsidRDefault="006703A8" w:rsidP="006703A8">
      <w:pPr>
        <w:jc w:val="center"/>
        <w:rPr>
          <w:rFonts w:ascii="微軟正黑體" w:eastAsia="微軟正黑體" w:hAnsi="微軟正黑體"/>
          <w:b/>
          <w:color w:val="000000" w:themeColor="text1"/>
          <w:sz w:val="32"/>
          <w:szCs w:val="32"/>
        </w:rPr>
      </w:pPr>
      <w:r w:rsidRPr="001D0B24">
        <w:rPr>
          <w:rFonts w:ascii="微軟正黑體" w:eastAsia="微軟正黑體" w:hAnsi="微軟正黑體" w:hint="eastAsia"/>
          <w:b/>
          <w:color w:val="000000" w:themeColor="text1"/>
          <w:sz w:val="32"/>
          <w:szCs w:val="32"/>
        </w:rPr>
        <w:lastRenderedPageBreak/>
        <w:t>目錄</w:t>
      </w:r>
    </w:p>
    <w:p w:rsidR="00212BC8" w:rsidRDefault="002A02DF" w:rsidP="00642F16">
      <w:pPr>
        <w:pStyle w:val="10"/>
        <w:rPr>
          <w:noProof/>
        </w:rPr>
      </w:pPr>
      <w:r w:rsidRPr="00400E16">
        <w:rPr>
          <w:rFonts w:ascii="微軟正黑體" w:eastAsia="微軟正黑體" w:hAnsi="微軟正黑體" w:hint="eastAsia"/>
          <w:color w:val="000000" w:themeColor="text1"/>
          <w:szCs w:val="24"/>
        </w:rPr>
        <w:t xml:space="preserve">             </w:t>
      </w:r>
      <w:r w:rsidR="00DD36D3" w:rsidRPr="00400E16">
        <w:rPr>
          <w:rFonts w:ascii="微軟正黑體" w:eastAsia="微軟正黑體" w:hAnsi="微軟正黑體"/>
          <w:color w:val="000000" w:themeColor="text1"/>
          <w:szCs w:val="24"/>
        </w:rPr>
        <w:fldChar w:fldCharType="begin"/>
      </w:r>
      <w:r w:rsidR="00DD36D3" w:rsidRPr="00400E16">
        <w:rPr>
          <w:rFonts w:ascii="微軟正黑體" w:eastAsia="微軟正黑體" w:hAnsi="微軟正黑體"/>
          <w:color w:val="000000" w:themeColor="text1"/>
          <w:szCs w:val="24"/>
        </w:rPr>
        <w:instrText xml:space="preserve"> TOC \o "1-3" \h \z \u </w:instrText>
      </w:r>
      <w:r w:rsidR="00DD36D3" w:rsidRPr="00400E16">
        <w:rPr>
          <w:rFonts w:ascii="微軟正黑體" w:eastAsia="微軟正黑體" w:hAnsi="微軟正黑體"/>
          <w:color w:val="000000" w:themeColor="text1"/>
          <w:szCs w:val="24"/>
        </w:rPr>
        <w:fldChar w:fldCharType="separate"/>
      </w:r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28" w:history="1"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_Toc449528928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4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29" w:history="1"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關務署港灣作業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_Toc449528929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6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0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 xml:space="preserve">IFA_A022 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關務署</w:t>
        </w:r>
        <w:r w:rsidR="00212BC8" w:rsidRPr="00E9668E">
          <w:rPr>
            <w:rStyle w:val="af"/>
            <w:rFonts w:ascii="微軟正黑體" w:eastAsia="微軟正黑體" w:hAnsi="微軟正黑體"/>
            <w:noProof/>
          </w:rPr>
          <w:t>-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船舶動態看板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_Toc449528930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6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1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HOP_C025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港區工作業者申請單查詢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_Toc449528931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12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2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HOP-B029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外海上下船員資料查詢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_Toc449528932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14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3" w:history="1"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關務署棧埠作業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_Toc449528933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15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4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POP_E002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進口貨進倉資料明細表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_Toc449528934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15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5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POP_E007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進口貨出倉資料明細表介面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_Toc449528935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18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6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 xml:space="preserve">POP_E010 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出口貨進倉明細表介面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_Toc449528936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19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7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 xml:space="preserve">POP_E011 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出口貨出倉明細表介面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_Toc449528937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20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8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POP_C002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訊息接收查詢介面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_Toc449528938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21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39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POP_ E012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進出倉統計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_Toc449528939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22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40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 xml:space="preserve">POP_ E009 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貨櫃</w:t>
        </w:r>
        <w:r w:rsidR="00212BC8" w:rsidRPr="00E9668E">
          <w:rPr>
            <w:rStyle w:val="af"/>
            <w:rFonts w:ascii="微軟正黑體" w:eastAsia="微軟正黑體" w:hAnsi="微軟正黑體"/>
            <w:noProof/>
          </w:rPr>
          <w:t>(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物</w:t>
        </w:r>
        <w:r w:rsidR="00212BC8" w:rsidRPr="00E9668E">
          <w:rPr>
            <w:rStyle w:val="af"/>
            <w:rFonts w:ascii="微軟正黑體" w:eastAsia="微軟正黑體" w:hAnsi="微軟正黑體"/>
            <w:noProof/>
          </w:rPr>
          <w:t>)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運送單介面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_Toc449528940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23</w:t>
        </w:r>
        <w:r w:rsidR="00212BC8">
          <w:rPr>
            <w:noProof/>
            <w:webHidden/>
          </w:rPr>
          <w:fldChar w:fldCharType="end"/>
        </w:r>
      </w:hyperlink>
    </w:p>
    <w:p w:rsidR="00212BC8" w:rsidRDefault="009D48FB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528941" w:history="1">
        <w:r w:rsidR="00212BC8" w:rsidRPr="00E9668E">
          <w:rPr>
            <w:rStyle w:val="af"/>
            <w:rFonts w:ascii="微軟正黑體" w:eastAsia="微軟正黑體" w:hAnsi="微軟正黑體"/>
            <w:noProof/>
          </w:rPr>
          <w:t>POP_ B021</w:t>
        </w:r>
        <w:r w:rsidR="00212BC8" w:rsidRPr="00E9668E">
          <w:rPr>
            <w:rStyle w:val="af"/>
            <w:rFonts w:ascii="微軟正黑體" w:eastAsia="微軟正黑體" w:hAnsi="微軟正黑體" w:hint="eastAsia"/>
            <w:noProof/>
          </w:rPr>
          <w:t>貨物放行</w:t>
        </w:r>
        <w:r w:rsidR="00212BC8">
          <w:rPr>
            <w:noProof/>
            <w:webHidden/>
          </w:rPr>
          <w:tab/>
        </w:r>
        <w:r w:rsidR="00212BC8">
          <w:rPr>
            <w:noProof/>
            <w:webHidden/>
          </w:rPr>
          <w:fldChar w:fldCharType="begin"/>
        </w:r>
        <w:r w:rsidR="00212BC8">
          <w:rPr>
            <w:noProof/>
            <w:webHidden/>
          </w:rPr>
          <w:instrText xml:space="preserve"> PAGEREF _Toc449528941 \h </w:instrText>
        </w:r>
        <w:r w:rsidR="00212BC8">
          <w:rPr>
            <w:noProof/>
            <w:webHidden/>
          </w:rPr>
        </w:r>
        <w:r w:rsidR="00212BC8">
          <w:rPr>
            <w:noProof/>
            <w:webHidden/>
          </w:rPr>
          <w:fldChar w:fldCharType="separate"/>
        </w:r>
        <w:r w:rsidR="00212BC8">
          <w:rPr>
            <w:noProof/>
            <w:webHidden/>
          </w:rPr>
          <w:t>24</w:t>
        </w:r>
        <w:r w:rsidR="00212BC8">
          <w:rPr>
            <w:noProof/>
            <w:webHidden/>
          </w:rPr>
          <w:fldChar w:fldCharType="end"/>
        </w:r>
      </w:hyperlink>
    </w:p>
    <w:p w:rsidR="00770D70" w:rsidRPr="00400E16" w:rsidRDefault="00DD36D3" w:rsidP="00B0215A">
      <w:pPr>
        <w:pStyle w:val="1"/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</w:pPr>
      <w:r w:rsidRPr="00400E16">
        <w:rPr>
          <w:rFonts w:ascii="微軟正黑體" w:eastAsia="微軟正黑體" w:hAnsi="微軟正黑體"/>
          <w:b w:val="0"/>
          <w:color w:val="000000" w:themeColor="text1"/>
          <w:sz w:val="24"/>
          <w:szCs w:val="24"/>
        </w:rPr>
        <w:fldChar w:fldCharType="end"/>
      </w:r>
    </w:p>
    <w:p w:rsidR="00770D70" w:rsidRPr="00400E1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D3D68" w:rsidRDefault="008D3D68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D3D68" w:rsidRPr="00400E16" w:rsidRDefault="008D3D68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70D70" w:rsidRPr="00400E16" w:rsidRDefault="00770D70" w:rsidP="00770D70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642F16" w:rsidRPr="00075E8F" w:rsidRDefault="00642F16" w:rsidP="00642F16">
      <w:pPr>
        <w:pStyle w:val="1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1" w:name="_Toc449528928"/>
      <w:r w:rsidRPr="00075E8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港</w:t>
      </w:r>
      <w:proofErr w:type="gramStart"/>
      <w:r w:rsidRPr="00075E8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棧</w:t>
      </w:r>
      <w:proofErr w:type="gramEnd"/>
      <w:r w:rsidRPr="00075E8F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系統使用說明</w:t>
      </w:r>
      <w:bookmarkEnd w:id="1"/>
    </w:p>
    <w:p w:rsidR="00642F16" w:rsidRPr="00FB3E92" w:rsidRDefault="00642F16" w:rsidP="00642F16">
      <w:pPr>
        <w:jc w:val="center"/>
        <w:rPr>
          <w:rFonts w:ascii="微軟正黑體" w:eastAsia="微軟正黑體" w:hAnsi="微軟正黑體"/>
          <w:color w:val="000000" w:themeColor="text1"/>
          <w:szCs w:val="24"/>
        </w:rPr>
      </w:pPr>
    </w:p>
    <w:p w:rsidR="00EC16C5" w:rsidRPr="00400E16" w:rsidRDefault="00EA7520" w:rsidP="00EA7520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400E16">
        <w:rPr>
          <w:rFonts w:ascii="微軟正黑體" w:eastAsia="微軟正黑體" w:hAnsi="微軟正黑體" w:hint="eastAsia"/>
          <w:color w:val="000000" w:themeColor="text1"/>
          <w:szCs w:val="24"/>
        </w:rPr>
        <w:t>功能說明</w:t>
      </w:r>
      <w:r w:rsidR="00EC16C5" w:rsidRPr="00400E16">
        <w:rPr>
          <w:rFonts w:ascii="微軟正黑體" w:eastAsia="微軟正黑體" w:hAnsi="微軟正黑體" w:hint="eastAsia"/>
          <w:color w:val="000000" w:themeColor="text1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400E16" w:rsidTr="009B4BAD">
        <w:tc>
          <w:tcPr>
            <w:tcW w:w="10513" w:type="dxa"/>
          </w:tcPr>
          <w:p w:rsidR="00E44537" w:rsidRPr="00400E16" w:rsidRDefault="00805ACE" w:rsidP="00E44537">
            <w:pPr>
              <w:ind w:rightChars="-57" w:right="-137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使用者</w:t>
            </w:r>
            <w:r w:rsidR="006D1DC1" w:rsidRPr="00400E1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 xml:space="preserve">: </w:t>
            </w:r>
            <w:r w:rsidR="00A8319F" w:rsidRPr="00400E16">
              <w:rPr>
                <w:rFonts w:ascii="微軟正黑體" w:eastAsia="微軟正黑體" w:hAnsi="微軟正黑體" w:cs="Courier New" w:hint="eastAsia"/>
                <w:noProof/>
                <w:color w:val="000000" w:themeColor="text1"/>
                <w:szCs w:val="24"/>
              </w:rPr>
              <w:t>關務署</w:t>
            </w:r>
          </w:p>
          <w:p w:rsidR="00277CA4" w:rsidRDefault="00277CA4" w:rsidP="00277CA4">
            <w:pPr>
              <w:rPr>
                <w:rFonts w:ascii="微軟正黑體" w:eastAsia="微軟正黑體" w:hAnsi="微軟正黑體"/>
                <w:szCs w:val="24"/>
              </w:rPr>
            </w:pPr>
            <w:r w:rsidRPr="00FD6D42"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075E8F" w:rsidRPr="00820883" w:rsidRDefault="00075E8F" w:rsidP="00075E8F">
            <w:pPr>
              <w:rPr>
                <w:rFonts w:ascii="微軟正黑體" w:eastAsia="微軟正黑體" w:hAnsi="微軟正黑體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(測試網站 </w:t>
            </w:r>
            <w:hyperlink r:id="rId14" w:history="1">
              <w:r w:rsidRPr="0016139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EA7520" w:rsidRPr="00400E16" w:rsidRDefault="00075E8F" w:rsidP="00075E8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6139D">
              <w:rPr>
                <w:rFonts w:ascii="微軟正黑體" w:eastAsia="微軟正黑體" w:hAnsi="微軟正黑體" w:hint="eastAsia"/>
                <w:szCs w:val="24"/>
              </w:rPr>
              <w:t>臺灣港</w:t>
            </w:r>
            <w:proofErr w:type="gramStart"/>
            <w:r w:rsidRPr="0016139D">
              <w:rPr>
                <w:rFonts w:ascii="微軟正黑體" w:eastAsia="微軟正黑體" w:hAnsi="微軟正黑體" w:hint="eastAsia"/>
                <w:szCs w:val="24"/>
              </w:rPr>
              <w:t>棧</w:t>
            </w:r>
            <w:proofErr w:type="gramEnd"/>
            <w:r w:rsidRPr="0016139D">
              <w:rPr>
                <w:rFonts w:ascii="微軟正黑體" w:eastAsia="微軟正黑體" w:hAnsi="微軟正黑體" w:hint="eastAsia"/>
                <w:szCs w:val="24"/>
              </w:rPr>
              <w:t>服務網 Taiwan Port NET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(正式網站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hyperlink r:id="rId15" w:history="1">
              <w:r w:rsidRPr="00C70C5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</w:tc>
      </w:tr>
    </w:tbl>
    <w:p w:rsidR="00D25638" w:rsidRPr="00400E16" w:rsidRDefault="00D25638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BA5878" w:rsidRPr="00505359" w:rsidRDefault="00BA5878" w:rsidP="00BA5878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505359">
        <w:rPr>
          <w:rFonts w:ascii="微軟正黑體" w:eastAsia="微軟正黑體" w:hAnsi="微軟正黑體" w:hint="eastAsia"/>
          <w:color w:val="000000" w:themeColor="text1"/>
          <w:szCs w:val="24"/>
        </w:rPr>
        <w:t>共通功能</w:t>
      </w:r>
      <w:r>
        <w:rPr>
          <w:rFonts w:ascii="微軟正黑體" w:eastAsia="微軟正黑體" w:hAnsi="微軟正黑體" w:hint="eastAsia"/>
          <w:color w:val="000000" w:themeColor="text1"/>
          <w:szCs w:val="24"/>
        </w:rPr>
        <w:t xml:space="preserve"> </w:t>
      </w:r>
      <w:r w:rsidRPr="00505359">
        <w:rPr>
          <w:rFonts w:ascii="微軟正黑體" w:eastAsia="微軟正黑體" w:hAnsi="微軟正黑體" w:hint="eastAsia"/>
          <w:color w:val="000000" w:themeColor="text1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BA5878" w:rsidRPr="00505359" w:rsidTr="000568B8">
        <w:tc>
          <w:tcPr>
            <w:tcW w:w="1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使用者名稱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BA5878" w:rsidRPr="00505359" w:rsidTr="000568B8"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帳號申請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系統登入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8F11B9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8F11B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BA5878" w:rsidRPr="00505359" w:rsidTr="000568B8"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BA5878" w:rsidRPr="00505359" w:rsidRDefault="00BA5878" w:rsidP="000568B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0535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參考共通功能-使用手冊</w:t>
            </w:r>
            <w:r w:rsidR="008F11B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</w:tbl>
    <w:p w:rsidR="00BA5878" w:rsidRDefault="00BA5878" w:rsidP="00E05F0A">
      <w:pPr>
        <w:rPr>
          <w:rFonts w:ascii="微軟正黑體" w:eastAsia="微軟正黑體" w:hAnsi="微軟正黑體" w:cs="Courier New"/>
          <w:noProof/>
          <w:color w:val="000000" w:themeColor="text1"/>
          <w:szCs w:val="24"/>
        </w:rPr>
      </w:pPr>
    </w:p>
    <w:p w:rsidR="009B4BAD" w:rsidRPr="00C11D1F" w:rsidRDefault="00C11D1F" w:rsidP="00C11D1F">
      <w:pPr>
        <w:rPr>
          <w:rFonts w:ascii="微軟正黑體" w:eastAsia="微軟正黑體" w:hAnsi="微軟正黑體" w:cs="Courier New"/>
          <w:noProof/>
          <w:color w:val="000000" w:themeColor="text1"/>
          <w:szCs w:val="24"/>
        </w:rPr>
      </w:pPr>
      <w:r w:rsidRPr="00FB3E92">
        <w:rPr>
          <w:rFonts w:ascii="微軟正黑體" w:eastAsia="微軟正黑體" w:hAnsi="微軟正黑體" w:hint="eastAsia"/>
          <w:color w:val="000000" w:themeColor="text1"/>
          <w:szCs w:val="24"/>
        </w:rPr>
        <w:t>關務署功能表</w:t>
      </w:r>
      <w:bookmarkStart w:id="2" w:name="_關務署功能表"/>
      <w:bookmarkEnd w:id="2"/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347FF6" w:rsidRPr="00400E16" w:rsidTr="00347FF6">
        <w:tc>
          <w:tcPr>
            <w:tcW w:w="1809" w:type="dxa"/>
          </w:tcPr>
          <w:p w:rsidR="00A8319F" w:rsidRPr="00400E16" w:rsidRDefault="00491CCC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分類</w:t>
            </w:r>
          </w:p>
        </w:tc>
        <w:tc>
          <w:tcPr>
            <w:tcW w:w="3402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功能表</w:t>
            </w:r>
          </w:p>
        </w:tc>
        <w:tc>
          <w:tcPr>
            <w:tcW w:w="5287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功能說明</w:t>
            </w:r>
          </w:p>
        </w:tc>
      </w:tr>
      <w:tr w:rsidR="00347FF6" w:rsidRPr="00400E16" w:rsidTr="00347FF6">
        <w:tc>
          <w:tcPr>
            <w:tcW w:w="1809" w:type="dxa"/>
            <w:vMerge w:val="restart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關務署港灣作業" w:history="1">
              <w:r w:rsidR="00A8319F" w:rsidRPr="00491CC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關務署港灣作業</w:t>
              </w:r>
            </w:hyperlink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IFA_A022_關務署-船舶動態看板" w:history="1">
              <w:r w:rsidR="00A8319F" w:rsidRPr="001A376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IFA_A022</w:t>
              </w:r>
              <w:r w:rsidR="00FB3E92" w:rsidRPr="001A376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 xml:space="preserve"> 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關務署-船舶動態看板</w:t>
            </w:r>
          </w:p>
        </w:tc>
        <w:tc>
          <w:tcPr>
            <w:tcW w:w="5287" w:type="dxa"/>
          </w:tcPr>
          <w:p w:rsidR="00FB3E92" w:rsidRDefault="00FB3E92" w:rsidP="00FB3E9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進出港</w:t>
            </w:r>
            <w:r w:rsidRPr="00820883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動態</w:t>
            </w:r>
          </w:p>
          <w:p w:rsidR="00FB3E92" w:rsidRDefault="00FB3E92" w:rsidP="00FB3E9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注檢船條件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</w:p>
          <w:p w:rsidR="00A8319F" w:rsidRDefault="00FB3E92" w:rsidP="00FB3E9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FB3E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結關狀態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輸入(</w:t>
            </w:r>
            <w:r w:rsidRPr="00FB3E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結關完成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FB3E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尚未結關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</w:t>
            </w:r>
          </w:p>
          <w:p w:rsidR="00491CCC" w:rsidRPr="00400E16" w:rsidRDefault="00491CCC" w:rsidP="00491CC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91CC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可查詢載送引水人之交通船</w:t>
            </w:r>
          </w:p>
        </w:tc>
      </w:tr>
      <w:tr w:rsidR="00347FF6" w:rsidRPr="00400E16" w:rsidTr="00347FF6">
        <w:tc>
          <w:tcPr>
            <w:tcW w:w="1809" w:type="dxa"/>
            <w:vMerge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-B029外海上下船員資料查詢_2" w:history="1">
              <w:r w:rsidR="00A8319F" w:rsidRPr="001A376C">
                <w:rPr>
                  <w:rStyle w:val="af"/>
                  <w:rFonts w:ascii="微軟正黑體" w:eastAsia="微軟正黑體" w:hAnsi="微軟正黑體"/>
                  <w:szCs w:val="24"/>
                </w:rPr>
                <w:t>HOP-B029</w:t>
              </w:r>
              <w:r w:rsidR="00FB3E92" w:rsidRPr="001A376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 xml:space="preserve"> 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外海上下船員資料查詢</w:t>
            </w:r>
          </w:p>
        </w:tc>
        <w:tc>
          <w:tcPr>
            <w:tcW w:w="5287" w:type="dxa"/>
          </w:tcPr>
          <w:p w:rsidR="00A8319F" w:rsidRPr="00400E16" w:rsidRDefault="00FB3E92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外海上下船員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申請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資料查詢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(本項作業由船方申請，移民署審核)</w:t>
            </w:r>
          </w:p>
        </w:tc>
      </w:tr>
      <w:tr w:rsidR="00347FF6" w:rsidRPr="00400E16" w:rsidTr="00347FF6">
        <w:tc>
          <w:tcPr>
            <w:tcW w:w="1809" w:type="dxa"/>
            <w:vMerge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HOP_C025港區工作業者申請單查詢_1" w:history="1">
              <w:r w:rsidR="00A8319F" w:rsidRPr="001A376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HOP_C025</w:t>
              </w:r>
              <w:r w:rsidR="00FB3E92" w:rsidRPr="001A376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 xml:space="preserve"> 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港區工作業者申請單查詢</w:t>
            </w:r>
          </w:p>
        </w:tc>
        <w:tc>
          <w:tcPr>
            <w:tcW w:w="5287" w:type="dxa"/>
          </w:tcPr>
          <w:p w:rsidR="00A8319F" w:rsidRPr="006509A2" w:rsidRDefault="006509A2" w:rsidP="006509A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查詢經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港務公司</w:t>
            </w: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同意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</w:t>
            </w:r>
            <w:r w:rsidRPr="005608A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可載運人貨出港之</w:t>
            </w:r>
            <w:r w:rsidRPr="00FD6D4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港區工作業者申請單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關務署棧埠作業_1" w:history="1">
              <w:r w:rsidR="00A8319F" w:rsidRPr="00491CC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關務署</w:t>
              </w:r>
              <w:proofErr w:type="gramStart"/>
              <w:r w:rsidR="00A8319F" w:rsidRPr="00491CC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棧</w:t>
              </w:r>
              <w:proofErr w:type="gramEnd"/>
              <w:r w:rsidR="00A8319F" w:rsidRPr="00491CCC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埠作業</w:t>
              </w:r>
            </w:hyperlink>
            <w:r w:rsidR="00491CC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(駐庫關員)</w:t>
            </w: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E002進口貨進倉資料明細表" w:history="1">
              <w:r w:rsidR="00A8319F" w:rsidRPr="00FB3E92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POP_E002</w:t>
              </w:r>
            </w:hyperlink>
            <w:r w:rsidR="00FB3E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進口貨進倉工作紀錄介面</w:t>
            </w:r>
          </w:p>
        </w:tc>
        <w:tc>
          <w:tcPr>
            <w:tcW w:w="5287" w:type="dxa"/>
          </w:tcPr>
          <w:p w:rsidR="00A8319F" w:rsidRPr="00400E16" w:rsidRDefault="00D3289F" w:rsidP="004C3975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進口貨</w:t>
            </w:r>
            <w:r w:rsidR="004C39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物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進倉</w:t>
            </w:r>
            <w:r w:rsidR="004C3975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</w:t>
            </w:r>
            <w:r w:rsidR="004C39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E007進口貨出倉資料明細表介面_1" w:history="1">
              <w:r w:rsidR="00A8319F" w:rsidRPr="00FB3E92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POP_E007</w:t>
              </w:r>
            </w:hyperlink>
            <w:r w:rsidR="00FB3E9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進口貨出倉資料明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細表介面</w:t>
            </w:r>
          </w:p>
        </w:tc>
        <w:tc>
          <w:tcPr>
            <w:tcW w:w="5287" w:type="dxa"/>
          </w:tcPr>
          <w:p w:rsidR="00A8319F" w:rsidRPr="00400E16" w:rsidRDefault="00D328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進口貨</w:t>
            </w:r>
            <w:r w:rsidR="004C39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物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出倉資料</w:t>
            </w:r>
            <w:r w:rsidR="004C397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E010_出口貨進倉明細表介面_1" w:history="1">
              <w:r w:rsidR="00A8319F" w:rsidRPr="00FB3E92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POP_E010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出口貨</w:t>
            </w:r>
            <w:proofErr w:type="gramStart"/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進倉明細</w:t>
            </w:r>
            <w:proofErr w:type="gramEnd"/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表介面</w:t>
            </w:r>
          </w:p>
        </w:tc>
        <w:tc>
          <w:tcPr>
            <w:tcW w:w="5287" w:type="dxa"/>
          </w:tcPr>
          <w:p w:rsidR="00A8319F" w:rsidRPr="00400E16" w:rsidRDefault="00D328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出口貨</w:t>
            </w:r>
            <w:proofErr w:type="gramStart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進倉明細</w:t>
            </w:r>
            <w:proofErr w:type="gramEnd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表介面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E011_出口貨出倉明細表介面_1" w:history="1">
              <w:r w:rsidR="00A8319F" w:rsidRPr="00FB3E92">
                <w:rPr>
                  <w:rStyle w:val="af"/>
                  <w:rFonts w:ascii="微軟正黑體" w:eastAsia="微軟正黑體" w:hAnsi="微軟正黑體"/>
                  <w:szCs w:val="24"/>
                </w:rPr>
                <w:t>POP_E011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出口貨</w:t>
            </w:r>
            <w:proofErr w:type="gramStart"/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出倉明細</w:t>
            </w:r>
            <w:proofErr w:type="gramEnd"/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表介面</w:t>
            </w:r>
          </w:p>
        </w:tc>
        <w:tc>
          <w:tcPr>
            <w:tcW w:w="5287" w:type="dxa"/>
          </w:tcPr>
          <w:p w:rsidR="00A8319F" w:rsidRPr="00400E16" w:rsidRDefault="00D328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出口貨</w:t>
            </w:r>
            <w:proofErr w:type="gramStart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出倉明細</w:t>
            </w:r>
            <w:proofErr w:type="gramEnd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表介面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C002訊息接收查詢介面_1" w:history="1">
              <w:r w:rsidR="00A8319F" w:rsidRPr="00FB3E92">
                <w:rPr>
                  <w:rStyle w:val="af"/>
                  <w:rFonts w:ascii="微軟正黑體" w:eastAsia="微軟正黑體" w:hAnsi="微軟正黑體"/>
                  <w:szCs w:val="24"/>
                </w:rPr>
                <w:t>POP_C002</w:t>
              </w:r>
            </w:hyperlink>
            <w:r w:rsidR="00A8319F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訊息接收查詢介面</w:t>
            </w:r>
          </w:p>
        </w:tc>
        <w:tc>
          <w:tcPr>
            <w:tcW w:w="5287" w:type="dxa"/>
          </w:tcPr>
          <w:p w:rsidR="00A8319F" w:rsidRPr="00400E16" w:rsidRDefault="003138FC" w:rsidP="003138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  <w:r w:rsidRPr="003138F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海關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貨物</w:t>
            </w:r>
            <w:r w:rsidRPr="003138F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放行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通知</w:t>
            </w:r>
            <w:r w:rsidRPr="003138F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訊息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_E012進出倉統計_1" w:history="1">
              <w:r w:rsidR="00A8319F" w:rsidRPr="00FB3E92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POP_E012</w:t>
              </w:r>
            </w:hyperlink>
            <w:r w:rsidR="00D328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進出倉統計介面</w:t>
            </w:r>
          </w:p>
        </w:tc>
        <w:tc>
          <w:tcPr>
            <w:tcW w:w="5287" w:type="dxa"/>
          </w:tcPr>
          <w:p w:rsidR="00A8319F" w:rsidRPr="00400E16" w:rsidRDefault="003138FC" w:rsidP="003138F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各倉庫</w:t>
            </w:r>
            <w:r w:rsidR="00D328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倉、</w:t>
            </w:r>
            <w:r w:rsidR="00D328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出倉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、存倉貨物數量統計</w:t>
            </w:r>
          </w:p>
        </w:tc>
      </w:tr>
      <w:tr w:rsidR="00347FF6" w:rsidRPr="00400E16" w:rsidTr="00347FF6">
        <w:tc>
          <w:tcPr>
            <w:tcW w:w="1809" w:type="dxa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A8319F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_E009_貨櫃(物)運送單介面_1" w:history="1">
              <w:r w:rsidR="00A8319F" w:rsidRPr="00FB3E92">
                <w:rPr>
                  <w:rStyle w:val="af"/>
                  <w:rFonts w:ascii="微軟正黑體" w:eastAsia="微軟正黑體" w:hAnsi="微軟正黑體" w:hint="eastAsia"/>
                  <w:szCs w:val="24"/>
                </w:rPr>
                <w:t>POP_E009</w:t>
              </w:r>
            </w:hyperlink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貨櫃(物)運送單介面</w:t>
            </w:r>
          </w:p>
        </w:tc>
        <w:tc>
          <w:tcPr>
            <w:tcW w:w="5287" w:type="dxa"/>
          </w:tcPr>
          <w:p w:rsidR="00A8319F" w:rsidRPr="00400E16" w:rsidRDefault="00D328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貨櫃(物)運送單介面</w:t>
            </w:r>
          </w:p>
        </w:tc>
      </w:tr>
      <w:tr w:rsidR="001177B2" w:rsidRPr="00400E16" w:rsidTr="00347FF6">
        <w:tc>
          <w:tcPr>
            <w:tcW w:w="1809" w:type="dxa"/>
          </w:tcPr>
          <w:p w:rsidR="00787EA2" w:rsidRPr="00400E16" w:rsidRDefault="00787EA2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3402" w:type="dxa"/>
          </w:tcPr>
          <w:p w:rsidR="00787EA2" w:rsidRPr="00400E16" w:rsidRDefault="009D48F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hyperlink w:anchor="_POP__B021貨物放行_1" w:history="1">
              <w:r w:rsidR="00787EA2" w:rsidRPr="00FB3E92">
                <w:rPr>
                  <w:rStyle w:val="af"/>
                  <w:rFonts w:ascii="微軟正黑體" w:eastAsia="微軟正黑體" w:hAnsi="微軟正黑體"/>
                  <w:szCs w:val="24"/>
                </w:rPr>
                <w:t>POP_B021</w:t>
              </w:r>
            </w:hyperlink>
            <w:r w:rsidR="00787EA2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貨物放行</w:t>
            </w:r>
          </w:p>
        </w:tc>
        <w:tc>
          <w:tcPr>
            <w:tcW w:w="5287" w:type="dxa"/>
          </w:tcPr>
          <w:p w:rsidR="00787EA2" w:rsidRPr="00400E16" w:rsidRDefault="00D328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貨物放行</w:t>
            </w:r>
          </w:p>
        </w:tc>
      </w:tr>
    </w:tbl>
    <w:p w:rsidR="00A8319F" w:rsidRPr="00400E16" w:rsidRDefault="00A8319F" w:rsidP="00A8319F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Pr="00400E16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343F3" w:rsidRDefault="003343F3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E05F0A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956B3" w:rsidRDefault="007956B3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 w:val="32"/>
          <w:szCs w:val="32"/>
        </w:rPr>
      </w:pPr>
      <w:bookmarkStart w:id="3" w:name="_Toc447459599"/>
      <w:bookmarkStart w:id="4" w:name="_Toc447460494"/>
      <w:bookmarkStart w:id="5" w:name="_Toc449515159"/>
      <w:r>
        <w:rPr>
          <w:rFonts w:ascii="微軟正黑體" w:eastAsia="微軟正黑體" w:hAnsi="微軟正黑體"/>
          <w:color w:val="000000" w:themeColor="text1"/>
          <w:sz w:val="32"/>
          <w:szCs w:val="32"/>
        </w:rPr>
        <w:br w:type="page"/>
      </w:r>
    </w:p>
    <w:p w:rsidR="00C11D1F" w:rsidRDefault="00C11D1F" w:rsidP="00E05F0A">
      <w:pPr>
        <w:rPr>
          <w:rFonts w:ascii="微軟正黑體" w:eastAsia="微軟正黑體" w:hAnsi="微軟正黑體"/>
          <w:color w:val="000000" w:themeColor="text1"/>
          <w:szCs w:val="24"/>
        </w:rPr>
      </w:pPr>
      <w:r w:rsidRPr="00294938"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lastRenderedPageBreak/>
        <w:t>操作步驟</w:t>
      </w:r>
      <w:bookmarkEnd w:id="3"/>
      <w:bookmarkEnd w:id="4"/>
      <w:bookmarkEnd w:id="5"/>
      <w:r>
        <w:rPr>
          <w:rFonts w:ascii="微軟正黑體" w:eastAsia="微軟正黑體" w:hAnsi="微軟正黑體" w:hint="eastAsia"/>
          <w:color w:val="000000" w:themeColor="text1"/>
          <w:sz w:val="32"/>
          <w:szCs w:val="32"/>
        </w:rPr>
        <w:t>:</w:t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56D04" w:rsidRPr="00FD6D42" w:rsidTr="00B0484B">
        <w:tc>
          <w:tcPr>
            <w:tcW w:w="10848" w:type="dxa"/>
            <w:gridSpan w:val="2"/>
            <w:shd w:val="clear" w:color="auto" w:fill="auto"/>
          </w:tcPr>
          <w:p w:rsidR="00856D04" w:rsidRPr="007F488B" w:rsidRDefault="00856D04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6" w:name="_關務署港灣作業"/>
            <w:bookmarkStart w:id="7" w:name="_Toc449528929"/>
            <w:bookmarkEnd w:id="6"/>
            <w:r w:rsidRPr="00856D0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關務署港灣作業</w:t>
            </w:r>
            <w:bookmarkEnd w:id="7"/>
          </w:p>
        </w:tc>
      </w:tr>
      <w:tr w:rsidR="00856D04" w:rsidRPr="00FD6D42" w:rsidTr="00856D04">
        <w:tc>
          <w:tcPr>
            <w:tcW w:w="10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D04" w:rsidRPr="007F488B" w:rsidRDefault="00856D04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8" w:name="_IFA_A022_關務署-船舶動態看板"/>
            <w:bookmarkStart w:id="9" w:name="_Toc449528930"/>
            <w:bookmarkEnd w:id="8"/>
            <w:r w:rsidRPr="00856D04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IFA_A022 關務署-船舶動態看板</w:t>
            </w:r>
            <w:bookmarkEnd w:id="9"/>
          </w:p>
        </w:tc>
      </w:tr>
      <w:tr w:rsidR="00347FF6" w:rsidRPr="00400E16" w:rsidTr="000C7D16">
        <w:trPr>
          <w:trHeight w:val="455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0207" w:rsidRPr="00400E16" w:rsidRDefault="00E901D9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F0207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="000F0207" w:rsidRPr="00400E1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="000F0207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="000F0207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A7408E" w:rsidRPr="00400E16" w:rsidRDefault="00E901D9" w:rsidP="000563E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動態看板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6583E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A8319F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關務署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</w:t>
            </w:r>
            <w:r w:rsidR="0076583E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]</w:t>
            </w:r>
            <w:r w:rsidR="000563EF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0563EF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4D38AF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{註解:</w:t>
            </w:r>
            <w:r w:rsidR="000563E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未設定[設定注檢條</w:t>
            </w:r>
          </w:p>
          <w:p w:rsidR="00726222" w:rsidRPr="00400E16" w:rsidRDefault="000563EF" w:rsidP="007B31F0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件]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B31F0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中遠</w:t>
            </w:r>
            <w:proofErr w:type="gramStart"/>
            <w:r w:rsidR="007B31F0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之星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船不會</w:t>
            </w:r>
            <w:proofErr w:type="gramEnd"/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顯示顏色</w:t>
            </w:r>
            <w:r w:rsidR="004D38AF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400E16" w:rsidRDefault="003B0187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5050330" wp14:editId="2C580B46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344805</wp:posOffset>
                      </wp:positionV>
                      <wp:extent cx="359410" cy="215900"/>
                      <wp:effectExtent l="0" t="0" r="21590" b="12700"/>
                      <wp:wrapNone/>
                      <wp:docPr id="7174" name="矩形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4" o:spid="_x0000_s1026" style="position:absolute;margin-left:94.95pt;margin-top:27.15pt;width:28.3pt;height:1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3FDAD9C" wp14:editId="25FA0E58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560705</wp:posOffset>
                      </wp:positionV>
                      <wp:extent cx="838200" cy="259080"/>
                      <wp:effectExtent l="0" t="0" r="19050" b="2667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59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94.95pt;margin-top:44.15pt;width:66pt;height:20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E0CF0D0" wp14:editId="017F4092">
                      <wp:simplePos x="0" y="0"/>
                      <wp:positionH relativeFrom="column">
                        <wp:posOffset>4501515</wp:posOffset>
                      </wp:positionH>
                      <wp:positionV relativeFrom="paragraph">
                        <wp:posOffset>2023745</wp:posOffset>
                      </wp:positionV>
                      <wp:extent cx="501650" cy="200025"/>
                      <wp:effectExtent l="0" t="0" r="12700" b="28575"/>
                      <wp:wrapNone/>
                      <wp:docPr id="7172" name="矩形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2" o:spid="_x0000_s1026" style="position:absolute;margin-left:354.45pt;margin-top:159.35pt;width:39.5pt;height:1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6B24FD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09DCCED3" wp14:editId="76F72774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3396615</wp:posOffset>
                      </wp:positionV>
                      <wp:extent cx="3346450" cy="419100"/>
                      <wp:effectExtent l="19050" t="19050" r="25400" b="19050"/>
                      <wp:wrapNone/>
                      <wp:docPr id="11288" name="文字方塊 1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64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CB070E" w:rsidRDefault="00347FF6" w:rsidP="00CB070E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未設定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6265B4">
                                    <w:rPr>
                                      <w:rFonts w:ascii="微軟正黑體" w:eastAsia="微軟正黑體" w:hAnsi="微軟正黑體" w:cs="Courier New" w:hint="eastAsia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  <w:r w:rsidRPr="00D3289F">
                                    <w:rPr>
                                      <w:rFonts w:ascii="微軟正黑體" w:eastAsia="微軟正黑體" w:hAnsi="微軟正黑體" w:cs="Courier New" w:hint="eastAsia"/>
                                      <w:b/>
                                      <w:color w:val="FF0000"/>
                                      <w:szCs w:val="24"/>
                                    </w:rPr>
                                    <w:t>中遠</w:t>
                                  </w:r>
                                  <w:proofErr w:type="gramStart"/>
                                  <w:r w:rsidRPr="00D3289F">
                                    <w:rPr>
                                      <w:rFonts w:ascii="微軟正黑體" w:eastAsia="微軟正黑體" w:hAnsi="微軟正黑體" w:cs="Courier New" w:hint="eastAsia"/>
                                      <w:b/>
                                      <w:color w:val="FF0000"/>
                                      <w:szCs w:val="24"/>
                                    </w:rPr>
                                    <w:t>之星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船</w:t>
                                  </w:r>
                                  <w:r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不</w:t>
                                  </w:r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會</w:t>
                                  </w:r>
                                  <w:proofErr w:type="gramEnd"/>
                                  <w:r w:rsidRPr="00CB070E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顯示顏色</w:t>
                                  </w:r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0"/>
                                    </w:rPr>
                                    <w:t>表]</w:t>
                                  </w:r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表]</w:t>
                                  </w:r>
                                  <w:r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47FF6" w:rsidRPr="009A5A0F" w:rsidRDefault="00347FF6" w:rsidP="00CB07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1288" o:spid="_x0000_s1026" type="#_x0000_t202" style="position:absolute;margin-left:62.6pt;margin-top:267.45pt;width:263.5pt;height:33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" filled="f" strokecolor="red" strokeweight="3pt">
                      <v:textbox>
                        <w:txbxContent>
                          <w:p w:rsidR="00347FF6" w:rsidRPr="00CB070E" w:rsidRDefault="00347FF6" w:rsidP="00CB070E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未設定</w:t>
                            </w:r>
                            <w:r w:rsidRPr="00CB070E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CB070E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6265B4">
                              <w:rPr>
                                <w:rFonts w:ascii="微軟正黑體" w:eastAsia="微軟正黑體" w:hAnsi="微軟正黑體" w:cs="Courier New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D3289F">
                              <w:rPr>
                                <w:rFonts w:ascii="微軟正黑體" w:eastAsia="微軟正黑體" w:hAnsi="微軟正黑體" w:cs="Courier New" w:hint="eastAsia"/>
                                <w:b/>
                                <w:color w:val="FF0000"/>
                                <w:szCs w:val="24"/>
                              </w:rPr>
                              <w:t>中遠</w:t>
                            </w:r>
                            <w:proofErr w:type="gramStart"/>
                            <w:r w:rsidRPr="00D3289F">
                              <w:rPr>
                                <w:rFonts w:ascii="微軟正黑體" w:eastAsia="微軟正黑體" w:hAnsi="微軟正黑體" w:cs="Courier New" w:hint="eastAsia"/>
                                <w:b/>
                                <w:color w:val="FF0000"/>
                                <w:szCs w:val="24"/>
                              </w:rPr>
                              <w:t>之星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船</w:t>
                            </w:r>
                            <w:r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不</w:t>
                            </w:r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會</w:t>
                            </w:r>
                            <w:proofErr w:type="gramEnd"/>
                            <w:r w:rsidRPr="00CB070E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顯示顏色</w:t>
                            </w:r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</w:rPr>
                              <w:t>表]</w:t>
                            </w:r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表]</w:t>
                            </w:r>
                            <w:r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347FF6" w:rsidRPr="009A5A0F" w:rsidRDefault="00347FF6" w:rsidP="00CB070E"/>
                        </w:txbxContent>
                      </v:textbox>
                    </v:shape>
                  </w:pict>
                </mc:Fallback>
              </mc:AlternateContent>
            </w:r>
            <w:r w:rsidR="006B24FD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2B17854" wp14:editId="6D61EEE0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3498215</wp:posOffset>
                      </wp:positionV>
                      <wp:extent cx="298450" cy="120650"/>
                      <wp:effectExtent l="0" t="0" r="6350" b="0"/>
                      <wp:wrapNone/>
                      <wp:docPr id="11289" name="向右箭號 1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11289" o:spid="_x0000_s1026" type="#_x0000_t13" style="position:absolute;margin-left:39.15pt;margin-top:275.45pt;width:23.5pt;height:9.5pt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TI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" adj="17234" fillcolor="red" stroked="f" strokeweight="2pt"/>
                  </w:pict>
                </mc:Fallback>
              </mc:AlternateContent>
            </w:r>
            <w:r w:rsidR="006B24FD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11608B4" wp14:editId="2558BF6D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3282950</wp:posOffset>
                      </wp:positionV>
                      <wp:extent cx="342900" cy="330200"/>
                      <wp:effectExtent l="0" t="0" r="19050" b="12700"/>
                      <wp:wrapNone/>
                      <wp:docPr id="7197" name="矩形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7" o:spid="_x0000_s1026" style="position:absolute;margin-left:12.15pt;margin-top:258.5pt;width:27pt;height:2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DE57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2A1400" wp14:editId="3AE0099A">
                  <wp:extent cx="5486400" cy="417576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17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244657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7272" w:rsidRPr="00400E16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 [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關務署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-船舶動態看板表]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點選[設定注檢條件]</w:t>
            </w:r>
          </w:p>
          <w:p w:rsidR="00887272" w:rsidRPr="00400E16" w:rsidRDefault="00887272" w:rsidP="0088727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設定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港代理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船舶國籍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船舶種類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前一港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按儲存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(</w:t>
            </w:r>
            <w:r w:rsidR="00DC5846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例如四項全選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)</w:t>
            </w:r>
          </w:p>
          <w:p w:rsidR="00F438EA" w:rsidRPr="00400E16" w:rsidRDefault="00DD2E7F" w:rsidP="000F020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 [儲存]</w: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38EA" w:rsidRPr="00400E16" w:rsidRDefault="007D78B8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3BE0988F" wp14:editId="324986D5">
                      <wp:simplePos x="0" y="0"/>
                      <wp:positionH relativeFrom="column">
                        <wp:posOffset>4562475</wp:posOffset>
                      </wp:positionH>
                      <wp:positionV relativeFrom="paragraph">
                        <wp:posOffset>3222625</wp:posOffset>
                      </wp:positionV>
                      <wp:extent cx="501650" cy="200025"/>
                      <wp:effectExtent l="0" t="0" r="12700" b="28575"/>
                      <wp:wrapNone/>
                      <wp:docPr id="2076" name="矩形 2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6" o:spid="_x0000_s1026" style="position:absolute;margin-left:359.25pt;margin-top:253.75pt;width:39.5pt;height:15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J9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Z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9C66DE6" wp14:editId="5C72E632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2418715</wp:posOffset>
                      </wp:positionV>
                      <wp:extent cx="501650" cy="200025"/>
                      <wp:effectExtent l="0" t="0" r="12700" b="28575"/>
                      <wp:wrapNone/>
                      <wp:docPr id="2079" name="矩形 2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9" o:spid="_x0000_s1026" style="position:absolute;margin-left:27.7pt;margin-top:190.45pt;width:39.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EF5FD9B" wp14:editId="7E0EFD4B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2376805</wp:posOffset>
                      </wp:positionV>
                      <wp:extent cx="501650" cy="257810"/>
                      <wp:effectExtent l="0" t="0" r="12700" b="27940"/>
                      <wp:wrapNone/>
                      <wp:docPr id="11267" name="矩形 1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501650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7" o:spid="_x0000_s1026" style="position:absolute;margin-left:236.75pt;margin-top:187.15pt;width:39.5pt;height:20.3pt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0182C38" wp14:editId="5A65317D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944880</wp:posOffset>
                      </wp:positionV>
                      <wp:extent cx="501650" cy="200025"/>
                      <wp:effectExtent l="0" t="0" r="12700" b="28575"/>
                      <wp:wrapNone/>
                      <wp:docPr id="11264" name="矩形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4" o:spid="_x0000_s1026" style="position:absolute;margin-left:236.55pt;margin-top:74.4pt;width:39.5pt;height:15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7287DBF" wp14:editId="676CF375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948690</wp:posOffset>
                      </wp:positionV>
                      <wp:extent cx="501650" cy="200025"/>
                      <wp:effectExtent l="0" t="0" r="12700" b="28575"/>
                      <wp:wrapNone/>
                      <wp:docPr id="2077" name="矩形 2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7" o:spid="_x0000_s1026" style="position:absolute;margin-left:27.75pt;margin-top:74.7pt;width:39.5pt;height:15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9C4BF12" wp14:editId="6BE30122">
                  <wp:extent cx="5486400" cy="3425825"/>
                  <wp:effectExtent l="0" t="0" r="0" b="3175"/>
                  <wp:docPr id="2068" name="圖片 2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1310A7">
        <w:trPr>
          <w:trHeight w:val="56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6555" w:rsidRPr="00400E16" w:rsidRDefault="00DD2E7F" w:rsidP="00F80FD3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3.</w:t>
            </w:r>
            <w:r w:rsidR="00887272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887272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[設定注檢條件]</w:t>
            </w:r>
            <w:r w:rsidR="00887272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F80FD3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7B31F0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中遠</w:t>
            </w:r>
            <w:proofErr w:type="gramStart"/>
            <w:r w:rsidR="007B31F0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之星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</w:t>
            </w:r>
            <w:proofErr w:type="gramEnd"/>
            <w:r w:rsidR="00F80FD3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</w:t>
            </w:r>
            <w:r w:rsidR="00B87269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會顯示三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個顏色.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01D9" w:rsidRPr="00400E16" w:rsidRDefault="0073150D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EAF6F42" wp14:editId="2B4C2533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2927350</wp:posOffset>
                      </wp:positionV>
                      <wp:extent cx="3390900" cy="419100"/>
                      <wp:effectExtent l="19050" t="19050" r="19050" b="19050"/>
                      <wp:wrapNone/>
                      <wp:docPr id="11287" name="文字方塊 1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CB070E" w:rsidRDefault="00347FF6" w:rsidP="000C7D16">
                                  <w:pPr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</w:pPr>
                                  <w:r w:rsidRPr="00F80FD3">
                                    <w:rPr>
                                      <w:rFonts w:ascii="微軟正黑體" w:eastAsia="微軟正黑體" w:hAnsi="微軟正黑體" w:hint="eastAsia"/>
                                      <w:color w:val="FF0000"/>
                                      <w:szCs w:val="24"/>
                                    </w:rPr>
                                    <w:t>[設定注檢條件]</w:t>
                                  </w:r>
                                  <w:r w:rsidRPr="00F80FD3">
                                    <w:rPr>
                                      <w:rFonts w:ascii="微軟正黑體" w:eastAsia="微軟正黑體" w:hAnsi="微軟正黑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  <w:r w:rsidRPr="00F80FD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 xml:space="preserve"> 中遠之</w:t>
                                  </w:r>
                                  <w:proofErr w:type="gramStart"/>
                                  <w:r w:rsidRPr="00F80FD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星船會</w:t>
                                  </w:r>
                                  <w:proofErr w:type="gramEnd"/>
                                  <w:r w:rsidRPr="00F80FD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顯示</w:t>
                                  </w:r>
                                  <w:r w:rsidR="00B87269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三</w:t>
                                  </w:r>
                                  <w:r w:rsidRPr="00F80FD3">
                                    <w:rPr>
                                      <w:rFonts w:ascii="微軟正黑體" w:eastAsia="微軟正黑體" w:hAnsi="微軟正黑體" w:cs="Courier New" w:hint="eastAsia"/>
                                      <w:color w:val="FF0000"/>
                                      <w:szCs w:val="24"/>
                                    </w:rPr>
                                    <w:t>個顏色</w:t>
                                  </w:r>
                                  <w:r w:rsidRPr="005B7051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</w:t>
                                  </w:r>
                                  <w:proofErr w:type="gramStart"/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表</w:t>
                                  </w:r>
                                  <w:proofErr w:type="gramEnd"/>
                                  <w:r w:rsidRPr="00CB070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Cs w:val="24"/>
                                    </w:rPr>
                                    <w:t>]</w:t>
                                  </w:r>
                                  <w:r w:rsidRPr="00CB070E">
                                    <w:rPr>
                                      <w:rFonts w:ascii="標楷體" w:eastAsia="標楷體" w:hAnsi="標楷體" w:cs="Courier New"/>
                                      <w:color w:val="FF0000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47FF6" w:rsidRPr="009A5A0F" w:rsidRDefault="00347FF6" w:rsidP="000C7D1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87" o:spid="_x0000_s1027" type="#_x0000_t202" style="position:absolute;margin-left:58.35pt;margin-top:230.5pt;width:267pt;height:33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" filled="f" strokecolor="red" strokeweight="3pt">
                      <v:textbox>
                        <w:txbxContent>
                          <w:p w:rsidR="00347FF6" w:rsidRPr="00CB070E" w:rsidRDefault="00347FF6" w:rsidP="000C7D16">
                            <w:pPr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</w:pPr>
                            <w:r w:rsidRPr="00F80FD3">
                              <w:rPr>
                                <w:rFonts w:ascii="微軟正黑體" w:eastAsia="微軟正黑體" w:hAnsi="微軟正黑體" w:hint="eastAsia"/>
                                <w:color w:val="FF0000"/>
                                <w:szCs w:val="24"/>
                              </w:rPr>
                              <w:t>[設定注檢條件]</w:t>
                            </w:r>
                            <w:r w:rsidRPr="00F80FD3">
                              <w:rPr>
                                <w:rFonts w:ascii="微軟正黑體" w:eastAsia="微軟正黑體" w:hAnsi="微軟正黑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  <w:r w:rsidRPr="00F80FD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 xml:space="preserve"> 中遠之</w:t>
                            </w:r>
                            <w:proofErr w:type="gramStart"/>
                            <w:r w:rsidRPr="00F80FD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星船會</w:t>
                            </w:r>
                            <w:proofErr w:type="gramEnd"/>
                            <w:r w:rsidRPr="00F80FD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顯示</w:t>
                            </w:r>
                            <w:r w:rsidR="00B87269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三</w:t>
                            </w:r>
                            <w:r w:rsidRPr="00F80FD3">
                              <w:rPr>
                                <w:rFonts w:ascii="微軟正黑體" w:eastAsia="微軟正黑體" w:hAnsi="微軟正黑體" w:cs="Courier New" w:hint="eastAsia"/>
                                <w:color w:val="FF0000"/>
                                <w:szCs w:val="24"/>
                              </w:rPr>
                              <w:t>個顏色</w:t>
                            </w:r>
                            <w:r w:rsidRPr="005B7051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</w:t>
                            </w:r>
                            <w:proofErr w:type="gramStart"/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表</w:t>
                            </w:r>
                            <w:proofErr w:type="gramEnd"/>
                            <w:r w:rsidRPr="00CB070E">
                              <w:rPr>
                                <w:rFonts w:ascii="標楷體" w:eastAsia="標楷體" w:hAnsi="標楷體" w:hint="eastAsia"/>
                                <w:color w:val="FF0000"/>
                                <w:szCs w:val="24"/>
                              </w:rPr>
                              <w:t>]</w:t>
                            </w:r>
                            <w:r w:rsidRPr="00CB070E">
                              <w:rPr>
                                <w:rFonts w:ascii="標楷體" w:eastAsia="標楷體" w:hAnsi="標楷體" w:cs="Courier New"/>
                                <w:color w:val="FF0000"/>
                                <w:szCs w:val="24"/>
                              </w:rPr>
                              <w:sym w:font="Wingdings" w:char="F0E0"/>
                            </w:r>
                          </w:p>
                          <w:p w:rsidR="00347FF6" w:rsidRPr="009A5A0F" w:rsidRDefault="00347FF6" w:rsidP="000C7D16"/>
                        </w:txbxContent>
                      </v:textbox>
                    </v:shape>
                  </w:pict>
                </mc:Fallback>
              </mc:AlternateContent>
            </w:r>
            <w:r w:rsidR="001310A7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33BD07F" wp14:editId="48BA701A">
                      <wp:simplePos x="0" y="0"/>
                      <wp:positionH relativeFrom="column">
                        <wp:posOffset>433070</wp:posOffset>
                      </wp:positionH>
                      <wp:positionV relativeFrom="paragraph">
                        <wp:posOffset>3227705</wp:posOffset>
                      </wp:positionV>
                      <wp:extent cx="298450" cy="120650"/>
                      <wp:effectExtent l="0" t="0" r="6350" b="0"/>
                      <wp:wrapNone/>
                      <wp:docPr id="11290" name="向右箭號 1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450" cy="120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右箭號 11290" o:spid="_x0000_s1026" type="#_x0000_t13" style="position:absolute;margin-left:34.1pt;margin-top:254.15pt;width:23.5pt;height:9.5pt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" adj="17234" fillcolor="red" stroked="f" strokeweight="2pt"/>
                  </w:pict>
                </mc:Fallback>
              </mc:AlternateContent>
            </w:r>
            <w:r w:rsidR="001310A7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36B78BA" wp14:editId="3D0344E6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3107054</wp:posOffset>
                      </wp:positionV>
                      <wp:extent cx="302895" cy="361315"/>
                      <wp:effectExtent l="0" t="0" r="20955" b="19685"/>
                      <wp:wrapNone/>
                      <wp:docPr id="2065" name="矩形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02895" cy="361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5" o:spid="_x0000_s1026" style="position:absolute;margin-left:6.25pt;margin-top:244.65pt;width:23.85pt;height:28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" filled="f" strokecolor="red" strokeweight="2pt"/>
                  </w:pict>
                </mc:Fallback>
              </mc:AlternateContent>
            </w:r>
            <w:r w:rsidR="00F438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176F06A" wp14:editId="0AF1E994">
                  <wp:extent cx="5486400" cy="3556000"/>
                  <wp:effectExtent l="0" t="0" r="0" b="6350"/>
                  <wp:docPr id="9217" name="圖片 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AC438C">
        <w:trPr>
          <w:trHeight w:val="6128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E74" w:rsidRPr="00400E16" w:rsidRDefault="009E59B8" w:rsidP="00942E74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4</w:t>
            </w:r>
            <w:r w:rsidR="006A173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76583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關務署</w:t>
            </w:r>
            <w:r w:rsidR="006A173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 表</w:t>
            </w:r>
            <w:r w:rsidR="0076583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6A173E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D0D4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a.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B87269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中遠之星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942E7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942E7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7D0D4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b.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點選[船舶目前位置</w:t>
            </w:r>
            <w:r w:rsidR="00426DF6">
              <w:rPr>
                <w:rFonts w:ascii="微軟正黑體" w:eastAsia="微軟正黑體" w:hAnsi="微軟正黑體" w:hint="eastAsia"/>
                <w:szCs w:val="24"/>
              </w:rPr>
              <w:t>圖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A87DBE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6A173E" w:rsidRPr="00400E16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  <w:highlight w:val="yellow"/>
              </w:rPr>
            </w:pPr>
          </w:p>
          <w:p w:rsidR="006A173E" w:rsidRPr="00400E16" w:rsidRDefault="006A173E" w:rsidP="00EE7BAD">
            <w:pPr>
              <w:rPr>
                <w:rFonts w:ascii="微軟正黑體" w:eastAsia="微軟正黑體" w:hAnsi="微軟正黑體"/>
                <w:color w:val="000000" w:themeColor="text1"/>
                <w:szCs w:val="24"/>
                <w:highlight w:val="yellow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400E16" w:rsidRDefault="00B87269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D9A88C9" wp14:editId="2C7E85CD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1113155</wp:posOffset>
                      </wp:positionV>
                      <wp:extent cx="250190" cy="419735"/>
                      <wp:effectExtent l="0" t="0" r="0" b="0"/>
                      <wp:wrapNone/>
                      <wp:docPr id="11281" name="文字方塊 1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190" cy="419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FB6027" w:rsidRDefault="00347FF6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字方塊 11281" o:spid="_x0000_s1028" type="#_x0000_t202" style="position:absolute;margin-left:362.75pt;margin-top:87.65pt;width:19.7pt;height:33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" filled="f" stroked="f" strokeweight=".5pt">
                      <v:textbox>
                        <w:txbxContent>
                          <w:p w:rsidR="00347FF6" w:rsidRPr="00FB6027" w:rsidRDefault="00347FF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CDFC9D7" wp14:editId="004EF1B6">
                      <wp:simplePos x="0" y="0"/>
                      <wp:positionH relativeFrom="column">
                        <wp:posOffset>4928870</wp:posOffset>
                      </wp:positionH>
                      <wp:positionV relativeFrom="paragraph">
                        <wp:posOffset>1191895</wp:posOffset>
                      </wp:positionV>
                      <wp:extent cx="634365" cy="200025"/>
                      <wp:effectExtent l="0" t="0" r="13335" b="28575"/>
                      <wp:wrapNone/>
                      <wp:docPr id="9216" name="矩形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43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16" o:spid="_x0000_s1026" style="position:absolute;margin-left:388.1pt;margin-top:93.85pt;width:49.95pt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6F9B73DC" wp14:editId="39B8A739">
                      <wp:simplePos x="0" y="0"/>
                      <wp:positionH relativeFrom="column">
                        <wp:posOffset>1736725</wp:posOffset>
                      </wp:positionH>
                      <wp:positionV relativeFrom="paragraph">
                        <wp:posOffset>2797810</wp:posOffset>
                      </wp:positionV>
                      <wp:extent cx="381000" cy="200025"/>
                      <wp:effectExtent l="0" t="0" r="19050" b="28575"/>
                      <wp:wrapNone/>
                      <wp:docPr id="11272" name="矩形 1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2" o:spid="_x0000_s1026" style="position:absolute;margin-left:136.75pt;margin-top:220.3pt;width:30pt;height:1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73150D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7BF417EF" wp14:editId="5E47310C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2997200</wp:posOffset>
                      </wp:positionV>
                      <wp:extent cx="45085" cy="132715"/>
                      <wp:effectExtent l="19050" t="19050" r="31115" b="19685"/>
                      <wp:wrapNone/>
                      <wp:docPr id="11270" name="向上箭號 1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3271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11270" o:spid="_x0000_s1026" type="#_x0000_t68" style="position:absolute;margin-left:147.1pt;margin-top:236pt;width:3.55pt;height:10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" adj="3669" fillcolor="#4f81bd [3204]" strokecolor="red" strokeweight="2pt"/>
                  </w:pict>
                </mc:Fallback>
              </mc:AlternateContent>
            </w:r>
            <w:r w:rsidR="007E5773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C31718C" wp14:editId="3FDE000B">
                      <wp:simplePos x="0" y="0"/>
                      <wp:positionH relativeFrom="column">
                        <wp:posOffset>1403350</wp:posOffset>
                      </wp:positionH>
                      <wp:positionV relativeFrom="paragraph">
                        <wp:posOffset>2795270</wp:posOffset>
                      </wp:positionV>
                      <wp:extent cx="294640" cy="375920"/>
                      <wp:effectExtent l="0" t="0" r="0" b="0"/>
                      <wp:wrapNone/>
                      <wp:docPr id="11274" name="文字方塊 11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640" cy="37592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A87DBE" w:rsidRDefault="00347FF6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11274" o:spid="_x0000_s1029" type="#_x0000_t202" style="position:absolute;margin-left:110.5pt;margin-top:220.1pt;width:23.2pt;height:29.6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" filled="f" stroked="f" strokeweight="3pt">
                      <v:textbox>
                        <w:txbxContent>
                          <w:p w:rsidR="00347FF6" w:rsidRPr="00A87DBE" w:rsidRDefault="00347FF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7DBE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42B48D53" wp14:editId="239E6F23">
                      <wp:simplePos x="0" y="0"/>
                      <wp:positionH relativeFrom="column">
                        <wp:posOffset>1339337</wp:posOffset>
                      </wp:positionH>
                      <wp:positionV relativeFrom="paragraph">
                        <wp:posOffset>699176</wp:posOffset>
                      </wp:positionV>
                      <wp:extent cx="575187" cy="492944"/>
                      <wp:effectExtent l="0" t="0" r="0" b="0"/>
                      <wp:wrapNone/>
                      <wp:docPr id="11273" name="矩形圖說文字 1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5187" cy="492944"/>
                              </a:xfrm>
                              <a:prstGeom prst="wedgeRectCallou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47FF6" w:rsidRDefault="00347FF6" w:rsidP="00A87DB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矩形圖說文字 11273" o:spid="_x0000_s1030" type="#_x0000_t61" style="position:absolute;margin-left:105.45pt;margin-top:55.05pt;width:45.3pt;height:38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" adj="6300,24300" filled="f" stroked="f" strokeweight="2pt">
                      <v:textbox>
                        <w:txbxContent>
                          <w:p w:rsidR="00347FF6" w:rsidRDefault="00347FF6" w:rsidP="00A87DB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677C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01A5E38" wp14:editId="5E9D4F47">
                  <wp:extent cx="5486400" cy="3556000"/>
                  <wp:effectExtent l="0" t="0" r="0" b="6350"/>
                  <wp:docPr id="621" name="圖片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F0677C">
        <w:trPr>
          <w:trHeight w:val="452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400E16" w:rsidRDefault="009E59B8" w:rsidP="00036CFF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6A173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942E7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E07707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a</w:t>
            </w:r>
            <w:r w:rsidR="007E5773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[船舶目前位置</w:t>
            </w:r>
            <w:r w:rsidR="008832B9">
              <w:rPr>
                <w:rFonts w:ascii="微軟正黑體" w:eastAsia="微軟正黑體" w:hAnsi="微軟正黑體" w:hint="eastAsia"/>
                <w:szCs w:val="24"/>
              </w:rPr>
              <w:t>圖</w:t>
            </w:r>
            <w:r w:rsidR="00942E7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16629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16629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船舶會以粉紅色顯示</w:t>
            </w:r>
            <w:r w:rsidR="0016629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E6495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16629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後會</w:t>
            </w:r>
            <w:r w:rsidR="0029289D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顯示[</w:t>
            </w:r>
            <w:r w:rsidR="0016629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船舶基本資料</w:t>
            </w:r>
            <w:r w:rsidR="0029289D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E6495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B8726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>–</w:t>
            </w:r>
            <w:r w:rsidR="00B87269" w:rsidRPr="00400E1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{註目前找不到適合船簽可以</w:t>
            </w:r>
            <w:r w:rsidR="00154874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顯示</w:t>
            </w:r>
            <w:r w:rsidR="00036CF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船舶目前位置</w:t>
            </w:r>
            <w:r w:rsidR="00B87269" w:rsidRPr="00400E16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}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400E16" w:rsidRDefault="00B87269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53F734D4" wp14:editId="4DB28148">
                      <wp:simplePos x="0" y="0"/>
                      <wp:positionH relativeFrom="column">
                        <wp:posOffset>2520315</wp:posOffset>
                      </wp:positionH>
                      <wp:positionV relativeFrom="paragraph">
                        <wp:posOffset>2341880</wp:posOffset>
                      </wp:positionV>
                      <wp:extent cx="184150" cy="294005"/>
                      <wp:effectExtent l="0" t="0" r="0" b="0"/>
                      <wp:wrapNone/>
                      <wp:docPr id="11283" name="文字方塊 11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9E59B8" w:rsidRDefault="00347FF6">
                                  <w:pPr>
                                    <w:rPr>
                                      <w:color w:val="FF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color w:val="FF0000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83" o:spid="_x0000_s1031" type="#_x0000_t202" style="position:absolute;margin-left:198.45pt;margin-top:184.4pt;width:14.5pt;height:23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" filled="f" stroked="f" strokeweight=".5pt">
                      <v:textbox>
                        <w:txbxContent>
                          <w:p w:rsidR="00347FF6" w:rsidRPr="009E59B8" w:rsidRDefault="00347FF6">
                            <w:pPr>
                              <w:rPr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4167FF2" wp14:editId="7E374A1E">
                      <wp:simplePos x="0" y="0"/>
                      <wp:positionH relativeFrom="column">
                        <wp:posOffset>2921635</wp:posOffset>
                      </wp:positionH>
                      <wp:positionV relativeFrom="paragraph">
                        <wp:posOffset>2352675</wp:posOffset>
                      </wp:positionV>
                      <wp:extent cx="316865" cy="200025"/>
                      <wp:effectExtent l="0" t="0" r="26035" b="28575"/>
                      <wp:wrapNone/>
                      <wp:docPr id="11275" name="矩形 11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865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5" o:spid="_x0000_s1026" style="position:absolute;margin-left:230.05pt;margin-top:185.25pt;width:24.95pt;height:15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2A234D9F" wp14:editId="276595D2">
                      <wp:simplePos x="0" y="0"/>
                      <wp:positionH relativeFrom="column">
                        <wp:posOffset>1870075</wp:posOffset>
                      </wp:positionH>
                      <wp:positionV relativeFrom="paragraph">
                        <wp:posOffset>1202055</wp:posOffset>
                      </wp:positionV>
                      <wp:extent cx="1790700" cy="1581150"/>
                      <wp:effectExtent l="0" t="0" r="19050" b="19050"/>
                      <wp:wrapNone/>
                      <wp:docPr id="11276" name="矩形 1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6" o:spid="_x0000_s1026" style="position:absolute;margin-left:147.25pt;margin-top:94.65pt;width:141pt;height:124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" filled="f" strokecolor="red" strokeweight="2pt"/>
                  </w:pict>
                </mc:Fallback>
              </mc:AlternateConten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F315095" wp14:editId="21ED6648">
                  <wp:extent cx="5486400" cy="3940810"/>
                  <wp:effectExtent l="0" t="0" r="0" b="2540"/>
                  <wp:docPr id="9218" name="圖片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94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F152B2">
        <w:trPr>
          <w:trHeight w:val="290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400E16" w:rsidRDefault="009A1F2C" w:rsidP="00397DD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6</w:t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.[</w:t>
            </w:r>
            <w:r w:rsidR="00A8319F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關務署</w:t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-船舶動態看板 表]</w:t>
            </w:r>
            <w:r w:rsidR="00397DD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點選[船名</w:t>
            </w:r>
            <w:r w:rsidR="007D6AA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832BF1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錦江之星</w:t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397DD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97DD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97DD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會顯示[此</w:t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船舶目前狀態為預報無法</w:t>
            </w:r>
            <w:r w:rsidR="00397DD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顯示</w:t>
            </w:r>
            <w:r w:rsidR="00397DD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船舶位置圖]</w:t>
            </w:r>
            <w:r w:rsidR="00397DD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397DDA" w:rsidRPr="00400E16" w:rsidRDefault="00397DDA" w:rsidP="00E6495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DDA" w:rsidRPr="00400E16" w:rsidRDefault="00B57901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B799F44" wp14:editId="73DFB5A3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175260</wp:posOffset>
                      </wp:positionV>
                      <wp:extent cx="2391410" cy="1155700"/>
                      <wp:effectExtent l="0" t="0" r="27940" b="25400"/>
                      <wp:wrapNone/>
                      <wp:docPr id="612" name="矩形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141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2" o:spid="_x0000_s1026" style="position:absolute;margin-left:127.45pt;margin-top:13.8pt;width:188.3pt;height:9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B8726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848286C" wp14:editId="33439AF7">
                      <wp:simplePos x="0" y="0"/>
                      <wp:positionH relativeFrom="column">
                        <wp:posOffset>1616075</wp:posOffset>
                      </wp:positionH>
                      <wp:positionV relativeFrom="paragraph">
                        <wp:posOffset>1945005</wp:posOffset>
                      </wp:positionV>
                      <wp:extent cx="381000" cy="200025"/>
                      <wp:effectExtent l="0" t="0" r="19050" b="28575"/>
                      <wp:wrapNone/>
                      <wp:docPr id="622" name="矩形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2" o:spid="_x0000_s1026" style="position:absolute;margin-left:127.25pt;margin-top:153.15pt;width:30pt;height:15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C56EB5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6D2F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39CC681" wp14:editId="7078155B">
                  <wp:extent cx="5486400" cy="2540000"/>
                  <wp:effectExtent l="0" t="0" r="0" b="0"/>
                  <wp:docPr id="9222" name="圖片 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400E16" w:rsidRDefault="009A1F2C" w:rsidP="00DD5157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3836C4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A8319F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關務署</w:t>
            </w:r>
            <w:r w:rsidR="003836C4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="003836C4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作業日期]、</w:t>
            </w:r>
            <w:r w:rsidR="00721C1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[資料輸入] (選項有:</w:t>
            </w:r>
            <w:r w:rsidR="00DD5157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不限,未結關完成,已結關</w:t>
            </w:r>
            <w:r w:rsidR="00721C1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)、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400E16" w:rsidRDefault="00A5291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9D843BC" wp14:editId="08AB70EC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630555</wp:posOffset>
                      </wp:positionV>
                      <wp:extent cx="933450" cy="317500"/>
                      <wp:effectExtent l="0" t="0" r="19050" b="25400"/>
                      <wp:wrapNone/>
                      <wp:docPr id="2072" name="矩形 2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317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2" o:spid="_x0000_s1026" style="position:absolute;margin-left:182.25pt;margin-top:49.65pt;width:73.5pt;height: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" filled="f" strokecolor="red" strokeweight="2pt"/>
                  </w:pict>
                </mc:Fallback>
              </mc:AlternateContent>
            </w:r>
            <w:r w:rsidR="00563B5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417B73F" wp14:editId="0CDDB77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948055</wp:posOffset>
                      </wp:positionV>
                      <wp:extent cx="1631950" cy="184150"/>
                      <wp:effectExtent l="0" t="0" r="25400" b="25400"/>
                      <wp:wrapNone/>
                      <wp:docPr id="2073" name="矩形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9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3" o:spid="_x0000_s1026" style="position:absolute;margin-left:182.25pt;margin-top:74.65pt;width:128.5pt;height:14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563B5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0D51AD1" wp14:editId="7A7286AF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909955</wp:posOffset>
                      </wp:positionV>
                      <wp:extent cx="374650" cy="215900"/>
                      <wp:effectExtent l="0" t="0" r="25400" b="12700"/>
                      <wp:wrapNone/>
                      <wp:docPr id="2069" name="矩形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9" o:spid="_x0000_s1026" style="position:absolute;margin-left:364.25pt;margin-top:71.65pt;width:29.5pt;height:1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563B5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6A5E1B6" wp14:editId="74D0B97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846455</wp:posOffset>
                      </wp:positionV>
                      <wp:extent cx="1911350" cy="292100"/>
                      <wp:effectExtent l="0" t="0" r="12700" b="12700"/>
                      <wp:wrapNone/>
                      <wp:docPr id="2071" name="矩形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1" o:spid="_x0000_s1026" style="position:absolute;margin-left:10.75pt;margin-top:66.65pt;width:150.5pt;height:2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563B5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666F1FB" wp14:editId="365DDA1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630555</wp:posOffset>
                      </wp:positionV>
                      <wp:extent cx="1873250" cy="215900"/>
                      <wp:effectExtent l="0" t="0" r="12700" b="12700"/>
                      <wp:wrapNone/>
                      <wp:docPr id="2070" name="矩形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32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0" o:spid="_x0000_s1026" style="position:absolute;margin-left:10.75pt;margin-top:49.65pt;width:147.5pt;height:1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="00563B5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9837446" wp14:editId="531080D0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357505</wp:posOffset>
                      </wp:positionV>
                      <wp:extent cx="1758950" cy="215900"/>
                      <wp:effectExtent l="0" t="0" r="12700" b="12700"/>
                      <wp:wrapNone/>
                      <wp:docPr id="2074" name="矩形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0" cy="215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4" o:spid="_x0000_s1026" style="position:absolute;margin-left:22.75pt;margin-top:28.15pt;width:138.5pt;height:1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" filled="f" strokecolor="red" strokeweight="2pt"/>
                  </w:pict>
                </mc:Fallback>
              </mc:AlternateContent>
            </w:r>
            <w:r w:rsidR="003836C4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DD5157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B2A8E2B" wp14:editId="6A9CE2F5">
                  <wp:extent cx="5486400" cy="3648710"/>
                  <wp:effectExtent l="0" t="0" r="0" b="8890"/>
                  <wp:docPr id="9219" name="圖片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4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D159B1">
        <w:trPr>
          <w:trHeight w:val="62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1A" w:rsidRPr="00400E16" w:rsidRDefault="00567CFE" w:rsidP="00F06727">
            <w:pPr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8.</w:t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A8319F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關務署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-</w:t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船舶動態看板]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F06727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F06727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F06727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[排序方式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 (選項有:航行狀態,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 xml:space="preserve"> 船舶簽證編號,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遞增或遞減)、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點選[查詢].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C1A" w:rsidRPr="00400E16" w:rsidRDefault="00034323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FBBBAF4" wp14:editId="7FFFF655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1011555</wp:posOffset>
                      </wp:positionV>
                      <wp:extent cx="742950" cy="2101850"/>
                      <wp:effectExtent l="0" t="0" r="19050" b="1270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210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217.75pt;margin-top:79.65pt;width:58.5pt;height:165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" filled="f" strokecolor="red" strokeweight="2pt"/>
                  </w:pict>
                </mc:Fallback>
              </mc:AlternateConten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7B31F0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99A16F6" wp14:editId="476FAD6A">
                  <wp:extent cx="5486400" cy="3803650"/>
                  <wp:effectExtent l="0" t="0" r="0" b="6350"/>
                  <wp:docPr id="2067" name="圖片 2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80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D159B1">
        <w:trPr>
          <w:trHeight w:val="62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400E16" w:rsidRDefault="00127F35" w:rsidP="0001645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9</w:t>
            </w:r>
            <w:r w:rsidR="003836C4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.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3836C4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航行狀態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最新動態時間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船舶簽證編號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中文船名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總噸位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靠泊地名稱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港灣服務申請時間</w:t>
            </w:r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proofErr w:type="gramStart"/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預定靠妥時間</w:t>
            </w:r>
            <w:proofErr w:type="gramEnd"/>
            <w:r w:rsidR="003836C4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3836C4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等項目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C4" w:rsidRPr="00400E16" w:rsidRDefault="0000193E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25C9161" wp14:editId="5441EFDB">
                      <wp:simplePos x="0" y="0"/>
                      <wp:positionH relativeFrom="column">
                        <wp:posOffset>4331970</wp:posOffset>
                      </wp:positionH>
                      <wp:positionV relativeFrom="paragraph">
                        <wp:posOffset>2795905</wp:posOffset>
                      </wp:positionV>
                      <wp:extent cx="1231900" cy="390525"/>
                      <wp:effectExtent l="19050" t="19050" r="25400" b="28575"/>
                      <wp:wrapNone/>
                      <wp:docPr id="7199" name="文字方塊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19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05347D" w:rsidRDefault="00347FF6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顯示欄位區域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9" o:spid="_x0000_s1032" type="#_x0000_t202" style="position:absolute;margin-left:341.1pt;margin-top:220.15pt;width:97pt;height:30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" filled="f" strokecolor="red" strokeweight="3pt">
                      <v:textbox>
                        <w:txbxContent>
                          <w:p w:rsidR="00347FF6" w:rsidRPr="0005347D" w:rsidRDefault="00347FF6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顯示欄位區域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09B988D" wp14:editId="6C381397">
                      <wp:simplePos x="0" y="0"/>
                      <wp:positionH relativeFrom="column">
                        <wp:posOffset>4998720</wp:posOffset>
                      </wp:positionH>
                      <wp:positionV relativeFrom="paragraph">
                        <wp:posOffset>2174875</wp:posOffset>
                      </wp:positionV>
                      <wp:extent cx="152400" cy="565150"/>
                      <wp:effectExtent l="19050" t="19050" r="19050" b="25400"/>
                      <wp:wrapNone/>
                      <wp:docPr id="7198" name="向上箭號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5651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向上箭號 7198" o:spid="_x0000_s1026" type="#_x0000_t68" style="position:absolute;margin-left:393.6pt;margin-top:171.25pt;width:12pt;height:44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" adj="2912" fillcolor="red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E5474CE" wp14:editId="4911C5E6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3096260</wp:posOffset>
                      </wp:positionV>
                      <wp:extent cx="2921000" cy="419100"/>
                      <wp:effectExtent l="19050" t="19050" r="12700" b="19050"/>
                      <wp:wrapNone/>
                      <wp:docPr id="7196" name="文字方塊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100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Default="00347FF6" w:rsidP="003836C4">
                                  <w:pPr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直接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</w:rPr>
                                    <w:t>點選[船舶簽證編號]</w:t>
                                  </w:r>
                                  <w:r w:rsidRPr="0005347D">
                                    <w:rPr>
                                      <w:rFonts w:ascii="標楷體" w:eastAsia="標楷體" w:hAnsi="標楷體" w:cs="Courier New"/>
                                      <w:b/>
                                      <w:color w:val="000000" w:themeColor="text1"/>
                                      <w:sz w:val="20"/>
                                    </w:rPr>
                                    <w:sym w:font="Wingdings" w:char="F0E0"/>
                                  </w:r>
                                  <w:r w:rsidRPr="0005347D">
                                    <w:rPr>
                                      <w:rFonts w:ascii="標楷體" w:eastAsia="標楷體" w:hAnsi="標楷體" w:cs="Courier New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進入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 xml:space="preserve"> [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關務署</w:t>
                                  </w:r>
                                  <w:r w:rsidRPr="0005347D">
                                    <w:rPr>
                                      <w:rFonts w:ascii="標楷體" w:eastAsia="標楷體" w:hAnsi="標楷體" w:hint="eastAsia"/>
                                      <w:b/>
                                      <w:color w:val="000000" w:themeColor="text1"/>
                                      <w:sz w:val="20"/>
                                    </w:rPr>
                                    <w:t>編輯]</w:t>
                                  </w:r>
                                  <w:r w:rsidRPr="009A5A0F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 w:val="20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  <w:szCs w:val="24"/>
                                    </w:rPr>
                                    <w:t>表]</w:t>
                                  </w:r>
                                  <w:r w:rsidRPr="000066A5">
                                    <w:rPr>
                                      <w:rFonts w:ascii="標楷體" w:eastAsia="標楷體" w:hAnsi="標楷體" w:cs="Courier New"/>
                                      <w:color w:val="000000" w:themeColor="text1"/>
                                      <w:szCs w:val="24"/>
                                    </w:rPr>
                                    <w:sym w:font="Wingdings" w:char="F0E0"/>
                                  </w:r>
                                </w:p>
                                <w:p w:rsidR="00347FF6" w:rsidRPr="009A5A0F" w:rsidRDefault="00347FF6" w:rsidP="003836C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文字方塊 7196" o:spid="_x0000_s1033" type="#_x0000_t202" style="position:absolute;margin-left:14.25pt;margin-top:243.8pt;width:230pt;height:33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" filled="f" strokecolor="red" strokeweight="3pt">
                      <v:textbox>
                        <w:txbxContent>
                          <w:p w:rsidR="00347FF6" w:rsidRDefault="00347FF6" w:rsidP="003836C4">
                            <w:pPr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</w:pP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直接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點選[船舶簽證編號]</w:t>
                            </w:r>
                            <w:r w:rsidRPr="0005347D">
                              <w:rPr>
                                <w:rFonts w:ascii="標楷體" w:eastAsia="標楷體" w:hAnsi="標楷體" w:cs="Courier New"/>
                                <w:b/>
                                <w:color w:val="000000" w:themeColor="text1"/>
                                <w:sz w:val="20"/>
                              </w:rPr>
                              <w:sym w:font="Wingdings" w:char="F0E0"/>
                            </w:r>
                            <w:r w:rsidRPr="0005347D">
                              <w:rPr>
                                <w:rFonts w:ascii="標楷體" w:eastAsia="標楷體" w:hAnsi="標楷體" w:cs="Courier New" w:hint="eastAsia"/>
                                <w:b/>
                                <w:color w:val="000000" w:themeColor="text1"/>
                                <w:sz w:val="20"/>
                              </w:rPr>
                              <w:t>進入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 xml:space="preserve"> [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關務署</w:t>
                            </w:r>
                            <w:r w:rsidRPr="0005347D">
                              <w:rPr>
                                <w:rFonts w:ascii="標楷體" w:eastAsia="標楷體" w:hAnsi="標楷體" w:hint="eastAsia"/>
                                <w:b/>
                                <w:color w:val="000000" w:themeColor="text1"/>
                                <w:sz w:val="20"/>
                              </w:rPr>
                              <w:t>編輯]</w:t>
                            </w:r>
                            <w:r w:rsidRPr="009A5A0F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Cs w:val="24"/>
                              </w:rPr>
                              <w:t>表]</w:t>
                            </w:r>
                            <w:r w:rsidRPr="000066A5">
                              <w:rPr>
                                <w:rFonts w:ascii="標楷體" w:eastAsia="標楷體" w:hAnsi="標楷體" w:cs="Courier New"/>
                                <w:color w:val="000000" w:themeColor="text1"/>
                                <w:szCs w:val="24"/>
                              </w:rPr>
                              <w:sym w:font="Wingdings" w:char="F0E0"/>
                            </w:r>
                          </w:p>
                          <w:p w:rsidR="00347FF6" w:rsidRPr="009A5A0F" w:rsidRDefault="00347FF6" w:rsidP="003836C4"/>
                        </w:txbxContent>
                      </v:textbox>
                    </v:shape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9E1D1D6" wp14:editId="773BCAF1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2545080</wp:posOffset>
                      </wp:positionV>
                      <wp:extent cx="45085" cy="545465"/>
                      <wp:effectExtent l="19050" t="19050" r="31115" b="26035"/>
                      <wp:wrapNone/>
                      <wp:docPr id="7176" name="向上箭號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545465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向上箭號 7176" o:spid="_x0000_s1026" type="#_x0000_t68" style="position:absolute;margin-left:103.65pt;margin-top:200.4pt;width:3.55pt;height:42.9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" adj="893" fillcolor="#4f81bd [3204]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BE57556" wp14:editId="3CD352C3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2319020</wp:posOffset>
                      </wp:positionV>
                      <wp:extent cx="812800" cy="209550"/>
                      <wp:effectExtent l="0" t="0" r="25400" b="19050"/>
                      <wp:wrapNone/>
                      <wp:docPr id="7177" name="矩形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7" o:spid="_x0000_s1026" style="position:absolute;margin-left:71.75pt;margin-top:182.6pt;width:64pt;height:16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21AD99C" wp14:editId="2B1AF63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1455420</wp:posOffset>
                      </wp:positionV>
                      <wp:extent cx="5486400" cy="717550"/>
                      <wp:effectExtent l="0" t="0" r="19050" b="25400"/>
                      <wp:wrapNone/>
                      <wp:docPr id="7178" name="矩形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0" cy="717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8" o:spid="_x0000_s1026" style="position:absolute;margin-left:6.25pt;margin-top:114.6pt;width:6in;height:5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734AAC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446351F9" wp14:editId="314CA2B0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1125220</wp:posOffset>
                      </wp:positionV>
                      <wp:extent cx="1968500" cy="257175"/>
                      <wp:effectExtent l="19050" t="19050" r="12700" b="28575"/>
                      <wp:wrapNone/>
                      <wp:docPr id="7192" name="文字方塊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68500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05347D" w:rsidRDefault="00347FF6" w:rsidP="00734AAC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7192" o:spid="_x0000_s1034" type="#_x0000_t202" style="position:absolute;margin-left:6.25pt;margin-top:88.6pt;width:155pt;height:20.2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" filled="f" strokecolor="red" strokeweight="3pt">
                      <v:textbox>
                        <w:txbxContent>
                          <w:p w:rsidR="00347FF6" w:rsidRPr="0005347D" w:rsidRDefault="00347FF6" w:rsidP="00734AA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4AAC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409FC9F" wp14:editId="6E2D52ED">
                      <wp:simplePos x="0" y="0"/>
                      <wp:positionH relativeFrom="column">
                        <wp:posOffset>4527550</wp:posOffset>
                      </wp:positionH>
                      <wp:positionV relativeFrom="paragraph">
                        <wp:posOffset>1139190</wp:posOffset>
                      </wp:positionV>
                      <wp:extent cx="258445" cy="257175"/>
                      <wp:effectExtent l="19050" t="19050" r="27305" b="28575"/>
                      <wp:wrapNone/>
                      <wp:docPr id="11279" name="文字方塊 1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844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7FF6" w:rsidRPr="0005347D" w:rsidRDefault="00347FF6" w:rsidP="003836C4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1279" o:spid="_x0000_s1035" type="#_x0000_t202" style="position:absolute;margin-left:356.5pt;margin-top:89.7pt;width:20.35pt;height:20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" filled="f" strokecolor="red" strokeweight="3pt">
                      <v:textbox>
                        <w:txbxContent>
                          <w:p w:rsidR="00347FF6" w:rsidRPr="0005347D" w:rsidRDefault="00347FF6" w:rsidP="003836C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2F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6D2F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BD32EE7" wp14:editId="4FBB47D5">
                  <wp:extent cx="5486400" cy="3086735"/>
                  <wp:effectExtent l="0" t="0" r="0" b="0"/>
                  <wp:docPr id="9220" name="圖片 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8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D159B1">
        <w:trPr>
          <w:trHeight w:val="565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2FEA" w:rsidRPr="00400E16" w:rsidRDefault="00127F35" w:rsidP="006D2FE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lastRenderedPageBreak/>
              <w:t>10</w:t>
            </w:r>
            <w:r w:rsidR="006A173E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.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D2FE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直接</w:t>
            </w:r>
            <w:r w:rsidR="006D2FEA"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點選[船舶簽證編號]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D2FE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進入</w:t>
            </w:r>
            <w:r w:rsidR="006D2FE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[關務署編輯表]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D2FE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選項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D2FE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結關完成</w:t>
            </w:r>
            <w:r w:rsidR="006D2FE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="006D2FEA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尚未結關</w:t>
            </w:r>
            <w:r w:rsidR="006D2FEA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6D2FEA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</w:p>
          <w:p w:rsidR="006A173E" w:rsidRDefault="006D2FEA" w:rsidP="006D2FEA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儲存]</w:t>
            </w:r>
          </w:p>
          <w:p w:rsidR="003943BB" w:rsidRPr="00400E16" w:rsidRDefault="003943BB" w:rsidP="003943BB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關務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73E" w:rsidRPr="00400E16" w:rsidRDefault="0003062B" w:rsidP="00EE7BAD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EBF9024" wp14:editId="7609A624">
                      <wp:simplePos x="0" y="0"/>
                      <wp:positionH relativeFrom="column">
                        <wp:posOffset>1882775</wp:posOffset>
                      </wp:positionH>
                      <wp:positionV relativeFrom="paragraph">
                        <wp:posOffset>2094230</wp:posOffset>
                      </wp:positionV>
                      <wp:extent cx="482600" cy="381000"/>
                      <wp:effectExtent l="0" t="0" r="12700" b="19050"/>
                      <wp:wrapNone/>
                      <wp:docPr id="7181" name="矩形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6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1" o:spid="_x0000_s1026" style="position:absolute;margin-left:148.25pt;margin-top:164.9pt;width:38pt;height: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B37B6F3" wp14:editId="53727C7E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2094230</wp:posOffset>
                      </wp:positionV>
                      <wp:extent cx="539750" cy="381000"/>
                      <wp:effectExtent l="0" t="0" r="12700" b="19050"/>
                      <wp:wrapNone/>
                      <wp:docPr id="7182" name="矩形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2" o:spid="_x0000_s1026" style="position:absolute;margin-left:102.25pt;margin-top:164.9pt;width:42.5pt;height:3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A1EBD1F" wp14:editId="384A35D0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2392680</wp:posOffset>
                      </wp:positionV>
                      <wp:extent cx="393700" cy="209550"/>
                      <wp:effectExtent l="0" t="0" r="25400" b="19050"/>
                      <wp:wrapNone/>
                      <wp:docPr id="7180" name="矩形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7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0" o:spid="_x0000_s1026" style="position:absolute;margin-left:362.75pt;margin-top:188.4pt;width:31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" filled="f" strokecolor="red" strokeweight="2pt"/>
                  </w:pict>
                </mc:Fallback>
              </mc:AlternateContent>
            </w:r>
            <w:r w:rsidR="009F777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1FF4774" wp14:editId="0964ED4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118745</wp:posOffset>
                      </wp:positionV>
                      <wp:extent cx="812800" cy="209550"/>
                      <wp:effectExtent l="0" t="0" r="25400" b="19050"/>
                      <wp:wrapNone/>
                      <wp:docPr id="624" name="矩形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28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4" o:spid="_x0000_s1026" style="position:absolute;margin-left:7.75pt;margin-top:9.35pt;width:64pt;height:16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6D2F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6D2FEA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FEFA936" wp14:editId="283B7674">
                  <wp:extent cx="5482384" cy="2724150"/>
                  <wp:effectExtent l="0" t="0" r="4445" b="0"/>
                  <wp:docPr id="9221" name="圖片 9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26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B2B" w:rsidRPr="00400E16" w:rsidRDefault="00533B2B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1A376C" w:rsidRPr="00FD6D42" w:rsidTr="009D396C">
        <w:tc>
          <w:tcPr>
            <w:tcW w:w="10848" w:type="dxa"/>
            <w:gridSpan w:val="2"/>
            <w:shd w:val="clear" w:color="auto" w:fill="auto"/>
          </w:tcPr>
          <w:p w:rsidR="001A376C" w:rsidRPr="007F488B" w:rsidRDefault="001A376C" w:rsidP="009D396C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0" w:name="_HOP-B029外海上下船員資料查詢_2"/>
            <w:bookmarkStart w:id="11" w:name="_Toc449528932"/>
            <w:bookmarkEnd w:id="10"/>
            <w:r w:rsidRPr="00B03C2D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HOP-B029外海上下船員資料查詢</w:t>
            </w:r>
            <w:bookmarkEnd w:id="11"/>
          </w:p>
        </w:tc>
      </w:tr>
      <w:tr w:rsidR="001A376C" w:rsidRPr="00400E16" w:rsidTr="009D396C">
        <w:trPr>
          <w:trHeight w:val="61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76C" w:rsidRPr="008912F9" w:rsidRDefault="001A376C" w:rsidP="009D39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2" w:name="_HOP-B029外海上下船員資料查詢"/>
            <w:bookmarkEnd w:id="12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8912F9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1A376C" w:rsidRPr="008912F9" w:rsidRDefault="001A376C" w:rsidP="009D39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8912F9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8912F9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查詢統計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港灣相關查詢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76C" w:rsidRDefault="001A376C" w:rsidP="009D39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1A376C" w:rsidRPr="008912F9" w:rsidRDefault="001A376C" w:rsidP="009D39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0C3C00F5" wp14:editId="74FD6F0C">
                      <wp:simplePos x="0" y="0"/>
                      <wp:positionH relativeFrom="column">
                        <wp:posOffset>2173605</wp:posOffset>
                      </wp:positionH>
                      <wp:positionV relativeFrom="paragraph">
                        <wp:posOffset>1139190</wp:posOffset>
                      </wp:positionV>
                      <wp:extent cx="967740" cy="187960"/>
                      <wp:effectExtent l="0" t="0" r="22860" b="21590"/>
                      <wp:wrapNone/>
                      <wp:docPr id="2053" name="矩形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879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3" o:spid="_x0000_s1026" style="position:absolute;margin-left:171.15pt;margin-top:89.7pt;width:76.2pt;height:14.8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99A1A78" wp14:editId="67F631DA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666750</wp:posOffset>
                      </wp:positionV>
                      <wp:extent cx="868680" cy="207010"/>
                      <wp:effectExtent l="0" t="0" r="26670" b="21590"/>
                      <wp:wrapNone/>
                      <wp:docPr id="2052" name="矩形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8680" cy="2070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2" o:spid="_x0000_s1026" style="position:absolute;margin-left:82.35pt;margin-top:52.5pt;width:68.4pt;height:16.3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E3643D" wp14:editId="30897584">
                  <wp:extent cx="5486400" cy="23317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76C" w:rsidRPr="00400E16" w:rsidTr="009D396C">
        <w:trPr>
          <w:trHeight w:val="450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76C" w:rsidRDefault="001A376C" w:rsidP="009D396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2.[外海上下人員查詢]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船舶簽證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t>船舶</w:t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呼號、船名、英文船名、預定作業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起、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訖</w:t>
            </w:r>
            <w:proofErr w:type="gramEnd"/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日期</w:t>
            </w:r>
            <w:r w:rsidRPr="008912F9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8912F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  <w:p w:rsidR="001A376C" w:rsidRPr="008912F9" w:rsidRDefault="001A376C" w:rsidP="009D396C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關務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76C" w:rsidRDefault="001A376C" w:rsidP="009D39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</w:p>
          <w:p w:rsidR="001A376C" w:rsidRPr="008912F9" w:rsidRDefault="001A376C" w:rsidP="009D396C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46E1E73" wp14:editId="2F92DEEC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1484630</wp:posOffset>
                      </wp:positionV>
                      <wp:extent cx="317500" cy="139700"/>
                      <wp:effectExtent l="0" t="0" r="25400" b="1270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397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213.75pt;margin-top:116.9pt;width:25pt;height:11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307EBF9A" wp14:editId="098955CF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823595</wp:posOffset>
                      </wp:positionV>
                      <wp:extent cx="635000" cy="381000"/>
                      <wp:effectExtent l="0" t="0" r="12700" b="19050"/>
                      <wp:wrapNone/>
                      <wp:docPr id="2055" name="矩形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5" o:spid="_x0000_s1026" style="position:absolute;margin-left:233.35pt;margin-top:64.85pt;width:50pt;height:30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" filled="f" strokecolor="red" strokeweight="2pt"/>
                  </w:pict>
                </mc:Fallback>
              </mc:AlternateContent>
            </w:r>
            <w:r w:rsidRPr="008912F9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4AD9806" wp14:editId="42AE165D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800100</wp:posOffset>
                      </wp:positionV>
                      <wp:extent cx="787400" cy="603250"/>
                      <wp:effectExtent l="0" t="0" r="12700" b="25400"/>
                      <wp:wrapNone/>
                      <wp:docPr id="2054" name="矩形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6032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4" o:spid="_x0000_s1026" style="position:absolute;margin-left:74.15pt;margin-top:63pt;width:62pt;height:47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9CD51D" wp14:editId="3AA87F85">
                  <wp:extent cx="5651157" cy="2727960"/>
                  <wp:effectExtent l="0" t="0" r="698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157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6C" w:rsidRPr="00400E16" w:rsidRDefault="001A376C" w:rsidP="001A376C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173C2" w:rsidRPr="00400E16" w:rsidRDefault="007173C2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7173C2" w:rsidRPr="00400E16" w:rsidRDefault="007173C2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CF69DB" w:rsidRPr="00FD6D42" w:rsidTr="00B0484B">
        <w:tc>
          <w:tcPr>
            <w:tcW w:w="10848" w:type="dxa"/>
            <w:gridSpan w:val="2"/>
            <w:shd w:val="clear" w:color="auto" w:fill="auto"/>
          </w:tcPr>
          <w:p w:rsidR="00CF69DB" w:rsidRPr="007F488B" w:rsidRDefault="00CF69DB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3" w:name="_HOP_C025港區工作業者申請單查詢_1"/>
            <w:bookmarkStart w:id="14" w:name="_Toc449528931"/>
            <w:bookmarkEnd w:id="13"/>
            <w:r w:rsidRPr="00CF69DB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HOP_C025港區工作業者申請單查詢</w:t>
            </w:r>
            <w:bookmarkEnd w:id="14"/>
          </w:p>
        </w:tc>
      </w:tr>
      <w:tr w:rsidR="00347FF6" w:rsidRPr="00400E16" w:rsidTr="00347FF6">
        <w:trPr>
          <w:trHeight w:val="583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15" w:name="_HOP_C025港區工作業者申請單查詢"/>
            <w:bookmarkEnd w:id="15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 xml:space="preserve"> 操作</w:t>
            </w:r>
            <w:r w:rsidRPr="00400E16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C13B9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A8319F" w:rsidRPr="00400E16" w:rsidRDefault="006604E2" w:rsidP="006604E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首頁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選單</w:t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查詢統計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港灣相關查詢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船舶進出港查驗日報表]</w:t>
            </w:r>
            <w:r w:rsidR="00A8319F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C13B99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6D30DDD1" wp14:editId="06BA863A">
                      <wp:simplePos x="0" y="0"/>
                      <wp:positionH relativeFrom="column">
                        <wp:posOffset>1534698</wp:posOffset>
                      </wp:positionH>
                      <wp:positionV relativeFrom="paragraph">
                        <wp:posOffset>314813</wp:posOffset>
                      </wp:positionV>
                      <wp:extent cx="386862" cy="230505"/>
                      <wp:effectExtent l="0" t="0" r="13335" b="17145"/>
                      <wp:wrapNone/>
                      <wp:docPr id="631" name="矩形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862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1" o:spid="_x0000_s1026" style="position:absolute;margin-left:120.85pt;margin-top:24.8pt;width:30.45pt;height:18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" filled="f" strokecolor="red" strokeweight="2pt"/>
                  </w:pict>
                </mc:Fallback>
              </mc:AlternateContent>
            </w:r>
            <w:r w:rsidR="00AB2865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CBC16BE" wp14:editId="16C14F4B">
                      <wp:simplePos x="0" y="0"/>
                      <wp:positionH relativeFrom="column">
                        <wp:posOffset>2460625</wp:posOffset>
                      </wp:positionH>
                      <wp:positionV relativeFrom="paragraph">
                        <wp:posOffset>541655</wp:posOffset>
                      </wp:positionV>
                      <wp:extent cx="971550" cy="217805"/>
                      <wp:effectExtent l="0" t="0" r="19050" b="10795"/>
                      <wp:wrapNone/>
                      <wp:docPr id="611" name="矩形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1" o:spid="_x0000_s1026" style="position:absolute;margin-left:193.75pt;margin-top:42.65pt;width:76.5pt;height:17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0C494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110BA2AD" wp14:editId="066C83B1">
                      <wp:simplePos x="0" y="0"/>
                      <wp:positionH relativeFrom="column">
                        <wp:posOffset>1489075</wp:posOffset>
                      </wp:positionH>
                      <wp:positionV relativeFrom="paragraph">
                        <wp:posOffset>528955</wp:posOffset>
                      </wp:positionV>
                      <wp:extent cx="970915" cy="230505"/>
                      <wp:effectExtent l="0" t="0" r="19685" b="17145"/>
                      <wp:wrapNone/>
                      <wp:docPr id="610" name="矩形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0915" cy="23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0" o:spid="_x0000_s1026" style="position:absolute;margin-left:117.25pt;margin-top:41.65pt;width:76.45pt;height:18.1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9D200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C04E3A9" wp14:editId="329E9360">
                  <wp:extent cx="5486400" cy="3295650"/>
                  <wp:effectExtent l="0" t="0" r="0" b="0"/>
                  <wp:docPr id="9224" name="圖片 9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29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lastRenderedPageBreak/>
              <w:t>2.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船舶進出港查驗日報表]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E217E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0888A092" wp14:editId="7C84BA95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309245</wp:posOffset>
                      </wp:positionV>
                      <wp:extent cx="1460500" cy="217805"/>
                      <wp:effectExtent l="0" t="0" r="25400" b="10795"/>
                      <wp:wrapNone/>
                      <wp:docPr id="625" name="矩形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0" cy="217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5" o:spid="_x0000_s1026" style="position:absolute;margin-left:137.75pt;margin-top:24.35pt;width:115pt;height:17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9D200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AF6D327" wp14:editId="3A0F3DBC">
                  <wp:extent cx="5486400" cy="2876550"/>
                  <wp:effectExtent l="0" t="0" r="0" b="0"/>
                  <wp:docPr id="9234" name="圖片 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3.[港區工作業者申請單查詢]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可顯示欄位包含船舶修理、船舶勞務承攬、船舶公證、船舶理貨、船舶日用品、</w:t>
            </w:r>
            <w:proofErr w:type="gramStart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供應陸區燒焊</w:t>
            </w:r>
            <w:proofErr w:type="gramEnd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、水域作業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5C02278" wp14:editId="66F7593E">
                      <wp:simplePos x="0" y="0"/>
                      <wp:positionH relativeFrom="column">
                        <wp:posOffset>2578202</wp:posOffset>
                      </wp:positionH>
                      <wp:positionV relativeFrom="paragraph">
                        <wp:posOffset>2032307</wp:posOffset>
                      </wp:positionV>
                      <wp:extent cx="367932" cy="464574"/>
                      <wp:effectExtent l="0" t="0" r="13335" b="1206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932" cy="4645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203pt;margin-top:160pt;width:28.95pt;height:36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A277EE8" wp14:editId="183C6CE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87630</wp:posOffset>
                      </wp:positionV>
                      <wp:extent cx="2863850" cy="252730"/>
                      <wp:effectExtent l="0" t="0" r="12700" b="13970"/>
                      <wp:wrapNone/>
                      <wp:docPr id="614" name="矩形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0" cy="252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4" o:spid="_x0000_s1026" style="position:absolute;margin-left:-.75pt;margin-top:6.9pt;width:225.5pt;height:19.9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12A1BCD" wp14:editId="2779716C">
                  <wp:extent cx="5549900" cy="25654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881" cy="257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158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4.[港區工作業者申請單查詢]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可顯示欄位包含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簽證編號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船舶編號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業者證號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申請單編號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進港日期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</w:t>
            </w:r>
            <w:r w:rsidRPr="00400E16">
              <w:rPr>
                <w:rFonts w:ascii="微軟正黑體" w:eastAsia="微軟正黑體" w:hAnsi="微軟正黑體" w:hint="eastAsia"/>
                <w:bCs/>
                <w:color w:val="000000" w:themeColor="text1"/>
                <w:szCs w:val="24"/>
              </w:rPr>
              <w:t>港口代理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lastRenderedPageBreak/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A8319F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9010FED" wp14:editId="38CCF32E">
                      <wp:simplePos x="0" y="0"/>
                      <wp:positionH relativeFrom="column">
                        <wp:posOffset>2574884</wp:posOffset>
                      </wp:positionH>
                      <wp:positionV relativeFrom="paragraph">
                        <wp:posOffset>1628550</wp:posOffset>
                      </wp:positionV>
                      <wp:extent cx="367665" cy="464185"/>
                      <wp:effectExtent l="0" t="0" r="13335" b="12065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464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26" style="position:absolute;margin-left:202.75pt;margin-top:128.25pt;width:28.95pt;height:3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999FDC2" wp14:editId="13A8D159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468630</wp:posOffset>
                      </wp:positionV>
                      <wp:extent cx="464185" cy="1111250"/>
                      <wp:effectExtent l="0" t="0" r="12065" b="12700"/>
                      <wp:wrapNone/>
                      <wp:docPr id="9243" name="矩形 9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8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3" o:spid="_x0000_s1026" style="position:absolute;margin-left:221.25pt;margin-top:36.9pt;width:36.55pt;height:8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E73FCF4" wp14:editId="52BBEA44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468630</wp:posOffset>
                      </wp:positionV>
                      <wp:extent cx="464185" cy="1111250"/>
                      <wp:effectExtent l="0" t="0" r="12065" b="12700"/>
                      <wp:wrapNone/>
                      <wp:docPr id="615" name="矩形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185" cy="1111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5" o:spid="_x0000_s1026" style="position:absolute;margin-left:26.75pt;margin-top:36.9pt;width:36.55pt;height:87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E171370" wp14:editId="26517646">
                  <wp:extent cx="5549900" cy="20955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981" cy="2095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374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Default="00A8319F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5. [港區工作業者申請單查詢]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DD2A65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船舶日用品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點選[查詢]</w:t>
            </w:r>
            <w:r w:rsidR="00D27DD5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3943BB" w:rsidRPr="00400E16" w:rsidRDefault="003943BB" w:rsidP="003943BB">
            <w:pPr>
              <w:jc w:val="righ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關務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319F" w:rsidRPr="00400E16" w:rsidRDefault="00D27DD5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1E3312F4" wp14:editId="286AE4F9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1181735</wp:posOffset>
                      </wp:positionV>
                      <wp:extent cx="501650" cy="254000"/>
                      <wp:effectExtent l="0" t="0" r="12700" b="12700"/>
                      <wp:wrapNone/>
                      <wp:docPr id="626" name="矩形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6" o:spid="_x0000_s1026" style="position:absolute;margin-left:194.2pt;margin-top:93.05pt;width:39.5pt;height:20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A8319F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7DEDF21" wp14:editId="2C22B115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578485</wp:posOffset>
                      </wp:positionV>
                      <wp:extent cx="501650" cy="254000"/>
                      <wp:effectExtent l="0" t="0" r="12700" b="12700"/>
                      <wp:wrapNone/>
                      <wp:docPr id="618" name="矩形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65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8" o:spid="_x0000_s1026" style="position:absolute;margin-left:116.25pt;margin-top:45.55pt;width:39.5pt;height:20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9D200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9F04008" wp14:editId="20D53EBC">
                  <wp:extent cx="5482683" cy="2165350"/>
                  <wp:effectExtent l="0" t="0" r="3810" b="6350"/>
                  <wp:docPr id="9235" name="圖片 9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16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63" w:rsidRDefault="00AF7F63" w:rsidP="00204FED">
      <w:pPr>
        <w:rPr>
          <w:rFonts w:ascii="微軟正黑體" w:eastAsia="微軟正黑體" w:hAnsi="微軟正黑體"/>
          <w:color w:val="000000" w:themeColor="text1"/>
          <w:szCs w:val="24"/>
        </w:rPr>
      </w:pPr>
      <w:bookmarkStart w:id="16" w:name="_HOP-B029外海上下船員資料查詢_1"/>
      <w:bookmarkEnd w:id="16"/>
    </w:p>
    <w:p w:rsidR="00B03C2D" w:rsidRDefault="00B03C2D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B03C2D" w:rsidRDefault="00B03C2D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B03C2D" w:rsidRPr="00FD6D42" w:rsidTr="00B0484B">
        <w:tc>
          <w:tcPr>
            <w:tcW w:w="10848" w:type="dxa"/>
            <w:gridSpan w:val="2"/>
            <w:shd w:val="clear" w:color="auto" w:fill="auto"/>
          </w:tcPr>
          <w:p w:rsidR="00B03C2D" w:rsidRPr="00A85F0F" w:rsidRDefault="00B03C2D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7" w:name="_關務署棧埠作業_1"/>
            <w:bookmarkStart w:id="18" w:name="_Toc449528933"/>
            <w:bookmarkEnd w:id="17"/>
            <w:r w:rsidRPr="00B03C2D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關務署</w:t>
            </w:r>
            <w:proofErr w:type="gramStart"/>
            <w:r w:rsidRPr="00B03C2D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棧</w:t>
            </w:r>
            <w:proofErr w:type="gramEnd"/>
            <w:r w:rsidRPr="00B03C2D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埠作業</w:t>
            </w:r>
            <w:bookmarkEnd w:id="18"/>
          </w:p>
        </w:tc>
      </w:tr>
      <w:tr w:rsidR="00B03C2D" w:rsidRPr="00FD6D42" w:rsidTr="00B0484B">
        <w:tc>
          <w:tcPr>
            <w:tcW w:w="10848" w:type="dxa"/>
            <w:gridSpan w:val="2"/>
            <w:shd w:val="clear" w:color="auto" w:fill="auto"/>
          </w:tcPr>
          <w:p w:rsidR="00B03C2D" w:rsidRPr="007F488B" w:rsidRDefault="00B03C2D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19" w:name="_POP_E002進口貨進倉資料明細表"/>
            <w:bookmarkStart w:id="20" w:name="_Toc449528934"/>
            <w:bookmarkEnd w:id="19"/>
            <w:r w:rsidRPr="00B03C2D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POP_E002進口貨進倉資料明細表</w:t>
            </w:r>
            <w:bookmarkEnd w:id="20"/>
          </w:p>
        </w:tc>
      </w:tr>
      <w:tr w:rsidR="00347FF6" w:rsidRPr="00400E16" w:rsidTr="00347FF6">
        <w:trPr>
          <w:trHeight w:val="353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07C" w:rsidRPr="00400E16" w:rsidRDefault="00AF7F63" w:rsidP="0007707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1" w:name="_關務署棧埠作業"/>
            <w:bookmarkEnd w:id="21"/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1.</w:t>
            </w:r>
            <w:r w:rsidR="0007707C" w:rsidRPr="00400E16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="0007707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36704C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AF7F63" w:rsidRDefault="00AF7F63" w:rsidP="00595A1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[進口貨</w:t>
            </w:r>
            <w:r w:rsidR="00595A1E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進倉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資料明細表]</w:t>
            </w:r>
          </w:p>
          <w:p w:rsidR="00790002" w:rsidRPr="00400E16" w:rsidRDefault="00790002" w:rsidP="00595A1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400E16" w:rsidRDefault="0036704C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8D05F0B" wp14:editId="4CDB0216">
                      <wp:simplePos x="0" y="0"/>
                      <wp:positionH relativeFrom="column">
                        <wp:posOffset>1063430</wp:posOffset>
                      </wp:positionH>
                      <wp:positionV relativeFrom="paragraph">
                        <wp:posOffset>245647</wp:posOffset>
                      </wp:positionV>
                      <wp:extent cx="520504" cy="190500"/>
                      <wp:effectExtent l="0" t="0" r="13335" b="19050"/>
                      <wp:wrapNone/>
                      <wp:docPr id="629" name="矩形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504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9" o:spid="_x0000_s1026" style="position:absolute;margin-left:83.75pt;margin-top:19.35pt;width:41pt;height: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595A1E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8EBDEB6" wp14:editId="5BCBA1FD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615315</wp:posOffset>
                      </wp:positionV>
                      <wp:extent cx="1054100" cy="190500"/>
                      <wp:effectExtent l="0" t="0" r="12700" b="19050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" o:spid="_x0000_s1026" style="position:absolute;margin-left:178.25pt;margin-top:48.45pt;width:83pt;height:1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AF7F63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2E1257C1" wp14:editId="10BD4FB9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608965</wp:posOffset>
                      </wp:positionV>
                      <wp:extent cx="1041400" cy="190500"/>
                      <wp:effectExtent l="0" t="0" r="25400" b="19050"/>
                      <wp:wrapNone/>
                      <wp:docPr id="2075" name="矩形 2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75" o:spid="_x0000_s1026" style="position:absolute;margin-left:89.75pt;margin-top:47.95pt;width:82pt;height:1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AF7F63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9A8200F" wp14:editId="51E2AD99">
                  <wp:extent cx="5486400" cy="19646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6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283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400E16" w:rsidRDefault="00FA4462" w:rsidP="003943B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2.</w:t>
            </w:r>
            <w:r w:rsidR="009B7484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輸入簽證編號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，點選[載入艙單列表]，</w:t>
            </w:r>
            <w:r w:rsidR="009B7484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右邊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9B7484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艙單列表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]下拉選單</w:t>
            </w:r>
            <w:r w:rsidR="009B7484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顯示該簽編所有艙單編號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，</w:t>
            </w:r>
            <w:r w:rsidR="009B7484" w:rsidRPr="009B748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點選艙單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編號即可查詢</w:t>
            </w:r>
            <w:r w:rsidR="003943BB" w:rsidRP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進口貨進倉資料</w:t>
            </w:r>
            <w:r w:rsidR="003943B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400E16" w:rsidRDefault="009B7484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2AB1BC" wp14:editId="00F12309">
                  <wp:extent cx="5486400" cy="238379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9B7484">
        <w:trPr>
          <w:trHeight w:val="424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43BB" w:rsidRPr="00400E16" w:rsidRDefault="00790002" w:rsidP="00971BE1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3.查詢</w:t>
            </w:r>
            <w:r w:rsidR="009B7484"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進倉日期、倉間代碼、客戶代號與裝卸業者資訊。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400E16" w:rsidRDefault="009B7484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D9CA6A" wp14:editId="67372AEB">
                  <wp:extent cx="5486400" cy="236410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9B7484">
        <w:trPr>
          <w:trHeight w:val="438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790002" w:rsidRDefault="00790002" w:rsidP="00790002">
            <w:pPr>
              <w:pStyle w:val="af2"/>
              <w:numPr>
                <w:ilvl w:val="0"/>
                <w:numId w:val="4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視窗提示</w:t>
            </w:r>
            <w:proofErr w:type="gramStart"/>
            <w:r w:rsidRPr="00790002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非填單</w:t>
            </w:r>
            <w:proofErr w:type="gramEnd"/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狀態不可異動</w:t>
            </w:r>
            <w:proofErr w:type="gramStart"/>
            <w:r w:rsidRPr="00790002">
              <w:rPr>
                <w:rFonts w:ascii="微軟正黑體" w:eastAsia="微軟正黑體" w:hAnsi="微軟正黑體"/>
                <w:color w:val="000000" w:themeColor="text1"/>
                <w:szCs w:val="24"/>
              </w:rPr>
              <w:t>”</w:t>
            </w:r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表示該單資料</w:t>
            </w:r>
            <w:proofErr w:type="gramEnd"/>
            <w:r w:rsidR="009B7484"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已</w:t>
            </w:r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進入</w:t>
            </w:r>
            <w:r w:rsidR="009B7484"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審核</w:t>
            </w:r>
            <w:r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流程，資料不會再更動</w:t>
            </w:r>
            <w:r w:rsidR="009B7484" w:rsidRPr="00790002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!</w:t>
            </w:r>
          </w:p>
          <w:p w:rsidR="00790002" w:rsidRPr="00790002" w:rsidRDefault="00790002" w:rsidP="00790002">
            <w:pPr>
              <w:pStyle w:val="af2"/>
              <w:ind w:leftChars="0" w:left="252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關務署功能表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7F63" w:rsidRPr="00400E16" w:rsidRDefault="009B7484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7679CC" wp14:editId="3E2B6DB0">
                  <wp:extent cx="5486400" cy="23939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462" w:rsidRDefault="00FA4462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EA0B5B" w:rsidRPr="00FD6D42" w:rsidTr="00B0484B">
        <w:tc>
          <w:tcPr>
            <w:tcW w:w="10848" w:type="dxa"/>
            <w:gridSpan w:val="2"/>
            <w:shd w:val="clear" w:color="auto" w:fill="auto"/>
          </w:tcPr>
          <w:p w:rsidR="00EA0B5B" w:rsidRPr="007F488B" w:rsidRDefault="00EA0B5B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2" w:name="_POP_E007進口貨出倉資料明細表介面_1"/>
            <w:bookmarkStart w:id="23" w:name="_Toc449528935"/>
            <w:bookmarkEnd w:id="22"/>
            <w:r w:rsidRPr="00EA0B5B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POP_E007進口貨出倉資料明細表介面</w:t>
            </w:r>
            <w:bookmarkEnd w:id="23"/>
          </w:p>
        </w:tc>
      </w:tr>
      <w:tr w:rsidR="00347FF6" w:rsidRPr="00400E16" w:rsidTr="00347FF6">
        <w:trPr>
          <w:trHeight w:val="353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3975" w:rsidRPr="001A376C" w:rsidRDefault="00B230A8" w:rsidP="00F8361C">
            <w:pPr>
              <w:pStyle w:val="af2"/>
              <w:numPr>
                <w:ilvl w:val="0"/>
                <w:numId w:val="2"/>
              </w:numPr>
              <w:ind w:leftChars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4" w:name="_POP_E007進口貨出倉資料明細表介面"/>
            <w:bookmarkEnd w:id="24"/>
            <w:r w:rsidRPr="001A376C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</w:p>
          <w:p w:rsidR="00261B86" w:rsidRPr="001A376C" w:rsidRDefault="00261B86" w:rsidP="004C3975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Pr="001A376C">
              <w:rPr>
                <w:color w:val="000000" w:themeColor="text1"/>
              </w:rPr>
              <w:sym w:font="Wingdings" w:char="F0E0"/>
            </w: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Pr="001A376C">
              <w:rPr>
                <w:color w:val="000000" w:themeColor="text1"/>
              </w:rPr>
              <w:sym w:font="Wingdings" w:char="F0E0"/>
            </w: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[進口貨出倉資料明細表]</w:t>
            </w:r>
            <w:r w:rsidRPr="001A376C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B27512" w:rsidRPr="001A376C" w:rsidRDefault="00B27512" w:rsidP="004C3975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86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51762696" wp14:editId="3CB31A8A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262255</wp:posOffset>
                      </wp:positionV>
                      <wp:extent cx="463550" cy="190500"/>
                      <wp:effectExtent l="0" t="0" r="12700" b="19050"/>
                      <wp:wrapNone/>
                      <wp:docPr id="11278" name="矩形 1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8" o:spid="_x0000_s1026" style="position:absolute;margin-left:85.25pt;margin-top:20.65pt;width:36.5pt;height: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" filled="f" strokecolor="red" strokeweight="2pt"/>
                  </w:pict>
                </mc:Fallback>
              </mc:AlternateContent>
            </w:r>
            <w:r w:rsidR="00261B86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E0DF600" wp14:editId="38A33DFC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608965</wp:posOffset>
                      </wp:positionV>
                      <wp:extent cx="1041400" cy="190500"/>
                      <wp:effectExtent l="0" t="0" r="25400" b="19050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" o:spid="_x0000_s1026" style="position:absolute;margin-left:85.25pt;margin-top:47.95pt;width:82pt;height:1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261B86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98DBA2C" wp14:editId="7D2C0AB7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767715</wp:posOffset>
                      </wp:positionV>
                      <wp:extent cx="1054100" cy="190500"/>
                      <wp:effectExtent l="0" t="0" r="12700" b="19050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175.75pt;margin-top:60.45pt;width:83pt;height: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261B86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DA3FB6E" wp14:editId="36F1627C">
                  <wp:extent cx="5486400" cy="1852295"/>
                  <wp:effectExtent l="0" t="0" r="0" b="0"/>
                  <wp:docPr id="11285" name="圖片 1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31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86" w:rsidRPr="001A376C" w:rsidRDefault="00261B86" w:rsidP="00347FF6">
            <w:pPr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1A376C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[進口貨出倉資料明細表]</w:t>
            </w:r>
            <w:r w:rsidR="00347FF6" w:rsidRPr="001A376C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47FF6" w:rsidRPr="001A376C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輸入船舶簽證編號</w:t>
            </w:r>
            <w:r w:rsidR="00347FF6"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347FF6" w:rsidRPr="001A376C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347FF6" w:rsidRPr="001A376C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</w:p>
          <w:p w:rsidR="00B27512" w:rsidRPr="001A376C" w:rsidRDefault="00B27512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B86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55BF960" wp14:editId="147AB8E9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317500</wp:posOffset>
                      </wp:positionV>
                      <wp:extent cx="1397000" cy="190500"/>
                      <wp:effectExtent l="0" t="0" r="12700" b="19050"/>
                      <wp:wrapNone/>
                      <wp:docPr id="11266" name="矩形 1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66" o:spid="_x0000_s1026" style="position:absolute;margin-left:53.25pt;margin-top:25pt;width:110pt;height:1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" filled="f" strokecolor="red" strokeweight="2pt"/>
                  </w:pict>
                </mc:Fallback>
              </mc:AlternateContent>
            </w:r>
            <w:r w:rsidR="00261B86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3147EBD" wp14:editId="044EE611">
                  <wp:extent cx="5549900" cy="18923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994" cy="189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707C" w:rsidRDefault="0007707C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B27512" w:rsidRDefault="00B27512">
      <w:bookmarkStart w:id="25" w:name="_Toc449528936"/>
      <w:r>
        <w:rPr>
          <w:b/>
        </w:rP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85BAE" w:rsidRPr="00FD6D42" w:rsidTr="00B0484B">
        <w:tc>
          <w:tcPr>
            <w:tcW w:w="10848" w:type="dxa"/>
            <w:gridSpan w:val="2"/>
            <w:shd w:val="clear" w:color="auto" w:fill="auto"/>
          </w:tcPr>
          <w:p w:rsidR="00885BAE" w:rsidRPr="007F488B" w:rsidRDefault="00885BAE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bookmarkStart w:id="26" w:name="_POP_E010_出口貨進倉明細表介面_1"/>
            <w:bookmarkEnd w:id="26"/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POP_E010 出口貨</w:t>
            </w:r>
            <w:proofErr w:type="gramStart"/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進倉明細</w:t>
            </w:r>
            <w:proofErr w:type="gramEnd"/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表介面</w:t>
            </w:r>
            <w:bookmarkEnd w:id="25"/>
          </w:p>
        </w:tc>
      </w:tr>
      <w:tr w:rsidR="00347FF6" w:rsidRPr="00400E16" w:rsidTr="00347FF6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6519D" w:rsidRDefault="00B230A8" w:rsidP="0046519D">
            <w:pPr>
              <w:pStyle w:val="af2"/>
              <w:numPr>
                <w:ilvl w:val="0"/>
                <w:numId w:val="6"/>
              </w:numPr>
              <w:ind w:leftChars="0" w:left="176" w:hanging="176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27" w:name="_POP_E010_出口貨進倉明細表介面"/>
            <w:bookmarkEnd w:id="27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路徑:首頁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[出口貨進倉資料明細表]</w:t>
            </w:r>
          </w:p>
          <w:p w:rsidR="0046519D" w:rsidRPr="0046519D" w:rsidRDefault="0046519D" w:rsidP="0046519D">
            <w:pPr>
              <w:pStyle w:val="af2"/>
              <w:ind w:leftChars="0" w:left="176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61DCBFA3" wp14:editId="6CB0C985">
                      <wp:simplePos x="0" y="0"/>
                      <wp:positionH relativeFrom="column">
                        <wp:posOffset>1063625</wp:posOffset>
                      </wp:positionH>
                      <wp:positionV relativeFrom="paragraph">
                        <wp:posOffset>300355</wp:posOffset>
                      </wp:positionV>
                      <wp:extent cx="406400" cy="190500"/>
                      <wp:effectExtent l="0" t="0" r="12700" b="19050"/>
                      <wp:wrapNone/>
                      <wp:docPr id="9247" name="矩形 9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7" o:spid="_x0000_s1026" style="position:absolute;margin-left:83.75pt;margin-top:23.65pt;width:32pt;height: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552FF671" wp14:editId="2C0E21F2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961390</wp:posOffset>
                      </wp:positionV>
                      <wp:extent cx="1054100" cy="190500"/>
                      <wp:effectExtent l="0" t="0" r="12700" b="1905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1" o:spid="_x0000_s1026" style="position:absolute;margin-left:178.25pt;margin-top:75.7pt;width:83pt;height:1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35391309" wp14:editId="699C1D1A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608965</wp:posOffset>
                      </wp:positionV>
                      <wp:extent cx="1041400" cy="190500"/>
                      <wp:effectExtent l="0" t="0" r="25400" b="19050"/>
                      <wp:wrapNone/>
                      <wp:docPr id="23" name="矩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3" o:spid="_x0000_s1026" style="position:absolute;margin-left:89.75pt;margin-top:47.95pt;width:82pt;height:1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51570AC" wp14:editId="4290447C">
                  <wp:extent cx="5486400" cy="1918970"/>
                  <wp:effectExtent l="0" t="0" r="0" b="5080"/>
                  <wp:docPr id="11286" name="圖片 1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1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310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230A8" w:rsidP="00B230A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[出口貨進倉資料明細表]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輸入船舶簽證編號</w:t>
            </w:r>
            <w:r w:rsidR="005661B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230A8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3A02642" wp14:editId="21E88A52">
                  <wp:extent cx="5588000" cy="18732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037" cy="18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BD1" w:rsidRPr="00400E16" w:rsidRDefault="00323BD1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23BD1" w:rsidRPr="00400E16" w:rsidRDefault="00323BD1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071499" w:rsidRPr="00400E16" w:rsidRDefault="00071499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23BD1" w:rsidRDefault="00323BD1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6519D" w:rsidRDefault="0046519D" w:rsidP="0046519D">
      <w:pPr>
        <w:tabs>
          <w:tab w:val="left" w:pos="2376"/>
        </w:tabs>
      </w:pPr>
      <w:r>
        <w:rPr>
          <w:rFonts w:ascii="微軟正黑體" w:eastAsia="微軟正黑體" w:hAnsi="微軟正黑體"/>
          <w:color w:val="000000" w:themeColor="text1"/>
          <w:szCs w:val="24"/>
        </w:rPr>
        <w:tab/>
      </w:r>
      <w:bookmarkStart w:id="28" w:name="_POP_E011_出口貨出倉明細表介面_1"/>
      <w:bookmarkStart w:id="29" w:name="_Toc449528937"/>
      <w:bookmarkEnd w:id="28"/>
      <w:r>
        <w:rPr>
          <w:b/>
        </w:rP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85BAE" w:rsidRPr="00FD6D42" w:rsidTr="00B0484B">
        <w:tc>
          <w:tcPr>
            <w:tcW w:w="10848" w:type="dxa"/>
            <w:gridSpan w:val="2"/>
            <w:shd w:val="clear" w:color="auto" w:fill="auto"/>
          </w:tcPr>
          <w:p w:rsidR="00885BAE" w:rsidRPr="007F488B" w:rsidRDefault="00885BAE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POP_E011 出口貨</w:t>
            </w:r>
            <w:proofErr w:type="gramStart"/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出倉明細</w:t>
            </w:r>
            <w:proofErr w:type="gramEnd"/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t>表介面</w:t>
            </w:r>
            <w:bookmarkEnd w:id="29"/>
          </w:p>
        </w:tc>
      </w:tr>
      <w:tr w:rsidR="00347FF6" w:rsidRPr="00400E16" w:rsidTr="00347FF6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6519D" w:rsidRDefault="00B230A8" w:rsidP="0046519D">
            <w:pPr>
              <w:pStyle w:val="af2"/>
              <w:numPr>
                <w:ilvl w:val="0"/>
                <w:numId w:val="7"/>
              </w:numPr>
              <w:ind w:leftChars="0" w:left="176" w:hanging="176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bookmarkStart w:id="30" w:name="_POP_E011_出口貨出倉明細表介面"/>
            <w:bookmarkEnd w:id="30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路徑:首頁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[出口貨出倉資料明細表]</w:t>
            </w:r>
          </w:p>
          <w:p w:rsidR="0046519D" w:rsidRPr="0046519D" w:rsidRDefault="0046519D" w:rsidP="0046519D">
            <w:pPr>
              <w:pStyle w:val="af2"/>
              <w:ind w:leftChars="0" w:left="34" w:hanging="34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3C2D7D10" wp14:editId="3823B4CA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205105</wp:posOffset>
                      </wp:positionV>
                      <wp:extent cx="406400" cy="190500"/>
                      <wp:effectExtent l="0" t="0" r="12700" b="19050"/>
                      <wp:wrapNone/>
                      <wp:docPr id="9246" name="矩形 9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6" o:spid="_x0000_s1026" style="position:absolute;margin-left:62.25pt;margin-top:16.15pt;width:32pt;height:1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4CDB8B63" wp14:editId="1D7F4549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915670</wp:posOffset>
                      </wp:positionV>
                      <wp:extent cx="939800" cy="133350"/>
                      <wp:effectExtent l="0" t="0" r="12700" b="19050"/>
                      <wp:wrapNone/>
                      <wp:docPr id="7171" name="矩形 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1" o:spid="_x0000_s1026" style="position:absolute;margin-left:133.75pt;margin-top:72.1pt;width:74pt;height:10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3691BFB6" wp14:editId="107479D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501015</wp:posOffset>
                      </wp:positionV>
                      <wp:extent cx="1041400" cy="190500"/>
                      <wp:effectExtent l="0" t="0" r="25400" b="19050"/>
                      <wp:wrapNone/>
                      <wp:docPr id="7169" name="矩形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69" o:spid="_x0000_s1026" style="position:absolute;margin-left:54.25pt;margin-top:39.45pt;width:82pt;height:1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F721274" wp14:editId="363AC994">
                  <wp:extent cx="5486400" cy="185293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5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310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230A8" w:rsidP="00B230A8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[出口貨出倉資料明細表]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輸入船舶簽證編號</w:t>
            </w:r>
            <w:r w:rsidR="005661B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30A8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F004F55" wp14:editId="19F01DE3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309245</wp:posOffset>
                      </wp:positionV>
                      <wp:extent cx="1403350" cy="234950"/>
                      <wp:effectExtent l="0" t="0" r="25400" b="12700"/>
                      <wp:wrapNone/>
                      <wp:docPr id="9244" name="矩形 9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33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4" o:spid="_x0000_s1026" style="position:absolute;margin-left:80.25pt;margin-top:24.35pt;width:110.5pt;height:18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B230A8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BB7552C" wp14:editId="334B4C4E">
                  <wp:extent cx="5581650" cy="18923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788" cy="189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3BD1" w:rsidRDefault="00323BD1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323BD1" w:rsidRDefault="00323BD1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6519D" w:rsidRDefault="0046519D">
      <w:bookmarkStart w:id="31" w:name="_POP_C002訊息接收查詢介面_1"/>
      <w:bookmarkStart w:id="32" w:name="_Toc449528938"/>
      <w:bookmarkEnd w:id="31"/>
      <w:r>
        <w:rPr>
          <w:b/>
        </w:rP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85BAE" w:rsidRPr="00FD6D42" w:rsidTr="00B0484B">
        <w:tc>
          <w:tcPr>
            <w:tcW w:w="10848" w:type="dxa"/>
            <w:gridSpan w:val="2"/>
            <w:shd w:val="clear" w:color="auto" w:fill="auto"/>
          </w:tcPr>
          <w:p w:rsidR="00885BAE" w:rsidRPr="007F488B" w:rsidRDefault="00885BAE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POP_C002訊息接收查詢介面</w:t>
            </w:r>
            <w:bookmarkEnd w:id="32"/>
          </w:p>
        </w:tc>
      </w:tr>
      <w:tr w:rsidR="00347FF6" w:rsidRPr="00400E16" w:rsidTr="00347FF6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6519D" w:rsidRDefault="002C0B9B" w:rsidP="0046519D">
            <w:pPr>
              <w:pStyle w:val="af2"/>
              <w:numPr>
                <w:ilvl w:val="0"/>
                <w:numId w:val="8"/>
              </w:numPr>
              <w:ind w:leftChars="0" w:left="176" w:hanging="176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bookmarkStart w:id="33" w:name="_POP_C002訊息接收查詢介面"/>
            <w:bookmarkEnd w:id="33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路徑:首頁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Pr="00400E16">
              <w:sym w:font="Wingdings" w:char="F0E0"/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46519D">
              <w:rPr>
                <w:rFonts w:ascii="微軟正黑體" w:eastAsia="微軟正黑體" w:hAnsi="微軟正黑體"/>
                <w:color w:val="000000" w:themeColor="text1"/>
                <w:szCs w:val="24"/>
              </w:rPr>
              <w:t>訊息接收查詢</w:t>
            </w:r>
            <w:r w:rsidR="00652A34" w:rsidRPr="0046519D">
              <w:rPr>
                <w:rFonts w:ascii="微軟正黑體" w:eastAsia="微軟正黑體" w:hAnsi="微軟正黑體"/>
                <w:color w:val="000000" w:themeColor="text1"/>
                <w:szCs w:val="24"/>
              </w:rPr>
              <w:t>介面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Pr="0046519D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46519D" w:rsidRPr="0046519D" w:rsidRDefault="0046519D" w:rsidP="0046519D">
            <w:pPr>
              <w:pStyle w:val="af2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B42E1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17DE2D9" wp14:editId="657472F9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198755</wp:posOffset>
                      </wp:positionV>
                      <wp:extent cx="438150" cy="234950"/>
                      <wp:effectExtent l="0" t="0" r="19050" b="12700"/>
                      <wp:wrapNone/>
                      <wp:docPr id="9242" name="矩形 9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2" o:spid="_x0000_s1026" style="position:absolute;margin-left:42.75pt;margin-top:15.65pt;width:34.5pt;height:18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F6BB9FC" wp14:editId="22CAD83B">
                      <wp:simplePos x="0" y="0"/>
                      <wp:positionH relativeFrom="column">
                        <wp:posOffset>1692275</wp:posOffset>
                      </wp:positionH>
                      <wp:positionV relativeFrom="paragraph">
                        <wp:posOffset>833120</wp:posOffset>
                      </wp:positionV>
                      <wp:extent cx="1054100" cy="107950"/>
                      <wp:effectExtent l="0" t="0" r="12700" b="25400"/>
                      <wp:wrapNone/>
                      <wp:docPr id="7183" name="矩形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07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3" o:spid="_x0000_s1026" style="position:absolute;margin-left:133.25pt;margin-top:65.6pt;width:83pt;height:8.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AD6278C" wp14:editId="64B81713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418465</wp:posOffset>
                      </wp:positionV>
                      <wp:extent cx="1041400" cy="190500"/>
                      <wp:effectExtent l="0" t="0" r="25400" b="19050"/>
                      <wp:wrapNone/>
                      <wp:docPr id="7186" name="矩形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6" o:spid="_x0000_s1026" style="position:absolute;margin-left:42.75pt;margin-top:32.95pt;width:82pt;height: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55A1F5A" wp14:editId="6D71854D">
                  <wp:extent cx="5581650" cy="21463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27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58790A" w:rsidRDefault="002C0B9B" w:rsidP="006E642D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訊息接收查詢</w:t>
            </w:r>
            <w:r w:rsidR="00652A34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介面</w:t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</w:t>
            </w:r>
            <w:r w:rsidR="00AE79C5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</w:t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船舶簽證編號</w:t>
            </w:r>
            <w:r w:rsidR="00AE79C5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]及[訊息類型]</w:t>
            </w:r>
            <w:r w:rsidR="00AE79C5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AE79C5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  <w:r w:rsidR="003C771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目前提供-兩類</w:t>
            </w:r>
            <w:r w:rsidR="009B7484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a.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</w:t>
            </w:r>
            <w:r w:rsidR="00FA4462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N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5204</w:t>
            </w:r>
            <w:r w:rsidR="00FA4462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T01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海運出口貨物放行通知</w:t>
            </w:r>
            <w:r w:rsidR="009B7484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b.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</w:t>
            </w:r>
            <w:r w:rsidR="00FA4462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N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5116</w:t>
            </w:r>
            <w:r w:rsidR="00FA4462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>T01</w:t>
            </w:r>
            <w:r w:rsidR="0058790A" w:rsidRPr="0058790A">
              <w:rPr>
                <w:rFonts w:ascii="微軟正黑體" w:eastAsia="微軟正黑體" w:hAnsi="微軟正黑體" w:hint="eastAsia"/>
                <w:noProof/>
                <w:color w:val="000000" w:themeColor="text1"/>
                <w:szCs w:val="24"/>
              </w:rPr>
              <w:t xml:space="preserve"> 海運進口貨物放行通知</w:t>
            </w:r>
            <w:r w:rsidR="003C771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3C7711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7ED5A0EA" wp14:editId="648B2419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823595</wp:posOffset>
                      </wp:positionV>
                      <wp:extent cx="1276350" cy="330200"/>
                      <wp:effectExtent l="0" t="0" r="19050" b="12700"/>
                      <wp:wrapNone/>
                      <wp:docPr id="9241" name="矩形 9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1" o:spid="_x0000_s1026" style="position:absolute;margin-left:138.75pt;margin-top:64.85pt;width:100.5pt;height:2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48F4ACEC" wp14:editId="6D9AAB67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201295</wp:posOffset>
                      </wp:positionV>
                      <wp:extent cx="1955800" cy="234950"/>
                      <wp:effectExtent l="0" t="0" r="25400" b="12700"/>
                      <wp:wrapNone/>
                      <wp:docPr id="9237" name="矩形 9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37" o:spid="_x0000_s1026" style="position:absolute;margin-left:73.75pt;margin-top:15.85pt;width:154pt;height:18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1AE8E2B" wp14:editId="0090FC4A">
                      <wp:simplePos x="0" y="0"/>
                      <wp:positionH relativeFrom="column">
                        <wp:posOffset>4016375</wp:posOffset>
                      </wp:positionH>
                      <wp:positionV relativeFrom="paragraph">
                        <wp:posOffset>969645</wp:posOffset>
                      </wp:positionV>
                      <wp:extent cx="438150" cy="234950"/>
                      <wp:effectExtent l="0" t="0" r="19050" b="12700"/>
                      <wp:wrapNone/>
                      <wp:docPr id="9240" name="矩形 9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40" o:spid="_x0000_s1026" style="position:absolute;margin-left:316.25pt;margin-top:76.35pt;width:34.5pt;height:18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552B4F3D" wp14:editId="798BC561">
                  <wp:extent cx="5581650" cy="1657350"/>
                  <wp:effectExtent l="0" t="0" r="0" b="0"/>
                  <wp:docPr id="7193" name="圖片 7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4721" cy="165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63" w:rsidRPr="00400E16" w:rsidRDefault="00AF7F63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6519D" w:rsidRDefault="0046519D">
      <w:bookmarkStart w:id="34" w:name="_POP__E012進出倉統計_1"/>
      <w:bookmarkStart w:id="35" w:name="_Toc449528939"/>
      <w:bookmarkEnd w:id="34"/>
      <w:r>
        <w:rPr>
          <w:b/>
        </w:rP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85BAE" w:rsidRPr="00FD6D42" w:rsidTr="00B0484B">
        <w:tc>
          <w:tcPr>
            <w:tcW w:w="10848" w:type="dxa"/>
            <w:gridSpan w:val="2"/>
            <w:shd w:val="clear" w:color="auto" w:fill="auto"/>
          </w:tcPr>
          <w:p w:rsidR="00885BAE" w:rsidRPr="007F488B" w:rsidRDefault="00885BAE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885BAE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 E012進出倉統計</w:t>
            </w:r>
            <w:bookmarkEnd w:id="35"/>
          </w:p>
        </w:tc>
      </w:tr>
      <w:tr w:rsidR="00347FF6" w:rsidRPr="00400E16" w:rsidTr="00347FF6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6519D" w:rsidRDefault="00BE3202" w:rsidP="0046519D">
            <w:pPr>
              <w:pStyle w:val="af2"/>
              <w:numPr>
                <w:ilvl w:val="0"/>
                <w:numId w:val="9"/>
              </w:numPr>
              <w:ind w:leftChars="0" w:left="176" w:hanging="176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bookmarkStart w:id="36" w:name="_POP__E012進出倉統計"/>
            <w:bookmarkEnd w:id="36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[進出倉統計</w:t>
            </w:r>
            <w:r w:rsidR="002C0B9B" w:rsidRPr="0046519D">
              <w:rPr>
                <w:rFonts w:ascii="微軟正黑體" w:eastAsia="微軟正黑體" w:hAnsi="微軟正黑體"/>
                <w:color w:val="000000" w:themeColor="text1"/>
                <w:szCs w:val="24"/>
              </w:rPr>
              <w:t>介面</w:t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2C0B9B" w:rsidRPr="0046519D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46519D" w:rsidRPr="0046519D" w:rsidRDefault="0046519D" w:rsidP="0046519D">
            <w:pPr>
              <w:pStyle w:val="af2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3C7711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DA5BFD4" wp14:editId="7ABCFB8F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297180</wp:posOffset>
                      </wp:positionV>
                      <wp:extent cx="438150" cy="234950"/>
                      <wp:effectExtent l="0" t="0" r="19050" b="12700"/>
                      <wp:wrapNone/>
                      <wp:docPr id="2061" name="矩形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1" o:spid="_x0000_s1026" style="position:absolute;margin-left:86.75pt;margin-top:23.4pt;width:34.5pt;height:18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F0B8B18" wp14:editId="38E3F202">
                      <wp:simplePos x="0" y="0"/>
                      <wp:positionH relativeFrom="column">
                        <wp:posOffset>1069975</wp:posOffset>
                      </wp:positionH>
                      <wp:positionV relativeFrom="paragraph">
                        <wp:posOffset>716915</wp:posOffset>
                      </wp:positionV>
                      <wp:extent cx="1041400" cy="190500"/>
                      <wp:effectExtent l="0" t="0" r="25400" b="19050"/>
                      <wp:wrapNone/>
                      <wp:docPr id="7190" name="矩形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0" o:spid="_x0000_s1026" style="position:absolute;margin-left:84.25pt;margin-top:56.45pt;width:82pt;height:1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BC80BD9" wp14:editId="647B447E">
                      <wp:simplePos x="0" y="0"/>
                      <wp:positionH relativeFrom="column">
                        <wp:posOffset>2181225</wp:posOffset>
                      </wp:positionH>
                      <wp:positionV relativeFrom="paragraph">
                        <wp:posOffset>1578610</wp:posOffset>
                      </wp:positionV>
                      <wp:extent cx="1054100" cy="190500"/>
                      <wp:effectExtent l="0" t="0" r="12700" b="19050"/>
                      <wp:wrapNone/>
                      <wp:docPr id="7189" name="矩形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9" o:spid="_x0000_s1026" style="position:absolute;margin-left:171.75pt;margin-top:124.3pt;width:83pt;height: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7FF8C9C" wp14:editId="51C219A8">
                  <wp:extent cx="5549900" cy="2114550"/>
                  <wp:effectExtent l="0" t="0" r="0" b="0"/>
                  <wp:docPr id="11291" name="圖片 1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46519D">
        <w:trPr>
          <w:trHeight w:val="224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2C0B9B" w:rsidP="005661BC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[進出倉統計]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輸入[倉庫]及[週期]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5661BC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5661BC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[統計查詢]</w:t>
            </w:r>
            <w:r w:rsidR="003C771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0220C1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70AD96" wp14:editId="24C04203">
                      <wp:simplePos x="0" y="0"/>
                      <wp:positionH relativeFrom="column">
                        <wp:posOffset>4244975</wp:posOffset>
                      </wp:positionH>
                      <wp:positionV relativeFrom="paragraph">
                        <wp:posOffset>598170</wp:posOffset>
                      </wp:positionV>
                      <wp:extent cx="342900" cy="234950"/>
                      <wp:effectExtent l="0" t="0" r="19050" b="12700"/>
                      <wp:wrapNone/>
                      <wp:docPr id="617" name="矩形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7" o:spid="_x0000_s1026" style="position:absolute;margin-left:334.25pt;margin-top:47.1pt;width:27pt;height:18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3C7711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7EB143DA" wp14:editId="71850F6F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490220</wp:posOffset>
                      </wp:positionV>
                      <wp:extent cx="342900" cy="342900"/>
                      <wp:effectExtent l="0" t="0" r="19050" b="19050"/>
                      <wp:wrapNone/>
                      <wp:docPr id="2060" name="矩形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0" o:spid="_x0000_s1026" style="position:absolute;margin-left:107.75pt;margin-top:38.6pt;width:27pt;height:2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" filled="f" strokecolor="red" strokeweight="2pt"/>
                  </w:pict>
                </mc:Fallback>
              </mc:AlternateContent>
            </w:r>
            <w:r w:rsidR="0007149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8ADFE4D" wp14:editId="660195E1">
                      <wp:simplePos x="0" y="0"/>
                      <wp:positionH relativeFrom="column">
                        <wp:posOffset>917575</wp:posOffset>
                      </wp:positionH>
                      <wp:positionV relativeFrom="paragraph">
                        <wp:posOffset>287655</wp:posOffset>
                      </wp:positionV>
                      <wp:extent cx="438150" cy="342900"/>
                      <wp:effectExtent l="0" t="0" r="19050" b="19050"/>
                      <wp:wrapNone/>
                      <wp:docPr id="2059" name="矩形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9" o:spid="_x0000_s1026" style="position:absolute;margin-left:72.25pt;margin-top:22.65pt;width:34.5pt;height:2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5DFC4A2" wp14:editId="54876A45">
                  <wp:extent cx="5486400" cy="112522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16" w:rsidRPr="00400E16" w:rsidTr="003C7711">
        <w:trPr>
          <w:trHeight w:val="3503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11" w:rsidRPr="00400E16" w:rsidRDefault="0046519D" w:rsidP="006A3CBE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="003C7711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3C7711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[進出倉統計]</w:t>
            </w:r>
            <w:r w:rsidR="003C7711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7711" w:rsidRPr="00400E16" w:rsidRDefault="006A3CBE" w:rsidP="00D0448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F744D4F" wp14:editId="4BC68679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521970</wp:posOffset>
                      </wp:positionV>
                      <wp:extent cx="342900" cy="342900"/>
                      <wp:effectExtent l="0" t="0" r="19050" b="19050"/>
                      <wp:wrapNone/>
                      <wp:docPr id="2062" name="矩形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2" o:spid="_x0000_s1026" style="position:absolute;margin-left:112.25pt;margin-top:41.1pt;width:27pt;height:2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A21A155" wp14:editId="1736F766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520065</wp:posOffset>
                      </wp:positionV>
                      <wp:extent cx="1143000" cy="342900"/>
                      <wp:effectExtent l="0" t="0" r="19050" b="19050"/>
                      <wp:wrapNone/>
                      <wp:docPr id="2063" name="矩形 2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63" o:spid="_x0000_s1026" style="position:absolute;margin-left:142.75pt;margin-top:40.95pt;width:90pt;height:2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2BDBC67" wp14:editId="33F185AC">
                  <wp:extent cx="5486400" cy="2356485"/>
                  <wp:effectExtent l="0" t="0" r="0" b="5715"/>
                  <wp:docPr id="619" name="圖片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5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63" w:rsidRPr="00400E16" w:rsidRDefault="00AF7F63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AF7F63" w:rsidRPr="00400E16" w:rsidRDefault="00AF7F63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6519D" w:rsidRDefault="0046519D">
      <w:bookmarkStart w:id="37" w:name="_POP__E009_貨櫃(物)運送單介面_1"/>
      <w:bookmarkStart w:id="38" w:name="_Toc449528940"/>
      <w:bookmarkEnd w:id="37"/>
      <w:r>
        <w:rPr>
          <w:b/>
        </w:rPr>
        <w:br w:type="page"/>
      </w:r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870E51" w:rsidRPr="00FD6D42" w:rsidTr="00B0484B">
        <w:tc>
          <w:tcPr>
            <w:tcW w:w="10848" w:type="dxa"/>
            <w:gridSpan w:val="2"/>
            <w:shd w:val="clear" w:color="auto" w:fill="auto"/>
          </w:tcPr>
          <w:p w:rsidR="00870E51" w:rsidRPr="007F488B" w:rsidRDefault="00870E51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870E51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 E009 貨櫃(物)運送單介面</w:t>
            </w:r>
            <w:bookmarkEnd w:id="38"/>
          </w:p>
        </w:tc>
      </w:tr>
      <w:tr w:rsidR="00347FF6" w:rsidRPr="00400E16" w:rsidTr="00347FF6">
        <w:trPr>
          <w:trHeight w:val="30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6519D" w:rsidRDefault="00BE3202" w:rsidP="0046519D">
            <w:pPr>
              <w:pStyle w:val="af2"/>
              <w:numPr>
                <w:ilvl w:val="0"/>
                <w:numId w:val="10"/>
              </w:numPr>
              <w:ind w:leftChars="0" w:left="176" w:hanging="176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bookmarkStart w:id="39" w:name="_POP__E009_貨櫃(物)運送單介面"/>
            <w:bookmarkEnd w:id="39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[貨櫃(物)運送單介面]</w:t>
            </w:r>
            <w:r w:rsidR="002C0B9B" w:rsidRPr="0046519D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46519D" w:rsidRPr="0046519D" w:rsidRDefault="0046519D" w:rsidP="0046519D">
            <w:pPr>
              <w:pStyle w:val="af2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07149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56339EA" wp14:editId="6AB17C67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278765</wp:posOffset>
                      </wp:positionV>
                      <wp:extent cx="438150" cy="146050"/>
                      <wp:effectExtent l="0" t="0" r="19050" b="25400"/>
                      <wp:wrapNone/>
                      <wp:docPr id="2058" name="矩形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8" o:spid="_x0000_s1026" style="position:absolute;margin-left:89.75pt;margin-top:21.95pt;width:34.5pt;height:11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5FE76AD" wp14:editId="7E1B9CF7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1578610</wp:posOffset>
                      </wp:positionV>
                      <wp:extent cx="1054100" cy="190500"/>
                      <wp:effectExtent l="0" t="0" r="12700" b="1905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31" o:spid="_x0000_s1026" style="position:absolute;margin-left:178.25pt;margin-top:124.3pt;width:83pt;height:1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461B2EF" wp14:editId="331A3066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608965</wp:posOffset>
                      </wp:positionV>
                      <wp:extent cx="1041400" cy="190500"/>
                      <wp:effectExtent l="0" t="0" r="25400" b="19050"/>
                      <wp:wrapNone/>
                      <wp:docPr id="7170" name="矩形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0" o:spid="_x0000_s1026" style="position:absolute;margin-left:89.75pt;margin-top:47.95pt;width:82pt;height: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0EBF8E07" wp14:editId="65B85544">
                  <wp:extent cx="5486400" cy="1914525"/>
                  <wp:effectExtent l="0" t="0" r="0" b="9525"/>
                  <wp:docPr id="11292" name="圖片 1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347FF6">
        <w:trPr>
          <w:trHeight w:val="452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2C0B9B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[貨櫃(物)運送單介面]</w:t>
            </w:r>
            <w:r w:rsidR="00A9567B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t xml:space="preserve"> </w:t>
            </w:r>
            <w:r w:rsidR="00A9567B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A9567B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輸入船舶簽證編號</w:t>
            </w:r>
            <w:r w:rsidR="00A9567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A9567B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A9567B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  <w:r w:rsidR="00071499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2327D1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F4901F6" wp14:editId="3EDD1076">
                      <wp:simplePos x="0" y="0"/>
                      <wp:positionH relativeFrom="column">
                        <wp:posOffset>2651125</wp:posOffset>
                      </wp:positionH>
                      <wp:positionV relativeFrom="paragraph">
                        <wp:posOffset>264160</wp:posOffset>
                      </wp:positionV>
                      <wp:extent cx="438150" cy="254000"/>
                      <wp:effectExtent l="0" t="0" r="19050" b="12700"/>
                      <wp:wrapNone/>
                      <wp:docPr id="2057" name="矩形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25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7" o:spid="_x0000_s1026" style="position:absolute;margin-left:208.75pt;margin-top:20.8pt;width:34.5pt;height:20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1CD4D64" wp14:editId="7C1EDCF3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370205</wp:posOffset>
                      </wp:positionV>
                      <wp:extent cx="1555750" cy="146050"/>
                      <wp:effectExtent l="0" t="0" r="25400" b="25400"/>
                      <wp:wrapNone/>
                      <wp:docPr id="2056" name="矩形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57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6" o:spid="_x0000_s1026" style="position:absolute;margin-left:61.75pt;margin-top:29.15pt;width:122.5pt;height:11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470F5E7F" wp14:editId="33A91085">
                  <wp:extent cx="5482745" cy="2882900"/>
                  <wp:effectExtent l="0" t="0" r="3810" b="0"/>
                  <wp:docPr id="620" name="圖片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884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F63" w:rsidRDefault="00AF7F63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9B7484" w:rsidRDefault="009B7484" w:rsidP="00AF7F63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46519D" w:rsidRDefault="0046519D">
      <w:bookmarkStart w:id="40" w:name="_POP__B021貨物放行_1"/>
      <w:bookmarkStart w:id="41" w:name="_Toc449528941"/>
      <w:bookmarkEnd w:id="40"/>
    </w:p>
    <w:tbl>
      <w:tblPr>
        <w:tblW w:w="108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9146"/>
      </w:tblGrid>
      <w:tr w:rsidR="00497395" w:rsidRPr="00FD6D42" w:rsidTr="00B0484B">
        <w:tc>
          <w:tcPr>
            <w:tcW w:w="10848" w:type="dxa"/>
            <w:gridSpan w:val="2"/>
            <w:shd w:val="clear" w:color="auto" w:fill="auto"/>
          </w:tcPr>
          <w:p w:rsidR="00497395" w:rsidRPr="007F488B" w:rsidRDefault="00497395" w:rsidP="00B0484B">
            <w:pPr>
              <w:pStyle w:val="1"/>
              <w:rPr>
                <w:rFonts w:ascii="微軟正黑體" w:eastAsia="微軟正黑體" w:hAnsi="微軟正黑體"/>
                <w:color w:val="000000" w:themeColor="text1"/>
                <w:sz w:val="32"/>
                <w:szCs w:val="32"/>
              </w:rPr>
            </w:pPr>
            <w:r w:rsidRPr="00497395">
              <w:rPr>
                <w:rFonts w:ascii="微軟正黑體" w:eastAsia="微軟正黑體" w:hAnsi="微軟正黑體" w:hint="eastAsia"/>
                <w:color w:val="000000" w:themeColor="text1"/>
                <w:sz w:val="32"/>
                <w:szCs w:val="32"/>
              </w:rPr>
              <w:lastRenderedPageBreak/>
              <w:t>POP_ B021貨物放行</w:t>
            </w:r>
            <w:bookmarkEnd w:id="41"/>
          </w:p>
        </w:tc>
      </w:tr>
      <w:tr w:rsidR="00347FF6" w:rsidRPr="00400E16" w:rsidTr="00347FF6">
        <w:trPr>
          <w:trHeight w:val="357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6519D" w:rsidRDefault="00BE3202" w:rsidP="0046519D">
            <w:pPr>
              <w:pStyle w:val="af2"/>
              <w:numPr>
                <w:ilvl w:val="0"/>
                <w:numId w:val="11"/>
              </w:numPr>
              <w:ind w:leftChars="0" w:left="176" w:hanging="176"/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bookmarkStart w:id="42" w:name="_POP__B021貨物放行"/>
            <w:bookmarkEnd w:id="42"/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操作</w:t>
            </w:r>
            <w:r w:rsidRPr="0046519D">
              <w:rPr>
                <w:rFonts w:ascii="微軟正黑體" w:eastAsia="微軟正黑體" w:hAnsi="微軟正黑體"/>
                <w:i/>
                <w:color w:val="000000" w:themeColor="text1"/>
                <w:szCs w:val="24"/>
              </w:rPr>
              <w:t>( Operation)</w:t>
            </w:r>
            <w:r w:rsidRPr="0046519D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：</w:t>
            </w:r>
            <w:r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路徑:</w:t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首頁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作業管理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倉儲管理</w:t>
            </w:r>
            <w:r w:rsidR="002C0B9B" w:rsidRPr="00400E16">
              <w:sym w:font="Wingdings" w:char="F0E0"/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2C0B9B" w:rsidRPr="0046519D">
              <w:rPr>
                <w:rFonts w:ascii="微軟正黑體" w:eastAsia="微軟正黑體" w:hAnsi="微軟正黑體"/>
                <w:color w:val="000000" w:themeColor="text1"/>
                <w:szCs w:val="24"/>
              </w:rPr>
              <w:t>貨物放行</w:t>
            </w:r>
            <w:r w:rsidR="002C0B9B" w:rsidRP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]</w:t>
            </w:r>
            <w:r w:rsidR="002C0B9B" w:rsidRPr="0046519D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  <w:p w:rsidR="0046519D" w:rsidRPr="0046519D" w:rsidRDefault="0046519D" w:rsidP="0046519D">
            <w:pPr>
              <w:pStyle w:val="af2"/>
              <w:ind w:leftChars="0" w:left="0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1A376C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(本項功能尚在開發當中，預定於105.7.15上線並更新本手冊)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071499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FCD584D" wp14:editId="13C163FC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328930</wp:posOffset>
                      </wp:positionV>
                      <wp:extent cx="463550" cy="146050"/>
                      <wp:effectExtent l="0" t="0" r="12700" b="25400"/>
                      <wp:wrapNone/>
                      <wp:docPr id="2051" name="矩形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355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1" o:spid="_x0000_s1026" style="position:absolute;margin-left:89.75pt;margin-top:25.9pt;width:36.5pt;height:11.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D257523" wp14:editId="210BC19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655320</wp:posOffset>
                      </wp:positionV>
                      <wp:extent cx="1041400" cy="146050"/>
                      <wp:effectExtent l="0" t="0" r="25400" b="25400"/>
                      <wp:wrapNone/>
                      <wp:docPr id="2050" name="矩形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400" cy="146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50" o:spid="_x0000_s1026" style="position:absolute;margin-left:89.75pt;margin-top:51.6pt;width:82pt;height:11.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B0DA945" wp14:editId="3623B4DA">
                      <wp:simplePos x="0" y="0"/>
                      <wp:positionH relativeFrom="column">
                        <wp:posOffset>2263775</wp:posOffset>
                      </wp:positionH>
                      <wp:positionV relativeFrom="paragraph">
                        <wp:posOffset>1711960</wp:posOffset>
                      </wp:positionV>
                      <wp:extent cx="1054100" cy="190500"/>
                      <wp:effectExtent l="0" t="0" r="12700" b="19050"/>
                      <wp:wrapNone/>
                      <wp:docPr id="9225" name="矩形 9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41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225" o:spid="_x0000_s1026" style="position:absolute;margin-left:178.25pt;margin-top:134.8pt;width:83pt;height: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12DDE18B" wp14:editId="65225CDF">
                  <wp:extent cx="5486400" cy="1979295"/>
                  <wp:effectExtent l="0" t="0" r="0" b="1905"/>
                  <wp:docPr id="11294" name="圖片 1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84" w:rsidRPr="00400E16" w:rsidTr="00347FF6">
        <w:trPr>
          <w:trHeight w:val="307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484" w:rsidRPr="00400E16" w:rsidRDefault="00A91B05" w:rsidP="00A91B05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2.</w:t>
            </w:r>
            <w:r w:rsidRPr="00A91B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輸入簽證編號</w:t>
            </w:r>
            <w:r w:rsidR="0046519D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A91B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AKHH104021196與進倉委託單編號 : KHHWB1050000131 (放行單號)，點選右方</w:t>
            </w:r>
            <w:proofErr w:type="gramStart"/>
            <w:r w:rsidRPr="00A91B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”</w:t>
            </w:r>
            <w:proofErr w:type="gramEnd"/>
            <w:r w:rsidRPr="00A91B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484" w:rsidRPr="00400E16" w:rsidRDefault="00A91B05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1B2BB2" wp14:editId="7A680AAD">
                  <wp:extent cx="5486400" cy="15049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484" w:rsidRPr="00400E16" w:rsidTr="0046519D">
        <w:trPr>
          <w:trHeight w:val="310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484" w:rsidRPr="00400E16" w:rsidRDefault="00A91B05" w:rsidP="00040BB2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3.</w:t>
            </w:r>
            <w:r w:rsidRPr="00A91B05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點選右邊”核准出倉”後，按”儲存”!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7484" w:rsidRPr="00400E16" w:rsidRDefault="00A91B05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08A912" wp14:editId="594AD6C7">
                  <wp:extent cx="5486400" cy="1922145"/>
                  <wp:effectExtent l="0" t="0" r="0" b="190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16" w:rsidRPr="00400E16" w:rsidTr="0046519D">
        <w:trPr>
          <w:trHeight w:val="268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7B" w:rsidRPr="00400E16" w:rsidRDefault="00827AB0" w:rsidP="00A9567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lastRenderedPageBreak/>
              <w:t>4</w:t>
            </w:r>
            <w:r w:rsidR="00A9567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A9567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9567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A9567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貨物放行</w:t>
            </w:r>
            <w:r w:rsidR="00A9567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處理]</w:t>
            </w:r>
            <w:r w:rsidR="00A9567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A9567B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輸入船舶簽證編號</w:t>
            </w:r>
            <w:r w:rsidR="00A9567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A9567B" w:rsidRPr="00400E16">
              <w:rPr>
                <w:rFonts w:ascii="微軟正黑體" w:eastAsia="微軟正黑體" w:hAnsi="微軟正黑體" w:cs="Courier New"/>
                <w:color w:val="000000" w:themeColor="text1"/>
                <w:szCs w:val="24"/>
              </w:rPr>
              <w:sym w:font="Wingdings" w:char="F0E0"/>
            </w:r>
            <w:r w:rsidR="00A9567B" w:rsidRPr="00400E16">
              <w:rPr>
                <w:rFonts w:ascii="微軟正黑體" w:eastAsia="微軟正黑體" w:hAnsi="微軟正黑體" w:cs="Courier New" w:hint="eastAsia"/>
                <w:color w:val="000000" w:themeColor="text1"/>
                <w:szCs w:val="24"/>
              </w:rPr>
              <w:t>[查詢]</w:t>
            </w:r>
            <w:r w:rsidR="00A9567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67B" w:rsidRPr="00400E16" w:rsidRDefault="00A9567B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2D999762" wp14:editId="785150BB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422910</wp:posOffset>
                      </wp:positionV>
                      <wp:extent cx="374650" cy="241300"/>
                      <wp:effectExtent l="0" t="0" r="25400" b="25400"/>
                      <wp:wrapNone/>
                      <wp:docPr id="7191" name="矩形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1" o:spid="_x0000_s1026" style="position:absolute;margin-left:377.25pt;margin-top:33.3pt;width:29.5pt;height:19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629316BC" wp14:editId="3FDC0D6D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420370</wp:posOffset>
                      </wp:positionV>
                      <wp:extent cx="755650" cy="241300"/>
                      <wp:effectExtent l="0" t="0" r="25400" b="25400"/>
                      <wp:wrapNone/>
                      <wp:docPr id="7188" name="矩形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88" o:spid="_x0000_s1026" style="position:absolute;margin-left:100.25pt;margin-top:33.1pt;width:59.5pt;height:19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" filled="f" strokecolor="red" strokeweight="2pt"/>
                  </w:pict>
                </mc:Fallback>
              </mc:AlternateContent>
            </w: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7FBF459" wp14:editId="17D9EDCD">
                  <wp:extent cx="5341620" cy="1700168"/>
                  <wp:effectExtent l="0" t="0" r="0" b="0"/>
                  <wp:docPr id="7187" name="圖片 7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508" cy="170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46519D">
        <w:trPr>
          <w:trHeight w:val="269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827AB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5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貨物放行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處理]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進口[進倉申請單號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]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A9567B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ABD5AC4" wp14:editId="5D4FEA84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206375</wp:posOffset>
                      </wp:positionV>
                      <wp:extent cx="374650" cy="241300"/>
                      <wp:effectExtent l="0" t="0" r="25400" b="25400"/>
                      <wp:wrapNone/>
                      <wp:docPr id="7194" name="矩形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4" o:spid="_x0000_s1026" style="position:absolute;margin-left:201.25pt;margin-top:16.25pt;width:29.5pt;height:1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DE4B792" wp14:editId="2A635247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651510</wp:posOffset>
                      </wp:positionV>
                      <wp:extent cx="755650" cy="381000"/>
                      <wp:effectExtent l="0" t="0" r="25400" b="19050"/>
                      <wp:wrapNone/>
                      <wp:docPr id="11277" name="矩形 1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1277" o:spid="_x0000_s1026" style="position:absolute;margin-left:147.75pt;margin-top:51.3pt;width:59.5pt;height:30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3F583965" wp14:editId="369EBC19">
                  <wp:extent cx="5341620" cy="1700168"/>
                  <wp:effectExtent l="0" t="0" r="0" b="0"/>
                  <wp:docPr id="7179" name="圖片 7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508" cy="170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46519D">
        <w:trPr>
          <w:trHeight w:val="223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827AB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6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[進(轉)</w:t>
            </w:r>
            <w:proofErr w:type="gramStart"/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口進倉</w:t>
            </w:r>
            <w:proofErr w:type="gramEnd"/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委託單]</w:t>
            </w:r>
            <w:r w:rsidR="00A9567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A9567B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01F8B51" wp14:editId="45307E96">
                      <wp:simplePos x="0" y="0"/>
                      <wp:positionH relativeFrom="column">
                        <wp:posOffset>2089785</wp:posOffset>
                      </wp:positionH>
                      <wp:positionV relativeFrom="paragraph">
                        <wp:posOffset>-7620</wp:posOffset>
                      </wp:positionV>
                      <wp:extent cx="1303020" cy="241300"/>
                      <wp:effectExtent l="0" t="0" r="11430" b="25400"/>
                      <wp:wrapNone/>
                      <wp:docPr id="2048" name="矩形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302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8" o:spid="_x0000_s1026" style="position:absolute;margin-left:164.55pt;margin-top:-.6pt;width:102.6pt;height:1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70752A5D" wp14:editId="59E724E0">
                  <wp:extent cx="5341620" cy="1426287"/>
                  <wp:effectExtent l="0" t="0" r="0" b="2540"/>
                  <wp:docPr id="7184" name="圖片 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620" cy="142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46519D">
        <w:trPr>
          <w:trHeight w:val="270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827AB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7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>貨物放行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處理]</w: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t xml:space="preserve"> 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點選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出口[進倉申請單號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t xml:space="preserve">] 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186CE6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AC9C06" wp14:editId="01EA534C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1252855</wp:posOffset>
                      </wp:positionV>
                      <wp:extent cx="755650" cy="304800"/>
                      <wp:effectExtent l="0" t="0" r="25400" b="19050"/>
                      <wp:wrapNone/>
                      <wp:docPr id="7175" name="矩形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75" o:spid="_x0000_s1026" style="position:absolute;margin-left:147.45pt;margin-top:98.65pt;width:59.5pt;height:2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" filled="f" strokecolor="red" strokeweight="2pt"/>
                  </w:pict>
                </mc:Fallback>
              </mc:AlternateContent>
            </w:r>
            <w:r w:rsidR="00A9567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0AE47D23" wp14:editId="7AA16BAC">
                      <wp:simplePos x="0" y="0"/>
                      <wp:positionH relativeFrom="column">
                        <wp:posOffset>2524125</wp:posOffset>
                      </wp:positionH>
                      <wp:positionV relativeFrom="paragraph">
                        <wp:posOffset>1033780</wp:posOffset>
                      </wp:positionV>
                      <wp:extent cx="312420" cy="167640"/>
                      <wp:effectExtent l="0" t="0" r="11430" b="22860"/>
                      <wp:wrapNone/>
                      <wp:docPr id="7195" name="矩形 7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2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195" o:spid="_x0000_s1026" style="position:absolute;margin-left:198.75pt;margin-top:81.4pt;width:24.6pt;height:13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6A25C68F" wp14:editId="463F515D">
                  <wp:extent cx="5341620" cy="1700168"/>
                  <wp:effectExtent l="0" t="0" r="0" b="0"/>
                  <wp:docPr id="11280" name="圖片 1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5508" cy="170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FF6" w:rsidRPr="00400E16" w:rsidTr="0046519D">
        <w:trPr>
          <w:trHeight w:val="2251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827AB0" w:rsidP="00347FF6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8</w:t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.</w:t>
            </w:r>
            <w:r w:rsidR="002C0B9B" w:rsidRPr="00400E16">
              <w:rPr>
                <w:rFonts w:ascii="微軟正黑體" w:eastAsia="微軟正黑體" w:hAnsi="微軟正黑體"/>
                <w:color w:val="000000" w:themeColor="text1"/>
                <w:szCs w:val="24"/>
              </w:rPr>
              <w:sym w:font="Wingdings" w:char="F0E0"/>
            </w:r>
            <w:r w:rsidR="002C0B9B" w:rsidRPr="00400E1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[出口進倉委託單]</w:t>
            </w:r>
          </w:p>
        </w:tc>
        <w:tc>
          <w:tcPr>
            <w:tcW w:w="9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0B9B" w:rsidRPr="00400E16" w:rsidRDefault="00A9567B" w:rsidP="00347FF6">
            <w:pPr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</w:pPr>
            <w:r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95DAFBF" wp14:editId="1A2C2B79">
                      <wp:simplePos x="0" y="0"/>
                      <wp:positionH relativeFrom="column">
                        <wp:posOffset>2117725</wp:posOffset>
                      </wp:positionH>
                      <wp:positionV relativeFrom="paragraph">
                        <wp:posOffset>19050</wp:posOffset>
                      </wp:positionV>
                      <wp:extent cx="1485900" cy="241300"/>
                      <wp:effectExtent l="0" t="0" r="19050" b="25400"/>
                      <wp:wrapNone/>
                      <wp:docPr id="2049" name="矩形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241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049" o:spid="_x0000_s1026" style="position:absolute;margin-left:166.75pt;margin-top:1.5pt;width:117pt;height:19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" filled="f" strokecolor="red" strokeweight="2pt"/>
                  </w:pict>
                </mc:Fallback>
              </mc:AlternateContent>
            </w:r>
            <w:r w:rsidR="002C0B9B" w:rsidRPr="00400E16">
              <w:rPr>
                <w:rFonts w:ascii="微軟正黑體" w:eastAsia="微軟正黑體" w:hAnsi="微軟正黑體"/>
                <w:noProof/>
                <w:color w:val="000000" w:themeColor="text1"/>
                <w:szCs w:val="24"/>
              </w:rPr>
              <w:drawing>
                <wp:inline distT="0" distB="0" distL="0" distR="0" wp14:anchorId="2B8C88D1" wp14:editId="496974D2">
                  <wp:extent cx="5549900" cy="1473200"/>
                  <wp:effectExtent l="0" t="0" r="0" b="0"/>
                  <wp:docPr id="7185" name="圖片 7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694" cy="147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7AB0" w:rsidRPr="00400E16" w:rsidRDefault="00827AB0" w:rsidP="0046519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827AB0" w:rsidRPr="00400E16" w:rsidSect="00C778F2">
      <w:footerReference w:type="default" r:id="rId54"/>
      <w:pgSz w:w="12242" w:h="15842" w:code="1"/>
      <w:pgMar w:top="1247" w:right="720" w:bottom="1134" w:left="1077" w:header="567" w:footer="567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8FB" w:rsidRDefault="009D48FB">
      <w:r>
        <w:separator/>
      </w:r>
    </w:p>
  </w:endnote>
  <w:endnote w:type="continuationSeparator" w:id="0">
    <w:p w:rsidR="009D48FB" w:rsidRDefault="009D4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345960"/>
      <w:docPartObj>
        <w:docPartGallery w:val="Page Numbers (Bottom of Page)"/>
        <w:docPartUnique/>
      </w:docPartObj>
    </w:sdtPr>
    <w:sdtEndPr/>
    <w:sdtContent>
      <w:p w:rsidR="00347FF6" w:rsidRDefault="00347F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187" w:rsidRPr="003B0187">
          <w:rPr>
            <w:noProof/>
            <w:lang w:val="zh-TW"/>
          </w:rPr>
          <w:t>2</w:t>
        </w:r>
        <w:r>
          <w:fldChar w:fldCharType="end"/>
        </w:r>
      </w:p>
    </w:sdtContent>
  </w:sdt>
  <w:p w:rsidR="00347FF6" w:rsidRPr="00770D70" w:rsidRDefault="00347FF6" w:rsidP="00770D7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8FB" w:rsidRDefault="009D48FB">
      <w:r>
        <w:separator/>
      </w:r>
    </w:p>
  </w:footnote>
  <w:footnote w:type="continuationSeparator" w:id="0">
    <w:p w:rsidR="009D48FB" w:rsidRDefault="009D48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422A"/>
    <w:multiLevelType w:val="hybridMultilevel"/>
    <w:tmpl w:val="C26EA59E"/>
    <w:lvl w:ilvl="0" w:tplc="8C901A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E561D6D"/>
    <w:multiLevelType w:val="hybridMultilevel"/>
    <w:tmpl w:val="5E9E4C92"/>
    <w:lvl w:ilvl="0" w:tplc="2C563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E951EE"/>
    <w:multiLevelType w:val="hybridMultilevel"/>
    <w:tmpl w:val="C7661436"/>
    <w:lvl w:ilvl="0" w:tplc="D0F03CE0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4">
    <w:nsid w:val="387F2285"/>
    <w:multiLevelType w:val="hybridMultilevel"/>
    <w:tmpl w:val="A43619CC"/>
    <w:lvl w:ilvl="0" w:tplc="0DAE4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690379B"/>
    <w:multiLevelType w:val="hybridMultilevel"/>
    <w:tmpl w:val="68EA77D2"/>
    <w:lvl w:ilvl="0" w:tplc="B98810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340C4B"/>
    <w:multiLevelType w:val="hybridMultilevel"/>
    <w:tmpl w:val="A3628596"/>
    <w:lvl w:ilvl="0" w:tplc="D39ED6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2F079E"/>
    <w:multiLevelType w:val="hybridMultilevel"/>
    <w:tmpl w:val="60B21298"/>
    <w:lvl w:ilvl="0" w:tplc="E0EAF540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8">
    <w:nsid w:val="629D6CC4"/>
    <w:multiLevelType w:val="hybridMultilevel"/>
    <w:tmpl w:val="148A3650"/>
    <w:lvl w:ilvl="0" w:tplc="A4E2E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EDD7602"/>
    <w:multiLevelType w:val="hybridMultilevel"/>
    <w:tmpl w:val="CDD02BEE"/>
    <w:lvl w:ilvl="0" w:tplc="B4A6D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0A704CA"/>
    <w:multiLevelType w:val="hybridMultilevel"/>
    <w:tmpl w:val="DD6E6250"/>
    <w:lvl w:ilvl="0" w:tplc="B34297B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6"/>
  </w:num>
  <w:num w:numId="8">
    <w:abstractNumId w:val="9"/>
  </w:num>
  <w:num w:numId="9">
    <w:abstractNumId w:val="1"/>
  </w:num>
  <w:num w:numId="10">
    <w:abstractNumId w:val="8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193E"/>
    <w:rsid w:val="000022F8"/>
    <w:rsid w:val="00002927"/>
    <w:rsid w:val="00002DC9"/>
    <w:rsid w:val="0000336C"/>
    <w:rsid w:val="000058FD"/>
    <w:rsid w:val="00011A9B"/>
    <w:rsid w:val="00011CE0"/>
    <w:rsid w:val="00013610"/>
    <w:rsid w:val="0001401D"/>
    <w:rsid w:val="000151C2"/>
    <w:rsid w:val="000152B2"/>
    <w:rsid w:val="0001581D"/>
    <w:rsid w:val="0001645D"/>
    <w:rsid w:val="00021B3C"/>
    <w:rsid w:val="000220C1"/>
    <w:rsid w:val="00023518"/>
    <w:rsid w:val="000252E7"/>
    <w:rsid w:val="00026C56"/>
    <w:rsid w:val="000270AA"/>
    <w:rsid w:val="0003062B"/>
    <w:rsid w:val="00030673"/>
    <w:rsid w:val="00034323"/>
    <w:rsid w:val="00034FED"/>
    <w:rsid w:val="000359B8"/>
    <w:rsid w:val="00036CFF"/>
    <w:rsid w:val="00037479"/>
    <w:rsid w:val="00040BB2"/>
    <w:rsid w:val="00042DF7"/>
    <w:rsid w:val="000438F9"/>
    <w:rsid w:val="00044F3C"/>
    <w:rsid w:val="00045DAB"/>
    <w:rsid w:val="0004635F"/>
    <w:rsid w:val="00052D47"/>
    <w:rsid w:val="0005307E"/>
    <w:rsid w:val="0005347D"/>
    <w:rsid w:val="00053C03"/>
    <w:rsid w:val="00054E00"/>
    <w:rsid w:val="00055038"/>
    <w:rsid w:val="000563EF"/>
    <w:rsid w:val="00064BEA"/>
    <w:rsid w:val="0006721A"/>
    <w:rsid w:val="0007052E"/>
    <w:rsid w:val="00071499"/>
    <w:rsid w:val="00075E8F"/>
    <w:rsid w:val="00076673"/>
    <w:rsid w:val="0007707C"/>
    <w:rsid w:val="00077B43"/>
    <w:rsid w:val="00083832"/>
    <w:rsid w:val="00085785"/>
    <w:rsid w:val="00090289"/>
    <w:rsid w:val="000937D9"/>
    <w:rsid w:val="0009584D"/>
    <w:rsid w:val="00096F50"/>
    <w:rsid w:val="00097068"/>
    <w:rsid w:val="000972AB"/>
    <w:rsid w:val="00097552"/>
    <w:rsid w:val="000A418B"/>
    <w:rsid w:val="000A4B63"/>
    <w:rsid w:val="000A5189"/>
    <w:rsid w:val="000A60B9"/>
    <w:rsid w:val="000A6598"/>
    <w:rsid w:val="000A6C58"/>
    <w:rsid w:val="000B106D"/>
    <w:rsid w:val="000B1464"/>
    <w:rsid w:val="000B22B1"/>
    <w:rsid w:val="000B2726"/>
    <w:rsid w:val="000B37F0"/>
    <w:rsid w:val="000B3CB7"/>
    <w:rsid w:val="000B505D"/>
    <w:rsid w:val="000C494B"/>
    <w:rsid w:val="000C58D6"/>
    <w:rsid w:val="000C5D24"/>
    <w:rsid w:val="000C7D16"/>
    <w:rsid w:val="000D011D"/>
    <w:rsid w:val="000D2653"/>
    <w:rsid w:val="000D333E"/>
    <w:rsid w:val="000D479C"/>
    <w:rsid w:val="000D5477"/>
    <w:rsid w:val="000E0E18"/>
    <w:rsid w:val="000E756C"/>
    <w:rsid w:val="000F0207"/>
    <w:rsid w:val="000F070C"/>
    <w:rsid w:val="000F0BB5"/>
    <w:rsid w:val="000F32DA"/>
    <w:rsid w:val="000F438B"/>
    <w:rsid w:val="000F7627"/>
    <w:rsid w:val="00102FFA"/>
    <w:rsid w:val="00104A1A"/>
    <w:rsid w:val="00104F9E"/>
    <w:rsid w:val="001058F6"/>
    <w:rsid w:val="0010743C"/>
    <w:rsid w:val="00107F43"/>
    <w:rsid w:val="001110D6"/>
    <w:rsid w:val="001120AF"/>
    <w:rsid w:val="00112546"/>
    <w:rsid w:val="001138DB"/>
    <w:rsid w:val="00113BF9"/>
    <w:rsid w:val="001147C8"/>
    <w:rsid w:val="0011491C"/>
    <w:rsid w:val="001177B2"/>
    <w:rsid w:val="0012131F"/>
    <w:rsid w:val="00124962"/>
    <w:rsid w:val="00126C97"/>
    <w:rsid w:val="00127F35"/>
    <w:rsid w:val="001310A7"/>
    <w:rsid w:val="00136082"/>
    <w:rsid w:val="00140E62"/>
    <w:rsid w:val="001415D7"/>
    <w:rsid w:val="00141E58"/>
    <w:rsid w:val="00142FC1"/>
    <w:rsid w:val="00143585"/>
    <w:rsid w:val="00143879"/>
    <w:rsid w:val="0014581D"/>
    <w:rsid w:val="001503F2"/>
    <w:rsid w:val="00150554"/>
    <w:rsid w:val="00154874"/>
    <w:rsid w:val="00156096"/>
    <w:rsid w:val="00157447"/>
    <w:rsid w:val="00161E94"/>
    <w:rsid w:val="0016330C"/>
    <w:rsid w:val="00164A02"/>
    <w:rsid w:val="001653E7"/>
    <w:rsid w:val="00165449"/>
    <w:rsid w:val="001659FD"/>
    <w:rsid w:val="0016629C"/>
    <w:rsid w:val="001705D9"/>
    <w:rsid w:val="0017148C"/>
    <w:rsid w:val="0017528D"/>
    <w:rsid w:val="00176ED7"/>
    <w:rsid w:val="001800BF"/>
    <w:rsid w:val="00180465"/>
    <w:rsid w:val="00182D9F"/>
    <w:rsid w:val="00184155"/>
    <w:rsid w:val="001844C6"/>
    <w:rsid w:val="00184983"/>
    <w:rsid w:val="00185CE4"/>
    <w:rsid w:val="00186CE6"/>
    <w:rsid w:val="00186DC7"/>
    <w:rsid w:val="00191A94"/>
    <w:rsid w:val="00193BFA"/>
    <w:rsid w:val="00195EC9"/>
    <w:rsid w:val="00195FE4"/>
    <w:rsid w:val="001A000D"/>
    <w:rsid w:val="001A10EF"/>
    <w:rsid w:val="001A376C"/>
    <w:rsid w:val="001A661F"/>
    <w:rsid w:val="001A6B2E"/>
    <w:rsid w:val="001B63B6"/>
    <w:rsid w:val="001B7221"/>
    <w:rsid w:val="001C2748"/>
    <w:rsid w:val="001C346E"/>
    <w:rsid w:val="001C3CD2"/>
    <w:rsid w:val="001C6CA1"/>
    <w:rsid w:val="001C72F4"/>
    <w:rsid w:val="001D08BB"/>
    <w:rsid w:val="001D0B24"/>
    <w:rsid w:val="001D3C86"/>
    <w:rsid w:val="001D3E0F"/>
    <w:rsid w:val="001D4924"/>
    <w:rsid w:val="001E09B9"/>
    <w:rsid w:val="001E0A87"/>
    <w:rsid w:val="001E1D60"/>
    <w:rsid w:val="001E291C"/>
    <w:rsid w:val="001E360E"/>
    <w:rsid w:val="001E6ABB"/>
    <w:rsid w:val="001F0310"/>
    <w:rsid w:val="001F2DA5"/>
    <w:rsid w:val="001F45AB"/>
    <w:rsid w:val="001F4BF4"/>
    <w:rsid w:val="001F4E39"/>
    <w:rsid w:val="001F5CF9"/>
    <w:rsid w:val="001F6332"/>
    <w:rsid w:val="00201E41"/>
    <w:rsid w:val="00204C06"/>
    <w:rsid w:val="00204FED"/>
    <w:rsid w:val="00205E93"/>
    <w:rsid w:val="0020626D"/>
    <w:rsid w:val="00212BC8"/>
    <w:rsid w:val="00215B7E"/>
    <w:rsid w:val="00216DAE"/>
    <w:rsid w:val="00224F7A"/>
    <w:rsid w:val="00226BB2"/>
    <w:rsid w:val="00230E25"/>
    <w:rsid w:val="00231F98"/>
    <w:rsid w:val="002327D1"/>
    <w:rsid w:val="00232EA1"/>
    <w:rsid w:val="0023477D"/>
    <w:rsid w:val="00235A04"/>
    <w:rsid w:val="00237248"/>
    <w:rsid w:val="0024076C"/>
    <w:rsid w:val="00240FDD"/>
    <w:rsid w:val="0024270E"/>
    <w:rsid w:val="00244657"/>
    <w:rsid w:val="00244C78"/>
    <w:rsid w:val="00246E65"/>
    <w:rsid w:val="002509E0"/>
    <w:rsid w:val="0025229F"/>
    <w:rsid w:val="00252B09"/>
    <w:rsid w:val="00254FE5"/>
    <w:rsid w:val="00256E7C"/>
    <w:rsid w:val="00261B86"/>
    <w:rsid w:val="00262622"/>
    <w:rsid w:val="00264164"/>
    <w:rsid w:val="002704B4"/>
    <w:rsid w:val="00270C6A"/>
    <w:rsid w:val="00270F2A"/>
    <w:rsid w:val="0027109A"/>
    <w:rsid w:val="00271583"/>
    <w:rsid w:val="00271755"/>
    <w:rsid w:val="00274DDD"/>
    <w:rsid w:val="00276AD6"/>
    <w:rsid w:val="00276E5A"/>
    <w:rsid w:val="0027704D"/>
    <w:rsid w:val="00277CA4"/>
    <w:rsid w:val="00280B1D"/>
    <w:rsid w:val="002840B8"/>
    <w:rsid w:val="00290293"/>
    <w:rsid w:val="0029289D"/>
    <w:rsid w:val="00294092"/>
    <w:rsid w:val="00294B8A"/>
    <w:rsid w:val="00295102"/>
    <w:rsid w:val="0029561A"/>
    <w:rsid w:val="00295DBB"/>
    <w:rsid w:val="00296B54"/>
    <w:rsid w:val="0029780D"/>
    <w:rsid w:val="00297D90"/>
    <w:rsid w:val="002A02DF"/>
    <w:rsid w:val="002A0D8A"/>
    <w:rsid w:val="002A1878"/>
    <w:rsid w:val="002A1F37"/>
    <w:rsid w:val="002A25EE"/>
    <w:rsid w:val="002A360E"/>
    <w:rsid w:val="002A3BAA"/>
    <w:rsid w:val="002A44BF"/>
    <w:rsid w:val="002A5403"/>
    <w:rsid w:val="002A5C4F"/>
    <w:rsid w:val="002A60B9"/>
    <w:rsid w:val="002A6F5D"/>
    <w:rsid w:val="002A7980"/>
    <w:rsid w:val="002B3F42"/>
    <w:rsid w:val="002B444D"/>
    <w:rsid w:val="002B5B01"/>
    <w:rsid w:val="002B6454"/>
    <w:rsid w:val="002B7094"/>
    <w:rsid w:val="002B79D2"/>
    <w:rsid w:val="002B7D72"/>
    <w:rsid w:val="002C0B9B"/>
    <w:rsid w:val="002C19D0"/>
    <w:rsid w:val="002C4E77"/>
    <w:rsid w:val="002D2011"/>
    <w:rsid w:val="002D2A2F"/>
    <w:rsid w:val="002D31A1"/>
    <w:rsid w:val="002D3918"/>
    <w:rsid w:val="002D4B3C"/>
    <w:rsid w:val="002D6555"/>
    <w:rsid w:val="002E235A"/>
    <w:rsid w:val="002E333C"/>
    <w:rsid w:val="002E3EF3"/>
    <w:rsid w:val="002E4DC2"/>
    <w:rsid w:val="002E67A4"/>
    <w:rsid w:val="002E71E6"/>
    <w:rsid w:val="002E7DBC"/>
    <w:rsid w:val="002F00A3"/>
    <w:rsid w:val="002F0876"/>
    <w:rsid w:val="002F1973"/>
    <w:rsid w:val="002F3E89"/>
    <w:rsid w:val="002F4B9B"/>
    <w:rsid w:val="002F62A7"/>
    <w:rsid w:val="0030674C"/>
    <w:rsid w:val="00307172"/>
    <w:rsid w:val="0030767C"/>
    <w:rsid w:val="00312961"/>
    <w:rsid w:val="003138FC"/>
    <w:rsid w:val="003150C2"/>
    <w:rsid w:val="00315169"/>
    <w:rsid w:val="00315C50"/>
    <w:rsid w:val="00315C59"/>
    <w:rsid w:val="0032016C"/>
    <w:rsid w:val="0032156C"/>
    <w:rsid w:val="00322410"/>
    <w:rsid w:val="0032242C"/>
    <w:rsid w:val="003226E8"/>
    <w:rsid w:val="0032294C"/>
    <w:rsid w:val="00323BD1"/>
    <w:rsid w:val="00324238"/>
    <w:rsid w:val="0032451C"/>
    <w:rsid w:val="00326DD8"/>
    <w:rsid w:val="00330750"/>
    <w:rsid w:val="00330C56"/>
    <w:rsid w:val="00330DB1"/>
    <w:rsid w:val="0033201E"/>
    <w:rsid w:val="00332493"/>
    <w:rsid w:val="003343F3"/>
    <w:rsid w:val="00335011"/>
    <w:rsid w:val="0033719A"/>
    <w:rsid w:val="00341314"/>
    <w:rsid w:val="0034319D"/>
    <w:rsid w:val="00346419"/>
    <w:rsid w:val="003476E2"/>
    <w:rsid w:val="00347FF6"/>
    <w:rsid w:val="00351C87"/>
    <w:rsid w:val="003530D3"/>
    <w:rsid w:val="003531EB"/>
    <w:rsid w:val="003549AF"/>
    <w:rsid w:val="00355CF4"/>
    <w:rsid w:val="003569A1"/>
    <w:rsid w:val="00360AD4"/>
    <w:rsid w:val="0036321B"/>
    <w:rsid w:val="0036380F"/>
    <w:rsid w:val="0036439E"/>
    <w:rsid w:val="00365B35"/>
    <w:rsid w:val="0036704C"/>
    <w:rsid w:val="0038085E"/>
    <w:rsid w:val="00381F29"/>
    <w:rsid w:val="003836C4"/>
    <w:rsid w:val="003855AB"/>
    <w:rsid w:val="00386604"/>
    <w:rsid w:val="00387D02"/>
    <w:rsid w:val="00393515"/>
    <w:rsid w:val="0039358C"/>
    <w:rsid w:val="00393771"/>
    <w:rsid w:val="003943BB"/>
    <w:rsid w:val="003962A3"/>
    <w:rsid w:val="00397DDA"/>
    <w:rsid w:val="003A0BFA"/>
    <w:rsid w:val="003A2296"/>
    <w:rsid w:val="003A2F2A"/>
    <w:rsid w:val="003A32A1"/>
    <w:rsid w:val="003A351F"/>
    <w:rsid w:val="003A629D"/>
    <w:rsid w:val="003A7B4B"/>
    <w:rsid w:val="003B0187"/>
    <w:rsid w:val="003B03CA"/>
    <w:rsid w:val="003B3900"/>
    <w:rsid w:val="003C0373"/>
    <w:rsid w:val="003C0E83"/>
    <w:rsid w:val="003C6B12"/>
    <w:rsid w:val="003C7711"/>
    <w:rsid w:val="003D2423"/>
    <w:rsid w:val="003D4405"/>
    <w:rsid w:val="003D47A1"/>
    <w:rsid w:val="003D7162"/>
    <w:rsid w:val="003D7BB2"/>
    <w:rsid w:val="003E3C16"/>
    <w:rsid w:val="003E65BF"/>
    <w:rsid w:val="003E7D2B"/>
    <w:rsid w:val="003F0036"/>
    <w:rsid w:val="003F580E"/>
    <w:rsid w:val="003F5B5E"/>
    <w:rsid w:val="003F5D6F"/>
    <w:rsid w:val="003F5FDB"/>
    <w:rsid w:val="003F7C57"/>
    <w:rsid w:val="00400120"/>
    <w:rsid w:val="00400E16"/>
    <w:rsid w:val="00400F49"/>
    <w:rsid w:val="00403A75"/>
    <w:rsid w:val="004052C9"/>
    <w:rsid w:val="00405F20"/>
    <w:rsid w:val="00412F2A"/>
    <w:rsid w:val="0041376E"/>
    <w:rsid w:val="00414BFB"/>
    <w:rsid w:val="00420B57"/>
    <w:rsid w:val="00420C23"/>
    <w:rsid w:val="00420D2F"/>
    <w:rsid w:val="00421C5E"/>
    <w:rsid w:val="0042367B"/>
    <w:rsid w:val="00423922"/>
    <w:rsid w:val="004269F5"/>
    <w:rsid w:val="00426DF6"/>
    <w:rsid w:val="0043036F"/>
    <w:rsid w:val="00432556"/>
    <w:rsid w:val="00434782"/>
    <w:rsid w:val="00434BF8"/>
    <w:rsid w:val="004402D6"/>
    <w:rsid w:val="00444E11"/>
    <w:rsid w:val="00445891"/>
    <w:rsid w:val="00445D8F"/>
    <w:rsid w:val="00446790"/>
    <w:rsid w:val="0045012E"/>
    <w:rsid w:val="00450BBE"/>
    <w:rsid w:val="00453291"/>
    <w:rsid w:val="0045369D"/>
    <w:rsid w:val="00453A34"/>
    <w:rsid w:val="00453D58"/>
    <w:rsid w:val="00454FB3"/>
    <w:rsid w:val="00456B06"/>
    <w:rsid w:val="004618D1"/>
    <w:rsid w:val="0046205D"/>
    <w:rsid w:val="004635B6"/>
    <w:rsid w:val="0046519D"/>
    <w:rsid w:val="00467783"/>
    <w:rsid w:val="00471B8F"/>
    <w:rsid w:val="0047382D"/>
    <w:rsid w:val="004739D5"/>
    <w:rsid w:val="00473EAE"/>
    <w:rsid w:val="0047516E"/>
    <w:rsid w:val="004778F7"/>
    <w:rsid w:val="00480B04"/>
    <w:rsid w:val="0048115E"/>
    <w:rsid w:val="00484DB1"/>
    <w:rsid w:val="0048783C"/>
    <w:rsid w:val="004901A6"/>
    <w:rsid w:val="00491CCC"/>
    <w:rsid w:val="00493917"/>
    <w:rsid w:val="00493A62"/>
    <w:rsid w:val="00493E32"/>
    <w:rsid w:val="00494F13"/>
    <w:rsid w:val="004953FA"/>
    <w:rsid w:val="00496E71"/>
    <w:rsid w:val="00497395"/>
    <w:rsid w:val="004A0F24"/>
    <w:rsid w:val="004A1EDD"/>
    <w:rsid w:val="004A5E2D"/>
    <w:rsid w:val="004B09C0"/>
    <w:rsid w:val="004B13B4"/>
    <w:rsid w:val="004B2192"/>
    <w:rsid w:val="004B52B7"/>
    <w:rsid w:val="004B5489"/>
    <w:rsid w:val="004B7E17"/>
    <w:rsid w:val="004C1E89"/>
    <w:rsid w:val="004C2B61"/>
    <w:rsid w:val="004C3975"/>
    <w:rsid w:val="004C3A62"/>
    <w:rsid w:val="004C64BC"/>
    <w:rsid w:val="004D0B97"/>
    <w:rsid w:val="004D13CE"/>
    <w:rsid w:val="004D356D"/>
    <w:rsid w:val="004D36F7"/>
    <w:rsid w:val="004D38AF"/>
    <w:rsid w:val="004D3E08"/>
    <w:rsid w:val="004D4477"/>
    <w:rsid w:val="004D4ECA"/>
    <w:rsid w:val="004D541A"/>
    <w:rsid w:val="004D587E"/>
    <w:rsid w:val="004D7A50"/>
    <w:rsid w:val="004E3C37"/>
    <w:rsid w:val="004E460B"/>
    <w:rsid w:val="004E5926"/>
    <w:rsid w:val="004E6299"/>
    <w:rsid w:val="004E6FDC"/>
    <w:rsid w:val="00502B7D"/>
    <w:rsid w:val="00504895"/>
    <w:rsid w:val="00505F9C"/>
    <w:rsid w:val="00510E7A"/>
    <w:rsid w:val="00510EF0"/>
    <w:rsid w:val="00511B39"/>
    <w:rsid w:val="0052714A"/>
    <w:rsid w:val="00533B2B"/>
    <w:rsid w:val="00535248"/>
    <w:rsid w:val="0053662B"/>
    <w:rsid w:val="00550BE3"/>
    <w:rsid w:val="00550E89"/>
    <w:rsid w:val="00552551"/>
    <w:rsid w:val="00554BDA"/>
    <w:rsid w:val="005557E8"/>
    <w:rsid w:val="0055719D"/>
    <w:rsid w:val="00563B50"/>
    <w:rsid w:val="005661BC"/>
    <w:rsid w:val="00567CFE"/>
    <w:rsid w:val="0057470B"/>
    <w:rsid w:val="00575A1F"/>
    <w:rsid w:val="00576ED0"/>
    <w:rsid w:val="00577532"/>
    <w:rsid w:val="00577AAB"/>
    <w:rsid w:val="00577D88"/>
    <w:rsid w:val="005835C6"/>
    <w:rsid w:val="00583C3B"/>
    <w:rsid w:val="005859F2"/>
    <w:rsid w:val="0058790A"/>
    <w:rsid w:val="00590893"/>
    <w:rsid w:val="00595A1E"/>
    <w:rsid w:val="00595D14"/>
    <w:rsid w:val="0059735F"/>
    <w:rsid w:val="005A1804"/>
    <w:rsid w:val="005A3BAB"/>
    <w:rsid w:val="005A4ADB"/>
    <w:rsid w:val="005B137F"/>
    <w:rsid w:val="005B2750"/>
    <w:rsid w:val="005B36B1"/>
    <w:rsid w:val="005B48D9"/>
    <w:rsid w:val="005B5E32"/>
    <w:rsid w:val="005B7051"/>
    <w:rsid w:val="005B728D"/>
    <w:rsid w:val="005C165C"/>
    <w:rsid w:val="005C3203"/>
    <w:rsid w:val="005C41C1"/>
    <w:rsid w:val="005C4E4B"/>
    <w:rsid w:val="005C5EEF"/>
    <w:rsid w:val="005D1F9E"/>
    <w:rsid w:val="005D4BCA"/>
    <w:rsid w:val="005D6D86"/>
    <w:rsid w:val="005D6D8E"/>
    <w:rsid w:val="005D7150"/>
    <w:rsid w:val="005E0174"/>
    <w:rsid w:val="005E08D1"/>
    <w:rsid w:val="005E143A"/>
    <w:rsid w:val="005E1B22"/>
    <w:rsid w:val="005E517A"/>
    <w:rsid w:val="005E60C6"/>
    <w:rsid w:val="005F18D6"/>
    <w:rsid w:val="005F4234"/>
    <w:rsid w:val="005F499C"/>
    <w:rsid w:val="005F4D93"/>
    <w:rsid w:val="00600E66"/>
    <w:rsid w:val="006039D6"/>
    <w:rsid w:val="0061068D"/>
    <w:rsid w:val="0061094B"/>
    <w:rsid w:val="0061565C"/>
    <w:rsid w:val="006156BA"/>
    <w:rsid w:val="006235DF"/>
    <w:rsid w:val="00624A58"/>
    <w:rsid w:val="006265B4"/>
    <w:rsid w:val="00626727"/>
    <w:rsid w:val="00626AE4"/>
    <w:rsid w:val="006278C4"/>
    <w:rsid w:val="00627B1C"/>
    <w:rsid w:val="00631346"/>
    <w:rsid w:val="006327AA"/>
    <w:rsid w:val="0063304A"/>
    <w:rsid w:val="00634F09"/>
    <w:rsid w:val="006360F2"/>
    <w:rsid w:val="00636B0B"/>
    <w:rsid w:val="006410A3"/>
    <w:rsid w:val="00642F16"/>
    <w:rsid w:val="00644A7D"/>
    <w:rsid w:val="006454B3"/>
    <w:rsid w:val="00646479"/>
    <w:rsid w:val="006468E0"/>
    <w:rsid w:val="00646C2F"/>
    <w:rsid w:val="006502DE"/>
    <w:rsid w:val="00650370"/>
    <w:rsid w:val="006509A2"/>
    <w:rsid w:val="00652A34"/>
    <w:rsid w:val="0065356A"/>
    <w:rsid w:val="00653B7F"/>
    <w:rsid w:val="00653F59"/>
    <w:rsid w:val="006540DB"/>
    <w:rsid w:val="00654406"/>
    <w:rsid w:val="00654F85"/>
    <w:rsid w:val="00655C90"/>
    <w:rsid w:val="006570BA"/>
    <w:rsid w:val="006604E2"/>
    <w:rsid w:val="0066198B"/>
    <w:rsid w:val="00661BEA"/>
    <w:rsid w:val="00666B35"/>
    <w:rsid w:val="006703A8"/>
    <w:rsid w:val="00670D6B"/>
    <w:rsid w:val="006711F5"/>
    <w:rsid w:val="0067239F"/>
    <w:rsid w:val="00677358"/>
    <w:rsid w:val="006801B8"/>
    <w:rsid w:val="006803CC"/>
    <w:rsid w:val="00680E7B"/>
    <w:rsid w:val="00682434"/>
    <w:rsid w:val="00684436"/>
    <w:rsid w:val="00684C93"/>
    <w:rsid w:val="006854F0"/>
    <w:rsid w:val="00686D56"/>
    <w:rsid w:val="006904DB"/>
    <w:rsid w:val="00690A3A"/>
    <w:rsid w:val="006910C9"/>
    <w:rsid w:val="00695687"/>
    <w:rsid w:val="006A173E"/>
    <w:rsid w:val="006A23F1"/>
    <w:rsid w:val="006A38D8"/>
    <w:rsid w:val="006A3CBE"/>
    <w:rsid w:val="006A514B"/>
    <w:rsid w:val="006B13FE"/>
    <w:rsid w:val="006B1734"/>
    <w:rsid w:val="006B1930"/>
    <w:rsid w:val="006B24DA"/>
    <w:rsid w:val="006B24FD"/>
    <w:rsid w:val="006B58B1"/>
    <w:rsid w:val="006B68B4"/>
    <w:rsid w:val="006B6B67"/>
    <w:rsid w:val="006B7403"/>
    <w:rsid w:val="006B7DE9"/>
    <w:rsid w:val="006C0FA2"/>
    <w:rsid w:val="006C20A8"/>
    <w:rsid w:val="006C5379"/>
    <w:rsid w:val="006C72C4"/>
    <w:rsid w:val="006D1DC1"/>
    <w:rsid w:val="006D24B9"/>
    <w:rsid w:val="006D2FEA"/>
    <w:rsid w:val="006D3091"/>
    <w:rsid w:val="006E185E"/>
    <w:rsid w:val="006E5F80"/>
    <w:rsid w:val="006E642D"/>
    <w:rsid w:val="006F557F"/>
    <w:rsid w:val="006F71DE"/>
    <w:rsid w:val="007037A4"/>
    <w:rsid w:val="00710491"/>
    <w:rsid w:val="00712833"/>
    <w:rsid w:val="00712C05"/>
    <w:rsid w:val="00714932"/>
    <w:rsid w:val="0071643D"/>
    <w:rsid w:val="007173C2"/>
    <w:rsid w:val="00720797"/>
    <w:rsid w:val="00720A92"/>
    <w:rsid w:val="00720E17"/>
    <w:rsid w:val="007213D0"/>
    <w:rsid w:val="00721606"/>
    <w:rsid w:val="00721C1A"/>
    <w:rsid w:val="00722418"/>
    <w:rsid w:val="00722A32"/>
    <w:rsid w:val="00724983"/>
    <w:rsid w:val="00724D96"/>
    <w:rsid w:val="00725143"/>
    <w:rsid w:val="00726222"/>
    <w:rsid w:val="00726DA7"/>
    <w:rsid w:val="0073150D"/>
    <w:rsid w:val="00732AC7"/>
    <w:rsid w:val="00734AAC"/>
    <w:rsid w:val="007404E3"/>
    <w:rsid w:val="00743F24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E8E"/>
    <w:rsid w:val="00756B89"/>
    <w:rsid w:val="0076068F"/>
    <w:rsid w:val="00760B05"/>
    <w:rsid w:val="00761B61"/>
    <w:rsid w:val="007648F3"/>
    <w:rsid w:val="0076583E"/>
    <w:rsid w:val="007669EC"/>
    <w:rsid w:val="00770A9D"/>
    <w:rsid w:val="00770D70"/>
    <w:rsid w:val="00774C8B"/>
    <w:rsid w:val="00776CCE"/>
    <w:rsid w:val="00780CDC"/>
    <w:rsid w:val="0078108B"/>
    <w:rsid w:val="00781E2A"/>
    <w:rsid w:val="00782889"/>
    <w:rsid w:val="007848F6"/>
    <w:rsid w:val="0078787D"/>
    <w:rsid w:val="00787EA2"/>
    <w:rsid w:val="00790002"/>
    <w:rsid w:val="00792BEE"/>
    <w:rsid w:val="0079435A"/>
    <w:rsid w:val="007956B3"/>
    <w:rsid w:val="007A0101"/>
    <w:rsid w:val="007A065B"/>
    <w:rsid w:val="007A54E5"/>
    <w:rsid w:val="007A59C9"/>
    <w:rsid w:val="007A68D0"/>
    <w:rsid w:val="007B17FB"/>
    <w:rsid w:val="007B2080"/>
    <w:rsid w:val="007B31F0"/>
    <w:rsid w:val="007B3E35"/>
    <w:rsid w:val="007B4B0C"/>
    <w:rsid w:val="007B4EF4"/>
    <w:rsid w:val="007B577F"/>
    <w:rsid w:val="007B759B"/>
    <w:rsid w:val="007C22A6"/>
    <w:rsid w:val="007C24B7"/>
    <w:rsid w:val="007C658C"/>
    <w:rsid w:val="007C6DE2"/>
    <w:rsid w:val="007C74B0"/>
    <w:rsid w:val="007D0D4C"/>
    <w:rsid w:val="007D30C8"/>
    <w:rsid w:val="007D4FBB"/>
    <w:rsid w:val="007D54AC"/>
    <w:rsid w:val="007D54D4"/>
    <w:rsid w:val="007D5C31"/>
    <w:rsid w:val="007D6AA4"/>
    <w:rsid w:val="007D6CE9"/>
    <w:rsid w:val="007D72EA"/>
    <w:rsid w:val="007D7646"/>
    <w:rsid w:val="007D78B8"/>
    <w:rsid w:val="007D7960"/>
    <w:rsid w:val="007E2A70"/>
    <w:rsid w:val="007E2A97"/>
    <w:rsid w:val="007E2D67"/>
    <w:rsid w:val="007E3F84"/>
    <w:rsid w:val="007E4235"/>
    <w:rsid w:val="007E4535"/>
    <w:rsid w:val="007E4FD1"/>
    <w:rsid w:val="007E51A9"/>
    <w:rsid w:val="007E5773"/>
    <w:rsid w:val="007E5C12"/>
    <w:rsid w:val="007E6D94"/>
    <w:rsid w:val="007E7D24"/>
    <w:rsid w:val="007F3DD6"/>
    <w:rsid w:val="007F5B5A"/>
    <w:rsid w:val="007F5BF5"/>
    <w:rsid w:val="00802A05"/>
    <w:rsid w:val="00802CAC"/>
    <w:rsid w:val="00802FC2"/>
    <w:rsid w:val="0080466B"/>
    <w:rsid w:val="0080592B"/>
    <w:rsid w:val="00805AAF"/>
    <w:rsid w:val="00805ACE"/>
    <w:rsid w:val="00806748"/>
    <w:rsid w:val="00807179"/>
    <w:rsid w:val="00810732"/>
    <w:rsid w:val="00811F4D"/>
    <w:rsid w:val="008131C3"/>
    <w:rsid w:val="008144DE"/>
    <w:rsid w:val="00817BDD"/>
    <w:rsid w:val="00820D76"/>
    <w:rsid w:val="0082404A"/>
    <w:rsid w:val="00824646"/>
    <w:rsid w:val="0082533C"/>
    <w:rsid w:val="0082669B"/>
    <w:rsid w:val="00827AB0"/>
    <w:rsid w:val="0083032A"/>
    <w:rsid w:val="00830423"/>
    <w:rsid w:val="008312C1"/>
    <w:rsid w:val="0083149B"/>
    <w:rsid w:val="00831BC6"/>
    <w:rsid w:val="00831EF0"/>
    <w:rsid w:val="00832BF1"/>
    <w:rsid w:val="00833618"/>
    <w:rsid w:val="00837DBA"/>
    <w:rsid w:val="00841904"/>
    <w:rsid w:val="00841BCE"/>
    <w:rsid w:val="00842CB4"/>
    <w:rsid w:val="00845398"/>
    <w:rsid w:val="0084567F"/>
    <w:rsid w:val="00852488"/>
    <w:rsid w:val="00852D1C"/>
    <w:rsid w:val="00856D04"/>
    <w:rsid w:val="00856FCA"/>
    <w:rsid w:val="008572B5"/>
    <w:rsid w:val="008572CA"/>
    <w:rsid w:val="00860EAF"/>
    <w:rsid w:val="008644A1"/>
    <w:rsid w:val="00864B04"/>
    <w:rsid w:val="00866D54"/>
    <w:rsid w:val="00870E51"/>
    <w:rsid w:val="00870F33"/>
    <w:rsid w:val="00871CF6"/>
    <w:rsid w:val="0087525E"/>
    <w:rsid w:val="008753EC"/>
    <w:rsid w:val="00875CD0"/>
    <w:rsid w:val="008773A9"/>
    <w:rsid w:val="00881DCF"/>
    <w:rsid w:val="00882C56"/>
    <w:rsid w:val="0088300E"/>
    <w:rsid w:val="008832B9"/>
    <w:rsid w:val="00885B23"/>
    <w:rsid w:val="00885BAE"/>
    <w:rsid w:val="00887272"/>
    <w:rsid w:val="008900DD"/>
    <w:rsid w:val="0089195C"/>
    <w:rsid w:val="008919FA"/>
    <w:rsid w:val="00895855"/>
    <w:rsid w:val="008963B4"/>
    <w:rsid w:val="008A2B8B"/>
    <w:rsid w:val="008A36D4"/>
    <w:rsid w:val="008A5B15"/>
    <w:rsid w:val="008A6CA2"/>
    <w:rsid w:val="008B6410"/>
    <w:rsid w:val="008C0780"/>
    <w:rsid w:val="008C16FD"/>
    <w:rsid w:val="008C4919"/>
    <w:rsid w:val="008C5B35"/>
    <w:rsid w:val="008C701A"/>
    <w:rsid w:val="008D0520"/>
    <w:rsid w:val="008D06A1"/>
    <w:rsid w:val="008D19F2"/>
    <w:rsid w:val="008D2A08"/>
    <w:rsid w:val="008D3597"/>
    <w:rsid w:val="008D3D68"/>
    <w:rsid w:val="008D6861"/>
    <w:rsid w:val="008D7D08"/>
    <w:rsid w:val="008E45AA"/>
    <w:rsid w:val="008E5003"/>
    <w:rsid w:val="008E68B0"/>
    <w:rsid w:val="008F0EEE"/>
    <w:rsid w:val="008F11B9"/>
    <w:rsid w:val="008F24CD"/>
    <w:rsid w:val="008F2EC0"/>
    <w:rsid w:val="008F30EB"/>
    <w:rsid w:val="008F35F6"/>
    <w:rsid w:val="008F595F"/>
    <w:rsid w:val="008F6F80"/>
    <w:rsid w:val="00902DDB"/>
    <w:rsid w:val="0090378A"/>
    <w:rsid w:val="0090706F"/>
    <w:rsid w:val="00907CC7"/>
    <w:rsid w:val="00910C44"/>
    <w:rsid w:val="0091394F"/>
    <w:rsid w:val="0091537F"/>
    <w:rsid w:val="00916813"/>
    <w:rsid w:val="00917255"/>
    <w:rsid w:val="00917270"/>
    <w:rsid w:val="00921FD1"/>
    <w:rsid w:val="0092251C"/>
    <w:rsid w:val="0092290E"/>
    <w:rsid w:val="00922E73"/>
    <w:rsid w:val="0092491C"/>
    <w:rsid w:val="00925F9A"/>
    <w:rsid w:val="00925FA9"/>
    <w:rsid w:val="00933B17"/>
    <w:rsid w:val="00933D6F"/>
    <w:rsid w:val="00933DA3"/>
    <w:rsid w:val="0093419C"/>
    <w:rsid w:val="009425CB"/>
    <w:rsid w:val="00942E74"/>
    <w:rsid w:val="00942F4F"/>
    <w:rsid w:val="00947380"/>
    <w:rsid w:val="00947735"/>
    <w:rsid w:val="00954107"/>
    <w:rsid w:val="00960A6C"/>
    <w:rsid w:val="009612AA"/>
    <w:rsid w:val="009615B0"/>
    <w:rsid w:val="0096177E"/>
    <w:rsid w:val="0096781D"/>
    <w:rsid w:val="00971BE1"/>
    <w:rsid w:val="00972980"/>
    <w:rsid w:val="0097533E"/>
    <w:rsid w:val="00975AAD"/>
    <w:rsid w:val="00976165"/>
    <w:rsid w:val="0097643A"/>
    <w:rsid w:val="0097752F"/>
    <w:rsid w:val="0097763B"/>
    <w:rsid w:val="00980FCE"/>
    <w:rsid w:val="009813B9"/>
    <w:rsid w:val="00982AA5"/>
    <w:rsid w:val="00983500"/>
    <w:rsid w:val="0098490B"/>
    <w:rsid w:val="0099045D"/>
    <w:rsid w:val="00990488"/>
    <w:rsid w:val="00992538"/>
    <w:rsid w:val="00993536"/>
    <w:rsid w:val="009947CC"/>
    <w:rsid w:val="009965E5"/>
    <w:rsid w:val="00996710"/>
    <w:rsid w:val="00996C3C"/>
    <w:rsid w:val="00997A69"/>
    <w:rsid w:val="009A1F2C"/>
    <w:rsid w:val="009A5A0F"/>
    <w:rsid w:val="009A78C0"/>
    <w:rsid w:val="009A7FA1"/>
    <w:rsid w:val="009B15E1"/>
    <w:rsid w:val="009B1871"/>
    <w:rsid w:val="009B2DC8"/>
    <w:rsid w:val="009B3098"/>
    <w:rsid w:val="009B45D5"/>
    <w:rsid w:val="009B4BAD"/>
    <w:rsid w:val="009B5480"/>
    <w:rsid w:val="009B6A76"/>
    <w:rsid w:val="009B7484"/>
    <w:rsid w:val="009B752E"/>
    <w:rsid w:val="009C11E3"/>
    <w:rsid w:val="009C2B9B"/>
    <w:rsid w:val="009C2D8A"/>
    <w:rsid w:val="009C48E7"/>
    <w:rsid w:val="009C5AA5"/>
    <w:rsid w:val="009C6DED"/>
    <w:rsid w:val="009D0632"/>
    <w:rsid w:val="009D2001"/>
    <w:rsid w:val="009D241D"/>
    <w:rsid w:val="009D265C"/>
    <w:rsid w:val="009D48FA"/>
    <w:rsid w:val="009D48FB"/>
    <w:rsid w:val="009D5BEB"/>
    <w:rsid w:val="009D6137"/>
    <w:rsid w:val="009D6CC7"/>
    <w:rsid w:val="009E1721"/>
    <w:rsid w:val="009E31BB"/>
    <w:rsid w:val="009E417A"/>
    <w:rsid w:val="009E448B"/>
    <w:rsid w:val="009E506F"/>
    <w:rsid w:val="009E59B8"/>
    <w:rsid w:val="009E620C"/>
    <w:rsid w:val="009E6A85"/>
    <w:rsid w:val="009F5901"/>
    <w:rsid w:val="009F6D22"/>
    <w:rsid w:val="009F6E4B"/>
    <w:rsid w:val="009F7779"/>
    <w:rsid w:val="00A01124"/>
    <w:rsid w:val="00A02347"/>
    <w:rsid w:val="00A0573C"/>
    <w:rsid w:val="00A06477"/>
    <w:rsid w:val="00A1009A"/>
    <w:rsid w:val="00A1620B"/>
    <w:rsid w:val="00A16877"/>
    <w:rsid w:val="00A16D79"/>
    <w:rsid w:val="00A22A95"/>
    <w:rsid w:val="00A2666B"/>
    <w:rsid w:val="00A30CDA"/>
    <w:rsid w:val="00A33FC8"/>
    <w:rsid w:val="00A35592"/>
    <w:rsid w:val="00A357D6"/>
    <w:rsid w:val="00A42BE9"/>
    <w:rsid w:val="00A42CA9"/>
    <w:rsid w:val="00A43A1D"/>
    <w:rsid w:val="00A4491C"/>
    <w:rsid w:val="00A44D60"/>
    <w:rsid w:val="00A45007"/>
    <w:rsid w:val="00A452B6"/>
    <w:rsid w:val="00A47AEE"/>
    <w:rsid w:val="00A52600"/>
    <w:rsid w:val="00A52910"/>
    <w:rsid w:val="00A53503"/>
    <w:rsid w:val="00A5474D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70FFC"/>
    <w:rsid w:val="00A717B2"/>
    <w:rsid w:val="00A724C1"/>
    <w:rsid w:val="00A7408E"/>
    <w:rsid w:val="00A76C28"/>
    <w:rsid w:val="00A7784F"/>
    <w:rsid w:val="00A77BBE"/>
    <w:rsid w:val="00A82ADB"/>
    <w:rsid w:val="00A8319F"/>
    <w:rsid w:val="00A8458E"/>
    <w:rsid w:val="00A8562A"/>
    <w:rsid w:val="00A85656"/>
    <w:rsid w:val="00A86E87"/>
    <w:rsid w:val="00A87DBE"/>
    <w:rsid w:val="00A90858"/>
    <w:rsid w:val="00A91B05"/>
    <w:rsid w:val="00A939B9"/>
    <w:rsid w:val="00A93A60"/>
    <w:rsid w:val="00A9407C"/>
    <w:rsid w:val="00A94D61"/>
    <w:rsid w:val="00A9546B"/>
    <w:rsid w:val="00A9567B"/>
    <w:rsid w:val="00AA04D0"/>
    <w:rsid w:val="00AA1B6C"/>
    <w:rsid w:val="00AA3D27"/>
    <w:rsid w:val="00AA3E7D"/>
    <w:rsid w:val="00AB15D1"/>
    <w:rsid w:val="00AB2524"/>
    <w:rsid w:val="00AB2865"/>
    <w:rsid w:val="00AB3125"/>
    <w:rsid w:val="00AB6708"/>
    <w:rsid w:val="00AB6A91"/>
    <w:rsid w:val="00AC0038"/>
    <w:rsid w:val="00AC438C"/>
    <w:rsid w:val="00AC6A60"/>
    <w:rsid w:val="00AC6B3B"/>
    <w:rsid w:val="00AC7071"/>
    <w:rsid w:val="00AD6087"/>
    <w:rsid w:val="00AE1D10"/>
    <w:rsid w:val="00AE2A66"/>
    <w:rsid w:val="00AE3BA4"/>
    <w:rsid w:val="00AE46C8"/>
    <w:rsid w:val="00AE4E7D"/>
    <w:rsid w:val="00AE731F"/>
    <w:rsid w:val="00AE79C5"/>
    <w:rsid w:val="00AF16DB"/>
    <w:rsid w:val="00AF1773"/>
    <w:rsid w:val="00AF1A01"/>
    <w:rsid w:val="00AF1E79"/>
    <w:rsid w:val="00AF41BE"/>
    <w:rsid w:val="00AF4C1C"/>
    <w:rsid w:val="00AF7F63"/>
    <w:rsid w:val="00B00761"/>
    <w:rsid w:val="00B02015"/>
    <w:rsid w:val="00B0215A"/>
    <w:rsid w:val="00B03C2D"/>
    <w:rsid w:val="00B046D5"/>
    <w:rsid w:val="00B05B9B"/>
    <w:rsid w:val="00B1278E"/>
    <w:rsid w:val="00B1296F"/>
    <w:rsid w:val="00B14109"/>
    <w:rsid w:val="00B17390"/>
    <w:rsid w:val="00B20748"/>
    <w:rsid w:val="00B20F0C"/>
    <w:rsid w:val="00B21CAA"/>
    <w:rsid w:val="00B230A8"/>
    <w:rsid w:val="00B2343D"/>
    <w:rsid w:val="00B2451F"/>
    <w:rsid w:val="00B26F1D"/>
    <w:rsid w:val="00B27512"/>
    <w:rsid w:val="00B313C2"/>
    <w:rsid w:val="00B31B9B"/>
    <w:rsid w:val="00B32985"/>
    <w:rsid w:val="00B34CFC"/>
    <w:rsid w:val="00B36825"/>
    <w:rsid w:val="00B400C5"/>
    <w:rsid w:val="00B415C8"/>
    <w:rsid w:val="00B41B9B"/>
    <w:rsid w:val="00B41FE1"/>
    <w:rsid w:val="00B42E19"/>
    <w:rsid w:val="00B46BDE"/>
    <w:rsid w:val="00B47542"/>
    <w:rsid w:val="00B52532"/>
    <w:rsid w:val="00B52556"/>
    <w:rsid w:val="00B52F94"/>
    <w:rsid w:val="00B54EE4"/>
    <w:rsid w:val="00B551CE"/>
    <w:rsid w:val="00B552F8"/>
    <w:rsid w:val="00B5535C"/>
    <w:rsid w:val="00B564FA"/>
    <w:rsid w:val="00B57901"/>
    <w:rsid w:val="00B60D9C"/>
    <w:rsid w:val="00B622E2"/>
    <w:rsid w:val="00B629EE"/>
    <w:rsid w:val="00B67F2B"/>
    <w:rsid w:val="00B70DC2"/>
    <w:rsid w:val="00B720BE"/>
    <w:rsid w:val="00B7614C"/>
    <w:rsid w:val="00B800F2"/>
    <w:rsid w:val="00B80256"/>
    <w:rsid w:val="00B82B50"/>
    <w:rsid w:val="00B84DD2"/>
    <w:rsid w:val="00B87269"/>
    <w:rsid w:val="00B9024B"/>
    <w:rsid w:val="00B90CB1"/>
    <w:rsid w:val="00B92ECB"/>
    <w:rsid w:val="00B95D11"/>
    <w:rsid w:val="00BA51DB"/>
    <w:rsid w:val="00BA5878"/>
    <w:rsid w:val="00BA7A1A"/>
    <w:rsid w:val="00BC0965"/>
    <w:rsid w:val="00BC1812"/>
    <w:rsid w:val="00BC1B92"/>
    <w:rsid w:val="00BC3A29"/>
    <w:rsid w:val="00BC5AB0"/>
    <w:rsid w:val="00BD2D8E"/>
    <w:rsid w:val="00BD649C"/>
    <w:rsid w:val="00BE014C"/>
    <w:rsid w:val="00BE0BCB"/>
    <w:rsid w:val="00BE3202"/>
    <w:rsid w:val="00BE5082"/>
    <w:rsid w:val="00BE5B58"/>
    <w:rsid w:val="00BE6986"/>
    <w:rsid w:val="00BE6C88"/>
    <w:rsid w:val="00BE6CB7"/>
    <w:rsid w:val="00BF230C"/>
    <w:rsid w:val="00BF47EB"/>
    <w:rsid w:val="00BF5F36"/>
    <w:rsid w:val="00BF759B"/>
    <w:rsid w:val="00C047B8"/>
    <w:rsid w:val="00C05850"/>
    <w:rsid w:val="00C06405"/>
    <w:rsid w:val="00C07809"/>
    <w:rsid w:val="00C11910"/>
    <w:rsid w:val="00C11D1F"/>
    <w:rsid w:val="00C131D3"/>
    <w:rsid w:val="00C13B99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3718C"/>
    <w:rsid w:val="00C4382A"/>
    <w:rsid w:val="00C47268"/>
    <w:rsid w:val="00C5039E"/>
    <w:rsid w:val="00C53002"/>
    <w:rsid w:val="00C55354"/>
    <w:rsid w:val="00C554A5"/>
    <w:rsid w:val="00C56EB5"/>
    <w:rsid w:val="00C603EB"/>
    <w:rsid w:val="00C60596"/>
    <w:rsid w:val="00C671AA"/>
    <w:rsid w:val="00C722FB"/>
    <w:rsid w:val="00C778F2"/>
    <w:rsid w:val="00C80B62"/>
    <w:rsid w:val="00C82EA0"/>
    <w:rsid w:val="00C82EFE"/>
    <w:rsid w:val="00C8518A"/>
    <w:rsid w:val="00C86D4D"/>
    <w:rsid w:val="00C90CD7"/>
    <w:rsid w:val="00C94FF5"/>
    <w:rsid w:val="00C96FCC"/>
    <w:rsid w:val="00CA10A8"/>
    <w:rsid w:val="00CA1B35"/>
    <w:rsid w:val="00CA3061"/>
    <w:rsid w:val="00CA31C5"/>
    <w:rsid w:val="00CA398B"/>
    <w:rsid w:val="00CA5734"/>
    <w:rsid w:val="00CA6025"/>
    <w:rsid w:val="00CA6929"/>
    <w:rsid w:val="00CA7798"/>
    <w:rsid w:val="00CB070E"/>
    <w:rsid w:val="00CB1463"/>
    <w:rsid w:val="00CB1808"/>
    <w:rsid w:val="00CB1E2C"/>
    <w:rsid w:val="00CB3216"/>
    <w:rsid w:val="00CB4A84"/>
    <w:rsid w:val="00CB4DB7"/>
    <w:rsid w:val="00CB5DE9"/>
    <w:rsid w:val="00CC004F"/>
    <w:rsid w:val="00CC1B8B"/>
    <w:rsid w:val="00CC624A"/>
    <w:rsid w:val="00CD0E2F"/>
    <w:rsid w:val="00CD0EA2"/>
    <w:rsid w:val="00CD1021"/>
    <w:rsid w:val="00CD38E6"/>
    <w:rsid w:val="00CD51EE"/>
    <w:rsid w:val="00CE2B6A"/>
    <w:rsid w:val="00CE6E4C"/>
    <w:rsid w:val="00CF0BDD"/>
    <w:rsid w:val="00CF252E"/>
    <w:rsid w:val="00CF2EBA"/>
    <w:rsid w:val="00CF69DB"/>
    <w:rsid w:val="00CF6C2C"/>
    <w:rsid w:val="00CF729A"/>
    <w:rsid w:val="00CF7C54"/>
    <w:rsid w:val="00CF7EA2"/>
    <w:rsid w:val="00D00290"/>
    <w:rsid w:val="00D0256F"/>
    <w:rsid w:val="00D0382E"/>
    <w:rsid w:val="00D06A94"/>
    <w:rsid w:val="00D06ECB"/>
    <w:rsid w:val="00D073EC"/>
    <w:rsid w:val="00D0785F"/>
    <w:rsid w:val="00D112E5"/>
    <w:rsid w:val="00D1157E"/>
    <w:rsid w:val="00D1202B"/>
    <w:rsid w:val="00D12951"/>
    <w:rsid w:val="00D13C0B"/>
    <w:rsid w:val="00D159B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27DD5"/>
    <w:rsid w:val="00D3289F"/>
    <w:rsid w:val="00D33A38"/>
    <w:rsid w:val="00D4279F"/>
    <w:rsid w:val="00D43561"/>
    <w:rsid w:val="00D45BB5"/>
    <w:rsid w:val="00D46AA1"/>
    <w:rsid w:val="00D51476"/>
    <w:rsid w:val="00D53270"/>
    <w:rsid w:val="00D547AD"/>
    <w:rsid w:val="00D560FD"/>
    <w:rsid w:val="00D60106"/>
    <w:rsid w:val="00D608D6"/>
    <w:rsid w:val="00D64CAA"/>
    <w:rsid w:val="00D65338"/>
    <w:rsid w:val="00D66791"/>
    <w:rsid w:val="00D7063D"/>
    <w:rsid w:val="00D756AA"/>
    <w:rsid w:val="00D75BCD"/>
    <w:rsid w:val="00D7763A"/>
    <w:rsid w:val="00D77F36"/>
    <w:rsid w:val="00D802ED"/>
    <w:rsid w:val="00D80BB4"/>
    <w:rsid w:val="00D8102A"/>
    <w:rsid w:val="00D81327"/>
    <w:rsid w:val="00D820A8"/>
    <w:rsid w:val="00D82E08"/>
    <w:rsid w:val="00D860C8"/>
    <w:rsid w:val="00D87052"/>
    <w:rsid w:val="00D87D12"/>
    <w:rsid w:val="00D957F5"/>
    <w:rsid w:val="00DA2063"/>
    <w:rsid w:val="00DA4203"/>
    <w:rsid w:val="00DA5205"/>
    <w:rsid w:val="00DA6311"/>
    <w:rsid w:val="00DB0B7A"/>
    <w:rsid w:val="00DB19F1"/>
    <w:rsid w:val="00DB22C2"/>
    <w:rsid w:val="00DB47F3"/>
    <w:rsid w:val="00DC02FF"/>
    <w:rsid w:val="00DC46E5"/>
    <w:rsid w:val="00DC5846"/>
    <w:rsid w:val="00DD2A65"/>
    <w:rsid w:val="00DD2E7F"/>
    <w:rsid w:val="00DD320F"/>
    <w:rsid w:val="00DD36D3"/>
    <w:rsid w:val="00DD3928"/>
    <w:rsid w:val="00DD5157"/>
    <w:rsid w:val="00DD6BD7"/>
    <w:rsid w:val="00DE05ED"/>
    <w:rsid w:val="00DE145F"/>
    <w:rsid w:val="00DE150D"/>
    <w:rsid w:val="00DE3E67"/>
    <w:rsid w:val="00DE579B"/>
    <w:rsid w:val="00DF276D"/>
    <w:rsid w:val="00DF45AD"/>
    <w:rsid w:val="00E0204F"/>
    <w:rsid w:val="00E05F0A"/>
    <w:rsid w:val="00E076C3"/>
    <w:rsid w:val="00E07707"/>
    <w:rsid w:val="00E100A7"/>
    <w:rsid w:val="00E13061"/>
    <w:rsid w:val="00E145B8"/>
    <w:rsid w:val="00E17596"/>
    <w:rsid w:val="00E17DA4"/>
    <w:rsid w:val="00E217E9"/>
    <w:rsid w:val="00E21922"/>
    <w:rsid w:val="00E22F9E"/>
    <w:rsid w:val="00E23528"/>
    <w:rsid w:val="00E24FA1"/>
    <w:rsid w:val="00E255BD"/>
    <w:rsid w:val="00E27D6C"/>
    <w:rsid w:val="00E3339D"/>
    <w:rsid w:val="00E37D41"/>
    <w:rsid w:val="00E43682"/>
    <w:rsid w:val="00E44537"/>
    <w:rsid w:val="00E46151"/>
    <w:rsid w:val="00E470D9"/>
    <w:rsid w:val="00E50D52"/>
    <w:rsid w:val="00E51231"/>
    <w:rsid w:val="00E53EB3"/>
    <w:rsid w:val="00E57180"/>
    <w:rsid w:val="00E57D0E"/>
    <w:rsid w:val="00E6495A"/>
    <w:rsid w:val="00E66493"/>
    <w:rsid w:val="00E67F45"/>
    <w:rsid w:val="00E702C6"/>
    <w:rsid w:val="00E70892"/>
    <w:rsid w:val="00E76E91"/>
    <w:rsid w:val="00E770CB"/>
    <w:rsid w:val="00E77713"/>
    <w:rsid w:val="00E8493F"/>
    <w:rsid w:val="00E901D9"/>
    <w:rsid w:val="00E90F47"/>
    <w:rsid w:val="00EA0B5B"/>
    <w:rsid w:val="00EA7520"/>
    <w:rsid w:val="00EB31DB"/>
    <w:rsid w:val="00EB71B9"/>
    <w:rsid w:val="00EC12E3"/>
    <w:rsid w:val="00EC16C5"/>
    <w:rsid w:val="00EC19FF"/>
    <w:rsid w:val="00EC71A3"/>
    <w:rsid w:val="00EC7C37"/>
    <w:rsid w:val="00EC7E93"/>
    <w:rsid w:val="00ED12A7"/>
    <w:rsid w:val="00ED3159"/>
    <w:rsid w:val="00ED3325"/>
    <w:rsid w:val="00ED334D"/>
    <w:rsid w:val="00ED3E53"/>
    <w:rsid w:val="00ED5F23"/>
    <w:rsid w:val="00ED6606"/>
    <w:rsid w:val="00ED6B34"/>
    <w:rsid w:val="00ED7511"/>
    <w:rsid w:val="00EE02B5"/>
    <w:rsid w:val="00EE1448"/>
    <w:rsid w:val="00EE24FC"/>
    <w:rsid w:val="00EE7BAD"/>
    <w:rsid w:val="00EF014D"/>
    <w:rsid w:val="00EF1092"/>
    <w:rsid w:val="00EF24E1"/>
    <w:rsid w:val="00EF2E38"/>
    <w:rsid w:val="00EF6E1E"/>
    <w:rsid w:val="00EF74DB"/>
    <w:rsid w:val="00F0013E"/>
    <w:rsid w:val="00F0147B"/>
    <w:rsid w:val="00F01E92"/>
    <w:rsid w:val="00F02804"/>
    <w:rsid w:val="00F03AD6"/>
    <w:rsid w:val="00F043AA"/>
    <w:rsid w:val="00F04CE9"/>
    <w:rsid w:val="00F06727"/>
    <w:rsid w:val="00F0677C"/>
    <w:rsid w:val="00F07165"/>
    <w:rsid w:val="00F10027"/>
    <w:rsid w:val="00F116A0"/>
    <w:rsid w:val="00F11E7C"/>
    <w:rsid w:val="00F14A1F"/>
    <w:rsid w:val="00F152B2"/>
    <w:rsid w:val="00F17D4A"/>
    <w:rsid w:val="00F21D21"/>
    <w:rsid w:val="00F2399C"/>
    <w:rsid w:val="00F23A6B"/>
    <w:rsid w:val="00F3028B"/>
    <w:rsid w:val="00F30372"/>
    <w:rsid w:val="00F308C3"/>
    <w:rsid w:val="00F33BC2"/>
    <w:rsid w:val="00F351C3"/>
    <w:rsid w:val="00F40016"/>
    <w:rsid w:val="00F41DEA"/>
    <w:rsid w:val="00F428CE"/>
    <w:rsid w:val="00F438EA"/>
    <w:rsid w:val="00F44125"/>
    <w:rsid w:val="00F50C01"/>
    <w:rsid w:val="00F5501B"/>
    <w:rsid w:val="00F60858"/>
    <w:rsid w:val="00F619CD"/>
    <w:rsid w:val="00F632E9"/>
    <w:rsid w:val="00F64C75"/>
    <w:rsid w:val="00F67A62"/>
    <w:rsid w:val="00F704CF"/>
    <w:rsid w:val="00F70BFF"/>
    <w:rsid w:val="00F74183"/>
    <w:rsid w:val="00F76059"/>
    <w:rsid w:val="00F777A1"/>
    <w:rsid w:val="00F80904"/>
    <w:rsid w:val="00F80FD3"/>
    <w:rsid w:val="00F8361C"/>
    <w:rsid w:val="00F84376"/>
    <w:rsid w:val="00F8674E"/>
    <w:rsid w:val="00F86A65"/>
    <w:rsid w:val="00F87C40"/>
    <w:rsid w:val="00F93339"/>
    <w:rsid w:val="00F95390"/>
    <w:rsid w:val="00F96945"/>
    <w:rsid w:val="00F96EE7"/>
    <w:rsid w:val="00F97759"/>
    <w:rsid w:val="00F97C84"/>
    <w:rsid w:val="00FA059A"/>
    <w:rsid w:val="00FA4462"/>
    <w:rsid w:val="00FA4DA2"/>
    <w:rsid w:val="00FA66CF"/>
    <w:rsid w:val="00FA7CB5"/>
    <w:rsid w:val="00FB1B95"/>
    <w:rsid w:val="00FB3129"/>
    <w:rsid w:val="00FB3DB3"/>
    <w:rsid w:val="00FB3E92"/>
    <w:rsid w:val="00FB4652"/>
    <w:rsid w:val="00FB6027"/>
    <w:rsid w:val="00FB6E8A"/>
    <w:rsid w:val="00FC148F"/>
    <w:rsid w:val="00FC15E1"/>
    <w:rsid w:val="00FC1C75"/>
    <w:rsid w:val="00FC2098"/>
    <w:rsid w:val="00FC7B35"/>
    <w:rsid w:val="00FD0C0F"/>
    <w:rsid w:val="00FD1055"/>
    <w:rsid w:val="00FD1530"/>
    <w:rsid w:val="00FD1D50"/>
    <w:rsid w:val="00FD5DB3"/>
    <w:rsid w:val="00FE1A56"/>
    <w:rsid w:val="00FE4A2B"/>
    <w:rsid w:val="00FE5956"/>
    <w:rsid w:val="00FE5CD3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paragraph" w:styleId="af6">
    <w:name w:val="caption"/>
    <w:basedOn w:val="a0"/>
    <w:next w:val="a0"/>
    <w:unhideWhenUsed/>
    <w:qFormat/>
    <w:rsid w:val="00B41FE1"/>
    <w:rPr>
      <w:sz w:val="20"/>
    </w:rPr>
  </w:style>
  <w:style w:type="paragraph" w:customStyle="1" w:styleId="31">
    <w:name w:val="內文3"/>
    <w:basedOn w:val="a0"/>
    <w:rsid w:val="0058790A"/>
    <w:pPr>
      <w:autoSpaceDE/>
      <w:autoSpaceDN/>
      <w:adjustRightInd/>
      <w:spacing w:line="360" w:lineRule="auto"/>
      <w:ind w:leftChars="600" w:left="1440"/>
      <w:textAlignment w:val="auto"/>
    </w:pPr>
    <w:rPr>
      <w:rFonts w:ascii="Arial" w:eastAsia="標楷體" w:hAnsi="Arial" w:cs="新細明體"/>
      <w:kern w:val="2"/>
    </w:rPr>
  </w:style>
  <w:style w:type="character" w:styleId="af7">
    <w:name w:val="FollowedHyperlink"/>
    <w:basedOn w:val="a2"/>
    <w:semiHidden/>
    <w:unhideWhenUsed/>
    <w:rsid w:val="003943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642F16"/>
    <w:pPr>
      <w:keepNext w:val="0"/>
      <w:widowControl/>
      <w:tabs>
        <w:tab w:val="right" w:leader="dot" w:pos="10080"/>
      </w:tabs>
      <w:overflowPunct w:val="0"/>
      <w:spacing w:before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770D70"/>
    <w:rPr>
      <w:rFonts w:ascii="Arial Unicode MS" w:hAnsi="Century"/>
    </w:rPr>
  </w:style>
  <w:style w:type="paragraph" w:styleId="af5">
    <w:name w:val="table of figures"/>
    <w:basedOn w:val="a0"/>
    <w:next w:val="a0"/>
    <w:semiHidden/>
    <w:unhideWhenUsed/>
    <w:rsid w:val="00642F16"/>
    <w:pPr>
      <w:ind w:leftChars="400" w:left="400" w:hangingChars="200" w:hanging="200"/>
    </w:pPr>
  </w:style>
  <w:style w:type="paragraph" w:styleId="af6">
    <w:name w:val="caption"/>
    <w:basedOn w:val="a0"/>
    <w:next w:val="a0"/>
    <w:unhideWhenUsed/>
    <w:qFormat/>
    <w:rsid w:val="00B41FE1"/>
    <w:rPr>
      <w:sz w:val="20"/>
    </w:rPr>
  </w:style>
  <w:style w:type="paragraph" w:customStyle="1" w:styleId="31">
    <w:name w:val="內文3"/>
    <w:basedOn w:val="a0"/>
    <w:rsid w:val="0058790A"/>
    <w:pPr>
      <w:autoSpaceDE/>
      <w:autoSpaceDN/>
      <w:adjustRightInd/>
      <w:spacing w:line="360" w:lineRule="auto"/>
      <w:ind w:leftChars="600" w:left="1440"/>
      <w:textAlignment w:val="auto"/>
    </w:pPr>
    <w:rPr>
      <w:rFonts w:ascii="Arial" w:eastAsia="標楷體" w:hAnsi="Arial" w:cs="新細明體"/>
      <w:kern w:val="2"/>
    </w:rPr>
  </w:style>
  <w:style w:type="character" w:styleId="af7">
    <w:name w:val="FollowedHyperlink"/>
    <w:basedOn w:val="a2"/>
    <w:semiHidden/>
    <w:unhideWhenUsed/>
    <w:rsid w:val="003943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53653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004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63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65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numbering" Target="numbering.xml"/><Relationship Id="rId15" Type="http://schemas.openxmlformats.org/officeDocument/2006/relationships/hyperlink" Target="http://tpnet.twport.com.tw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test-tpnet.twport.com.tw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53896FD-6AE8-4C3E-AB36-F22098D0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429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6155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6</cp:revision>
  <cp:lastPrinted>2016-04-03T02:00:00Z</cp:lastPrinted>
  <dcterms:created xsi:type="dcterms:W3CDTF">2016-07-09T03:04:00Z</dcterms:created>
  <dcterms:modified xsi:type="dcterms:W3CDTF">2016-07-09T10:13:00Z</dcterms:modified>
  <cp:category>1.0</cp:category>
</cp:coreProperties>
</file>