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BB4" w:rsidRPr="008D19F2" w:rsidRDefault="00663BB4" w:rsidP="00663BB4">
      <w:pPr>
        <w:spacing w:line="360" w:lineRule="auto"/>
        <w:jc w:val="center"/>
        <w:rPr>
          <w:rFonts w:ascii="微軟正黑體" w:eastAsia="微軟正黑體" w:hAnsi="微軟正黑體" w:cs="新細明體"/>
          <w:b/>
          <w:sz w:val="72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DOCPROPERTY  Company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sz w:val="72"/>
        </w:rPr>
        <w:t>臺灣港務股份有限公司</w:t>
      </w:r>
      <w:r w:rsidRPr="008D19F2">
        <w:rPr>
          <w:rFonts w:ascii="微軟正黑體" w:eastAsia="微軟正黑體" w:hAnsi="微軟正黑體" w:cs="新細明體"/>
          <w:b/>
          <w:sz w:val="72"/>
        </w:rPr>
        <w:fldChar w:fldCharType="end"/>
      </w:r>
    </w:p>
    <w:p w:rsidR="00663BB4" w:rsidRPr="008D19F2" w:rsidRDefault="00663BB4" w:rsidP="00663BB4">
      <w:pPr>
        <w:rPr>
          <w:rFonts w:ascii="微軟正黑體" w:eastAsia="微軟正黑體" w:hAnsi="微軟正黑體"/>
        </w:rPr>
      </w:pPr>
    </w:p>
    <w:p w:rsidR="00663BB4" w:rsidRPr="008D19F2" w:rsidRDefault="00663BB4" w:rsidP="00663BB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SUBJECT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港灣及棧埠系統建置案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663BB4" w:rsidRPr="008D19F2" w:rsidRDefault="00663BB4" w:rsidP="00663BB4">
      <w:pPr>
        <w:rPr>
          <w:rFonts w:ascii="微軟正黑體" w:eastAsia="微軟正黑體" w:hAnsi="微軟正黑體"/>
        </w:rPr>
      </w:pPr>
    </w:p>
    <w:p w:rsidR="00663BB4" w:rsidRPr="008D19F2" w:rsidRDefault="00663BB4" w:rsidP="00663BB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TITLE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系統使用手冊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663BB4" w:rsidRDefault="00663BB4" w:rsidP="00663BB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663BB4">
        <w:rPr>
          <w:rFonts w:ascii="微軟正黑體" w:eastAsia="微軟正黑體" w:hAnsi="微軟正黑體" w:cs="新細明體" w:hint="eastAsia"/>
          <w:b/>
          <w:bCs/>
          <w:sz w:val="60"/>
        </w:rPr>
        <w:t>航港局</w:t>
      </w:r>
    </w:p>
    <w:p w:rsidR="00663BB4" w:rsidRPr="008D19F2" w:rsidRDefault="00663BB4" w:rsidP="00663BB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bookmarkStart w:id="0" w:name="_GoBack"/>
      <w:r w:rsidRPr="008D19F2">
        <w:rPr>
          <w:rFonts w:ascii="微軟正黑體" w:eastAsia="微軟正黑體" w:hAnsi="微軟正黑體" w:cs="新細明體"/>
          <w:b/>
          <w:bCs/>
          <w:sz w:val="40"/>
        </w:rPr>
        <w:t>V</w:t>
      </w: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0.</w:t>
      </w:r>
      <w:r w:rsidR="006A12C9">
        <w:rPr>
          <w:rFonts w:ascii="微軟正黑體" w:eastAsia="微軟正黑體" w:hAnsi="微軟正黑體" w:cs="新細明體" w:hint="eastAsia"/>
          <w:b/>
          <w:bCs/>
          <w:sz w:val="40"/>
        </w:rPr>
        <w:t>8</w:t>
      </w:r>
    </w:p>
    <w:p w:rsidR="00663BB4" w:rsidRPr="008D19F2" w:rsidRDefault="00663BB4" w:rsidP="00663BB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購案編號：TIPC-102B021</w:t>
      </w:r>
    </w:p>
    <w:bookmarkEnd w:id="0"/>
    <w:p w:rsidR="00663BB4" w:rsidRPr="008D19F2" w:rsidRDefault="00663BB4" w:rsidP="00663BB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36"/>
        </w:rPr>
      </w:pPr>
      <w:r w:rsidRPr="008D19F2">
        <w:rPr>
          <w:rFonts w:ascii="微軟正黑體" w:eastAsia="微軟正黑體" w:hAnsi="微軟正黑體" w:cs="新細明體"/>
          <w:b/>
          <w:bCs/>
          <w:sz w:val="36"/>
        </w:rPr>
        <w:t>中華民國</w:t>
      </w:r>
      <w:r w:rsidRPr="008D19F2">
        <w:rPr>
          <w:rFonts w:ascii="微軟正黑體" w:eastAsia="微軟正黑體" w:hAnsi="微軟正黑體" w:cs="新細明體" w:hint="eastAsia"/>
          <w:b/>
          <w:bCs/>
          <w:sz w:val="36"/>
        </w:rPr>
        <w:t>一百零五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年</w:t>
      </w:r>
      <w:r w:rsidR="00887ECE">
        <w:rPr>
          <w:rFonts w:ascii="微軟正黑體" w:eastAsia="微軟正黑體" w:hAnsi="微軟正黑體" w:cs="新細明體" w:hint="eastAsia"/>
          <w:b/>
          <w:bCs/>
          <w:sz w:val="36"/>
        </w:rPr>
        <w:t>六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月</w:t>
      </w:r>
      <w:r w:rsidR="006A12C9">
        <w:rPr>
          <w:rFonts w:ascii="微軟正黑體" w:eastAsia="微軟正黑體" w:hAnsi="微軟正黑體" w:cs="新細明體" w:hint="eastAsia"/>
          <w:b/>
          <w:bCs/>
          <w:sz w:val="36"/>
        </w:rPr>
        <w:t>二十二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日</w:t>
      </w:r>
    </w:p>
    <w:p w:rsidR="00663BB4" w:rsidRPr="008D19F2" w:rsidRDefault="00663BB4" w:rsidP="00663BB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59C5034D" wp14:editId="761C8BBE">
            <wp:extent cx="2395855" cy="668655"/>
            <wp:effectExtent l="0" t="0" r="4445" b="0"/>
            <wp:docPr id="205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B4" w:rsidRPr="00C9088D" w:rsidRDefault="00663BB4" w:rsidP="00663BB4">
      <w:r>
        <w:rPr>
          <w:rFonts w:ascii="Arial" w:hAnsi="Arial" w:cs="新細明體"/>
          <w:noProof/>
        </w:rPr>
        <w:drawing>
          <wp:inline distT="0" distB="0" distL="0" distR="0" wp14:anchorId="4029F202" wp14:editId="2436057A">
            <wp:extent cx="6163945" cy="330200"/>
            <wp:effectExtent l="0" t="0" r="8255" b="0"/>
            <wp:docPr id="2057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B4" w:rsidRDefault="00663BB4" w:rsidP="0036380F">
      <w:pPr>
        <w:spacing w:line="360" w:lineRule="auto"/>
        <w:jc w:val="center"/>
        <w:rPr>
          <w:rFonts w:ascii="微軟正黑體" w:eastAsia="微軟正黑體" w:hAnsi="微軟正黑體" w:cs="Times New Roman"/>
          <w:b/>
          <w:color w:val="000000" w:themeColor="text1"/>
          <w:sz w:val="48"/>
          <w:szCs w:val="48"/>
        </w:rPr>
      </w:pPr>
    </w:p>
    <w:p w:rsidR="0036380F" w:rsidRPr="00674396" w:rsidRDefault="008D19F2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caps/>
          <w:noProof/>
          <w:color w:val="000000" w:themeColor="text1"/>
          <w:szCs w:val="24"/>
        </w:rPr>
      </w:pPr>
      <w:r w:rsidRPr="00674396">
        <w:rPr>
          <w:rFonts w:ascii="微軟正黑體" w:eastAsia="微軟正黑體" w:hAnsi="微軟正黑體" w:hint="eastAsia"/>
          <w:caps/>
          <w:noProof/>
          <w:color w:val="000000" w:themeColor="text1"/>
          <w:szCs w:val="24"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6"/>
        <w:gridCol w:w="1276"/>
        <w:gridCol w:w="1842"/>
        <w:gridCol w:w="5529"/>
      </w:tblGrid>
      <w:tr w:rsidR="00674396" w:rsidRPr="00674396" w:rsidTr="00855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674396" w:rsidRDefault="0036380F" w:rsidP="008D19F2">
            <w:pPr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日期</w:t>
            </w:r>
          </w:p>
        </w:tc>
        <w:tc>
          <w:tcPr>
            <w:tcW w:w="1276" w:type="dxa"/>
          </w:tcPr>
          <w:p w:rsidR="0036380F" w:rsidRPr="00674396" w:rsidRDefault="0036380F" w:rsidP="00347FF6">
            <w:pPr>
              <w:ind w:firstLineChars="50" w:firstLine="12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版次</w:t>
            </w:r>
          </w:p>
        </w:tc>
        <w:tc>
          <w:tcPr>
            <w:tcW w:w="1842" w:type="dxa"/>
          </w:tcPr>
          <w:p w:rsidR="0036380F" w:rsidRPr="00674396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編輯者</w:t>
            </w:r>
          </w:p>
        </w:tc>
        <w:tc>
          <w:tcPr>
            <w:tcW w:w="5529" w:type="dxa"/>
          </w:tcPr>
          <w:p w:rsidR="0036380F" w:rsidRPr="00674396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變動內容</w:t>
            </w:r>
          </w:p>
        </w:tc>
      </w:tr>
      <w:tr w:rsidR="00674396" w:rsidRPr="00674396" w:rsidTr="00855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674396" w:rsidRDefault="006D1DC1" w:rsidP="006D1DC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2016/3/28</w:t>
            </w:r>
          </w:p>
        </w:tc>
        <w:tc>
          <w:tcPr>
            <w:tcW w:w="1276" w:type="dxa"/>
          </w:tcPr>
          <w:p w:rsidR="0036380F" w:rsidRPr="00674396" w:rsidRDefault="006D1DC1" w:rsidP="00450ECC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0.1</w:t>
            </w:r>
          </w:p>
        </w:tc>
        <w:tc>
          <w:tcPr>
            <w:tcW w:w="1842" w:type="dxa"/>
          </w:tcPr>
          <w:p w:rsidR="0036380F" w:rsidRPr="00674396" w:rsidRDefault="004D6DB0" w:rsidP="0071493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5529" w:type="dxa"/>
          </w:tcPr>
          <w:p w:rsidR="0036380F" w:rsidRPr="00674396" w:rsidRDefault="006D1DC1" w:rsidP="00270F2A">
            <w:pPr>
              <w:ind w:left="5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第一版</w:t>
            </w:r>
          </w:p>
        </w:tc>
      </w:tr>
      <w:tr w:rsidR="00674396" w:rsidRPr="00674396" w:rsidTr="008550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087B08" w:rsidRPr="00674396" w:rsidRDefault="00087B08" w:rsidP="008466C5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</w:t>
            </w:r>
            <w:r w:rsidR="008466C5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1276" w:type="dxa"/>
          </w:tcPr>
          <w:p w:rsidR="00087B08" w:rsidRPr="00674396" w:rsidRDefault="00087B08" w:rsidP="00450ECC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 w:rsidR="00B13F70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</w:p>
        </w:tc>
        <w:tc>
          <w:tcPr>
            <w:tcW w:w="1842" w:type="dxa"/>
          </w:tcPr>
          <w:p w:rsidR="00087B08" w:rsidRPr="00674396" w:rsidRDefault="004D6DB0" w:rsidP="00CD51E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5529" w:type="dxa"/>
          </w:tcPr>
          <w:p w:rsidR="008466C5" w:rsidRPr="00674396" w:rsidRDefault="008466C5" w:rsidP="008466C5">
            <w:pPr>
              <w:ind w:leftChars="-45" w:left="317" w:hangingChars="177" w:hanging="425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674396"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增加目錄</w:t>
            </w:r>
          </w:p>
          <w:p w:rsidR="008466C5" w:rsidRPr="00674396" w:rsidRDefault="008466C5" w:rsidP="008466C5">
            <w:pPr>
              <w:ind w:leftChars="-45" w:left="317" w:hangingChars="177" w:hanging="425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2.將共同功能獨立</w:t>
            </w:r>
          </w:p>
          <w:p w:rsidR="00087B08" w:rsidRPr="00674396" w:rsidRDefault="008466C5" w:rsidP="000509DB">
            <w:pPr>
              <w:ind w:leftChars="-45" w:left="173" w:hangingChars="117" w:hanging="281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 IFA_A015-</w:t>
            </w:r>
            <w:r w:rsidR="000509DB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增加說明-[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船舶目前位置圖</w:t>
            </w:r>
            <w:r w:rsidR="000509DB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</w:tc>
      </w:tr>
      <w:tr w:rsidR="00907CC9" w:rsidRPr="00CC5630" w:rsidTr="00855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907CC9" w:rsidRPr="00CC5630" w:rsidRDefault="00907CC9" w:rsidP="001D7AD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563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7</w:t>
            </w:r>
          </w:p>
        </w:tc>
        <w:tc>
          <w:tcPr>
            <w:tcW w:w="1276" w:type="dxa"/>
          </w:tcPr>
          <w:p w:rsidR="00907CC9" w:rsidRPr="00CC5630" w:rsidRDefault="00907CC9" w:rsidP="00450ECC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563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1842" w:type="dxa"/>
          </w:tcPr>
          <w:p w:rsidR="00907CC9" w:rsidRPr="00CC5630" w:rsidRDefault="004D6DB0" w:rsidP="00907CC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5529" w:type="dxa"/>
          </w:tcPr>
          <w:p w:rsidR="00907CC9" w:rsidRPr="00CC5630" w:rsidRDefault="00907CC9" w:rsidP="00907CC9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143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1.增加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Pr="0067143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作業流程 </w:t>
            </w:r>
          </w:p>
        </w:tc>
      </w:tr>
      <w:tr w:rsidR="00186629" w:rsidRPr="00674396" w:rsidTr="008550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186629" w:rsidRPr="00FD6D42" w:rsidRDefault="00186629" w:rsidP="001D7AD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11</w:t>
            </w:r>
          </w:p>
        </w:tc>
        <w:tc>
          <w:tcPr>
            <w:tcW w:w="1276" w:type="dxa"/>
          </w:tcPr>
          <w:p w:rsidR="00186629" w:rsidRPr="00FD6D42" w:rsidRDefault="00186629" w:rsidP="00450ECC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1842" w:type="dxa"/>
          </w:tcPr>
          <w:p w:rsidR="00186629" w:rsidRPr="00FD6D42" w:rsidRDefault="004D6DB0" w:rsidP="001D7AD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5529" w:type="dxa"/>
          </w:tcPr>
          <w:p w:rsidR="00186629" w:rsidRPr="00FD6D42" w:rsidRDefault="00186629" w:rsidP="00186629">
            <w:pPr>
              <w:ind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1.功能說明加入網站超連結</w:t>
            </w:r>
          </w:p>
        </w:tc>
      </w:tr>
      <w:tr w:rsidR="004D6DB0" w:rsidRPr="00674396" w:rsidTr="00855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4D6DB0" w:rsidRPr="00FD6D42" w:rsidRDefault="004D6DB0" w:rsidP="00C24C6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24</w:t>
            </w:r>
          </w:p>
        </w:tc>
        <w:tc>
          <w:tcPr>
            <w:tcW w:w="1276" w:type="dxa"/>
          </w:tcPr>
          <w:p w:rsidR="004D6DB0" w:rsidRPr="00FD6D42" w:rsidRDefault="004D6DB0" w:rsidP="00450ECC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0.5</w:t>
            </w:r>
          </w:p>
        </w:tc>
        <w:tc>
          <w:tcPr>
            <w:tcW w:w="1842" w:type="dxa"/>
          </w:tcPr>
          <w:p w:rsidR="004D6DB0" w:rsidRDefault="004D6DB0" w:rsidP="004D6DB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高分 黃經理</w:t>
            </w:r>
          </w:p>
          <w:p w:rsidR="004D6DB0" w:rsidRDefault="004D6DB0" w:rsidP="004D6DB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  <w:p w:rsidR="004D6DB0" w:rsidRPr="00674396" w:rsidRDefault="004D6DB0" w:rsidP="004D6DB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5529" w:type="dxa"/>
          </w:tcPr>
          <w:p w:rsidR="00595450" w:rsidRPr="00595450" w:rsidRDefault="00595450" w:rsidP="0059545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刪除項目:</w:t>
            </w:r>
          </w:p>
          <w:p w:rsidR="004D6DB0" w:rsidRPr="004D6DB0" w:rsidRDefault="004D6DB0" w:rsidP="00BE46AE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D6DB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刪除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IFA_A015 </w:t>
            </w:r>
            <w:r w:rsidRPr="004D6DB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引水人-船舶動態看板</w:t>
            </w:r>
          </w:p>
          <w:p w:rsidR="004D6DB0" w:rsidRDefault="004D6DB0" w:rsidP="00BE46AE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D6DB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刪除IFA_A010 引水人輪值表維護</w:t>
            </w:r>
          </w:p>
          <w:p w:rsidR="00182FAE" w:rsidRDefault="00182FAE" w:rsidP="00182FAE">
            <w:pPr>
              <w:ind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待處理:</w:t>
            </w:r>
          </w:p>
          <w:p w:rsidR="00182FAE" w:rsidRPr="00182FAE" w:rsidRDefault="00182FAE" w:rsidP="00182FAE">
            <w:pPr>
              <w:ind w:leftChars="-44" w:left="175" w:hangingChars="117" w:hanging="281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82FA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1.HOP_B009不適用強制引水資料維護 待補</w:t>
            </w:r>
          </w:p>
          <w:p w:rsidR="00182FAE" w:rsidRPr="00182FAE" w:rsidRDefault="00182FAE" w:rsidP="00182FAE">
            <w:pPr>
              <w:ind w:leftChars="-44" w:left="175" w:hangingChars="117" w:hanging="281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82FA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2.HOP_A002 港區事業群登錄資料查詢-查詢理貨業公司資料待修:MANTIS-610</w:t>
            </w:r>
          </w:p>
          <w:p w:rsidR="00182FAE" w:rsidRPr="00182FAE" w:rsidRDefault="00182FAE" w:rsidP="00182FAE">
            <w:pPr>
              <w:ind w:leftChars="-44" w:left="175" w:hangingChars="117" w:hanging="281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82FA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3.REP_D320裝卸承攬業作業彙總表-查詢裝卸業者每月貨櫃、散雜貨作業數量待修:MANTIS-612</w:t>
            </w:r>
          </w:p>
          <w:p w:rsidR="00182FAE" w:rsidRPr="00182FAE" w:rsidRDefault="00182FAE" w:rsidP="00182FAE">
            <w:pPr>
              <w:ind w:leftChars="-44" w:left="175" w:hangingChars="117" w:hanging="281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82FA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4.HOP_B024船舶進出港日報-船舶進出港日報待修:MANTIS-613</w:t>
            </w:r>
          </w:p>
          <w:p w:rsidR="00182FAE" w:rsidRPr="00182FAE" w:rsidRDefault="00182FAE" w:rsidP="00182FAE">
            <w:pPr>
              <w:ind w:leftChars="-44" w:left="175" w:hangingChars="117" w:hanging="281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82FA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5.HOP_B025船舶進出港旬報及月報-船舶進出港旬報及月報待修:MANTIS-614</w:t>
            </w:r>
          </w:p>
          <w:p w:rsidR="00182FAE" w:rsidRPr="00182FAE" w:rsidRDefault="00182FAE" w:rsidP="00182FAE">
            <w:pPr>
              <w:ind w:leftChars="-44" w:left="175" w:hangingChars="117" w:hanging="281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82FA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6.IFA_C002單一船舶進港預報歷史-單一船舶進港預報歷史待修:MANTIS-615</w:t>
            </w:r>
          </w:p>
        </w:tc>
      </w:tr>
      <w:tr w:rsidR="00EB362F" w:rsidRPr="00674396" w:rsidTr="008550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EB362F" w:rsidRPr="00FD6D42" w:rsidRDefault="00EB362F" w:rsidP="00C24C6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27</w:t>
            </w:r>
          </w:p>
        </w:tc>
        <w:tc>
          <w:tcPr>
            <w:tcW w:w="1276" w:type="dxa"/>
          </w:tcPr>
          <w:p w:rsidR="00EB362F" w:rsidRPr="00FD6D42" w:rsidRDefault="00EB362F" w:rsidP="00C24C61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0.6</w:t>
            </w:r>
          </w:p>
        </w:tc>
        <w:tc>
          <w:tcPr>
            <w:tcW w:w="1842" w:type="dxa"/>
          </w:tcPr>
          <w:p w:rsidR="00EB362F" w:rsidRPr="00FD6D42" w:rsidRDefault="00EB362F" w:rsidP="00C24C6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5529" w:type="dxa"/>
          </w:tcPr>
          <w:p w:rsidR="00EB362F" w:rsidRPr="00FD6D42" w:rsidRDefault="00EB362F" w:rsidP="00C24C61">
            <w:pPr>
              <w:ind w:leftChars="14" w:left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修改版面</w:t>
            </w:r>
          </w:p>
        </w:tc>
      </w:tr>
      <w:tr w:rsidR="005C62AA" w:rsidRPr="00674396" w:rsidTr="00855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5C62AA" w:rsidRPr="00FD6D42" w:rsidRDefault="005C62AA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</w:p>
        </w:tc>
        <w:tc>
          <w:tcPr>
            <w:tcW w:w="1276" w:type="dxa"/>
          </w:tcPr>
          <w:p w:rsidR="005C62AA" w:rsidRPr="00FD6D42" w:rsidRDefault="005C62AA" w:rsidP="005C62AA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0.7</w:t>
            </w:r>
          </w:p>
        </w:tc>
        <w:tc>
          <w:tcPr>
            <w:tcW w:w="1842" w:type="dxa"/>
          </w:tcPr>
          <w:p w:rsidR="005C62AA" w:rsidRPr="00FD6D42" w:rsidRDefault="005C62AA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</w:tc>
        <w:tc>
          <w:tcPr>
            <w:tcW w:w="5529" w:type="dxa"/>
          </w:tcPr>
          <w:p w:rsidR="005C62AA" w:rsidRPr="000C23D0" w:rsidRDefault="0085508F" w:rsidP="0085508F">
            <w:pPr>
              <w:pStyle w:val="af2"/>
              <w:numPr>
                <w:ilvl w:val="0"/>
                <w:numId w:val="4"/>
              </w:numPr>
              <w:ind w:leftChars="0" w:left="175" w:hanging="21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</w:t>
            </w:r>
            <w:r w:rsidR="000C23D0" w:rsidRPr="000C23D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HOP_B009</w:t>
            </w:r>
            <w:r w:rsidRPr="0085508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不適用強制引水資料維護</w:t>
            </w:r>
          </w:p>
          <w:p w:rsidR="000C23D0" w:rsidRPr="000C23D0" w:rsidRDefault="000C23D0" w:rsidP="0085508F">
            <w:pPr>
              <w:pStyle w:val="af2"/>
              <w:numPr>
                <w:ilvl w:val="0"/>
                <w:numId w:val="4"/>
              </w:numPr>
              <w:ind w:leftChars="0" w:left="175" w:hanging="21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調整內容</w:t>
            </w:r>
          </w:p>
        </w:tc>
      </w:tr>
      <w:tr w:rsidR="00BD7E79" w:rsidRPr="00674396" w:rsidTr="008550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BD7E79" w:rsidRPr="00FD6D42" w:rsidRDefault="00BD7E79" w:rsidP="0019277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22</w:t>
            </w:r>
          </w:p>
        </w:tc>
        <w:tc>
          <w:tcPr>
            <w:tcW w:w="1276" w:type="dxa"/>
          </w:tcPr>
          <w:p w:rsidR="00BD7E79" w:rsidRPr="00FD6D42" w:rsidRDefault="00BD7E79" w:rsidP="00192777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0.8</w:t>
            </w:r>
          </w:p>
        </w:tc>
        <w:tc>
          <w:tcPr>
            <w:tcW w:w="1842" w:type="dxa"/>
          </w:tcPr>
          <w:p w:rsidR="00BD7E79" w:rsidRPr="00FD6D42" w:rsidRDefault="00BD7E79" w:rsidP="0019277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</w:tc>
        <w:tc>
          <w:tcPr>
            <w:tcW w:w="5529" w:type="dxa"/>
          </w:tcPr>
          <w:p w:rsidR="00BD7E79" w:rsidRPr="00D06C51" w:rsidRDefault="00BD7E79" w:rsidP="00D06C51">
            <w:pPr>
              <w:pStyle w:val="af2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D06C5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修改DGS_C005 危險品申報資料查詢</w:t>
            </w:r>
          </w:p>
          <w:p w:rsidR="00D06C51" w:rsidRPr="00D06C51" w:rsidRDefault="00D06C51" w:rsidP="00D06C51">
            <w:pPr>
              <w:pStyle w:val="af2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D06C5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修改DGS_F001 歷史危險品申報審查資料查詢</w:t>
            </w:r>
          </w:p>
        </w:tc>
      </w:tr>
    </w:tbl>
    <w:p w:rsidR="00A55E62" w:rsidRPr="00674396" w:rsidRDefault="00A55E62" w:rsidP="006703A8">
      <w:pPr>
        <w:jc w:val="center"/>
        <w:rPr>
          <w:rFonts w:ascii="微軟正黑體" w:eastAsia="微軟正黑體" w:hAnsi="微軟正黑體"/>
          <w:color w:val="000000" w:themeColor="text1"/>
          <w:szCs w:val="24"/>
        </w:rPr>
      </w:pPr>
    </w:p>
    <w:p w:rsidR="0045012E" w:rsidRPr="00674396" w:rsidRDefault="0045012E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Cs w:val="24"/>
        </w:rPr>
      </w:pPr>
      <w:r w:rsidRPr="00674396">
        <w:rPr>
          <w:rFonts w:ascii="微軟正黑體" w:eastAsia="微軟正黑體" w:hAnsi="微軟正黑體"/>
          <w:color w:val="000000" w:themeColor="text1"/>
          <w:szCs w:val="24"/>
        </w:rPr>
        <w:br w:type="page"/>
      </w:r>
    </w:p>
    <w:p w:rsidR="006703A8" w:rsidRPr="00EB362F" w:rsidRDefault="006703A8" w:rsidP="006703A8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EB362F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目錄</w:t>
      </w:r>
    </w:p>
    <w:p w:rsidR="00227221" w:rsidRDefault="002A02DF" w:rsidP="00642F16">
      <w:pPr>
        <w:pStyle w:val="11"/>
        <w:rPr>
          <w:noProof/>
        </w:rPr>
      </w:pPr>
      <w:r w:rsidRPr="0067439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        </w:t>
      </w:r>
      <w:r w:rsidR="00DD36D3" w:rsidRPr="00674396">
        <w:rPr>
          <w:rFonts w:ascii="微軟正黑體" w:eastAsia="微軟正黑體" w:hAnsi="微軟正黑體"/>
          <w:color w:val="000000" w:themeColor="text1"/>
          <w:szCs w:val="24"/>
        </w:rPr>
        <w:fldChar w:fldCharType="begin"/>
      </w:r>
      <w:r w:rsidR="00DD36D3" w:rsidRPr="00674396">
        <w:rPr>
          <w:rFonts w:ascii="微軟正黑體" w:eastAsia="微軟正黑體" w:hAnsi="微軟正黑體"/>
          <w:color w:val="000000" w:themeColor="text1"/>
          <w:szCs w:val="24"/>
        </w:rPr>
        <w:instrText xml:space="preserve"> TOC \o "1-3" \h \z \u </w:instrText>
      </w:r>
      <w:r w:rsidR="00DD36D3" w:rsidRPr="00674396">
        <w:rPr>
          <w:rFonts w:ascii="微軟正黑體" w:eastAsia="微軟正黑體" w:hAnsi="微軟正黑體"/>
          <w:color w:val="000000" w:themeColor="text1"/>
          <w:szCs w:val="24"/>
        </w:rPr>
        <w:fldChar w:fldCharType="separate"/>
      </w:r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0" w:history="1"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港棧系統使用說明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_Toc452824830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1" w:history="1"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航港局功能表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_Toc452824831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2" w:history="1"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引水人管理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_Toc452824832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3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3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HOP_B009</w:t>
        </w:r>
        <w:r w:rsidR="00227221" w:rsidRPr="008422B5">
          <w:rPr>
            <w:rStyle w:val="af"/>
            <w:rFonts w:ascii="新細明體" w:eastAsia="新細明體" w:hAnsi="新細明體" w:cs="新細明體" w:hint="eastAsia"/>
            <w:noProof/>
          </w:rPr>
          <w:t>不適用強制引水資料維護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_Toc452824833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3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4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IFA_A035 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引水人工作紀錄查詢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_Toc452824834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4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5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IFA_C012 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引水人領航資料查詢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_Toc452824835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5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6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IFA_C013 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引水人引領次數查詢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_Toc452824836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6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7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IFA_C014 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引水人船舶引領艘次統計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_Toc452824837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7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8" w:history="1"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危險品管理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_Toc452824838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8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39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DGS_C005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危險品申報資料查詢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_Toc452824839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8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0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DGS_F001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歷史危險品申報審查資料查詢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_Toc452824840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9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1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DGS_F002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艙單</w:t>
        </w:r>
        <w:r w:rsidR="00227221" w:rsidRPr="008422B5">
          <w:rPr>
            <w:rStyle w:val="af"/>
            <w:rFonts w:ascii="微軟正黑體" w:eastAsia="微軟正黑體" w:hAnsi="微軟正黑體"/>
            <w:noProof/>
          </w:rPr>
          <w:t>/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船圖</w:t>
        </w:r>
        <w:r w:rsidR="00227221" w:rsidRPr="008422B5">
          <w:rPr>
            <w:rStyle w:val="af"/>
            <w:rFonts w:ascii="微軟正黑體" w:eastAsia="微軟正黑體" w:hAnsi="微軟正黑體"/>
            <w:noProof/>
          </w:rPr>
          <w:t>/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詳細清單資料查詢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_Toc452824841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10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2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DGS_F003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聯合國危險品代碼查詢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_Toc452824842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12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3" w:history="1"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理貨業管理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_Toc452824843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13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4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HOP_A014 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事業群分支機構查詢介面</w:t>
        </w:r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 (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理貨業者公司資料查詢</w:t>
        </w:r>
        <w:r w:rsidR="00227221" w:rsidRPr="008422B5">
          <w:rPr>
            <w:rStyle w:val="af"/>
            <w:rFonts w:ascii="微軟正黑體" w:eastAsia="微軟正黑體" w:hAnsi="微軟正黑體"/>
            <w:noProof/>
          </w:rPr>
          <w:t>)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_Toc452824844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13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5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REP_D321 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理貨業彙總月報表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_Toc452824845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14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6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REP_BX091 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連續無業績統計表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_Toc452824846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16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7" w:history="1"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裝卸業公司管理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_Toc452824847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17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8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HOP_A014 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事業群分支機構查詢介面</w:t>
        </w:r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 (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裝卸業者公司資料查詢</w:t>
        </w:r>
        <w:r w:rsidR="00227221" w:rsidRPr="008422B5">
          <w:rPr>
            <w:rStyle w:val="af"/>
            <w:rFonts w:ascii="微軟正黑體" w:eastAsia="微軟正黑體" w:hAnsi="微軟正黑體"/>
            <w:noProof/>
          </w:rPr>
          <w:t>)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_Toc452824848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17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49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REP_D320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裝卸承攬業作業彙總表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_Toc452824849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18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0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 xml:space="preserve">REP_BX091 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連續無業績統計表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_Toc452824850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19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1" w:history="1"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統計報表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_Toc452824851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20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2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HOP_B024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船舶進出港日報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_Toc452824852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20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3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HOP_B025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船舶進出港旬報及月報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_Toc452824853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21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4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IFA_C002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單一船舶進港預報歷史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_Toc452824854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23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5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IFA_C003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單一船舶出港預報歷史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_Toc452824855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24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6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REP_PER001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船舶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_Toc452824856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25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7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REP_PER005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旅客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_Toc452824857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26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8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REP_PER006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倉儲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_Toc452824858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27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59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REP_PER007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貨物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_Toc452824859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28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60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REP_PER008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貨櫃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_Toc452824860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29</w:t>
        </w:r>
        <w:r w:rsidR="00227221">
          <w:rPr>
            <w:noProof/>
            <w:webHidden/>
          </w:rPr>
          <w:fldChar w:fldCharType="end"/>
        </w:r>
      </w:hyperlink>
    </w:p>
    <w:p w:rsidR="00227221" w:rsidRDefault="00C55C22">
      <w:pPr>
        <w:pStyle w:val="11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824861" w:history="1">
        <w:r w:rsidR="00227221" w:rsidRPr="008422B5">
          <w:rPr>
            <w:rStyle w:val="af"/>
            <w:rFonts w:ascii="微軟正黑體" w:eastAsia="微軟正黑體" w:hAnsi="微軟正黑體"/>
            <w:noProof/>
          </w:rPr>
          <w:t>REP_PER009</w:t>
        </w:r>
        <w:r w:rsidR="00227221" w:rsidRPr="008422B5">
          <w:rPr>
            <w:rStyle w:val="af"/>
            <w:rFonts w:ascii="微軟正黑體" w:eastAsia="微軟正黑體" w:hAnsi="微軟正黑體" w:hint="eastAsia"/>
            <w:noProof/>
          </w:rPr>
          <w:t>兩岸</w:t>
        </w:r>
        <w:r w:rsidR="00227221">
          <w:rPr>
            <w:noProof/>
            <w:webHidden/>
          </w:rPr>
          <w:tab/>
        </w:r>
        <w:r w:rsidR="00227221">
          <w:rPr>
            <w:noProof/>
            <w:webHidden/>
          </w:rPr>
          <w:fldChar w:fldCharType="begin"/>
        </w:r>
        <w:r w:rsidR="00227221">
          <w:rPr>
            <w:noProof/>
            <w:webHidden/>
          </w:rPr>
          <w:instrText xml:space="preserve"> PAGEREF _Toc452824861 \h </w:instrText>
        </w:r>
        <w:r w:rsidR="00227221">
          <w:rPr>
            <w:noProof/>
            <w:webHidden/>
          </w:rPr>
        </w:r>
        <w:r w:rsidR="00227221">
          <w:rPr>
            <w:noProof/>
            <w:webHidden/>
          </w:rPr>
          <w:fldChar w:fldCharType="separate"/>
        </w:r>
        <w:r w:rsidR="00BD7E79">
          <w:rPr>
            <w:noProof/>
            <w:webHidden/>
          </w:rPr>
          <w:t>30</w:t>
        </w:r>
        <w:r w:rsidR="00227221">
          <w:rPr>
            <w:noProof/>
            <w:webHidden/>
          </w:rPr>
          <w:fldChar w:fldCharType="end"/>
        </w:r>
      </w:hyperlink>
    </w:p>
    <w:p w:rsidR="00770D70" w:rsidRPr="00674396" w:rsidRDefault="00DD36D3" w:rsidP="00B0215A">
      <w:pPr>
        <w:pStyle w:val="1"/>
        <w:rPr>
          <w:rFonts w:ascii="微軟正黑體" w:eastAsia="微軟正黑體" w:hAnsi="微軟正黑體"/>
          <w:b w:val="0"/>
          <w:color w:val="000000" w:themeColor="text1"/>
          <w:sz w:val="24"/>
          <w:szCs w:val="24"/>
        </w:rPr>
      </w:pPr>
      <w:r w:rsidRPr="00674396">
        <w:rPr>
          <w:rFonts w:ascii="微軟正黑體" w:eastAsia="微軟正黑體" w:hAnsi="微軟正黑體"/>
          <w:b w:val="0"/>
          <w:color w:val="000000" w:themeColor="text1"/>
          <w:sz w:val="24"/>
          <w:szCs w:val="24"/>
        </w:rPr>
        <w:fldChar w:fldCharType="end"/>
      </w:r>
    </w:p>
    <w:p w:rsidR="00770D70" w:rsidRPr="00674396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674396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674396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674396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674396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674396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  <w:sectPr w:rsidR="00770D70" w:rsidRPr="00674396" w:rsidSect="00C778F2">
          <w:footerReference w:type="default" r:id="rId14"/>
          <w:pgSz w:w="12242" w:h="15842" w:code="1"/>
          <w:pgMar w:top="1247" w:right="720" w:bottom="1134" w:left="1077" w:header="567" w:footer="567" w:gutter="0"/>
          <w:pgNumType w:fmt="lowerRoman" w:start="1"/>
          <w:cols w:space="720"/>
          <w:noEndnote/>
          <w:docGrid w:linePitch="326"/>
        </w:sectPr>
      </w:pPr>
    </w:p>
    <w:p w:rsidR="00642F16" w:rsidRPr="00EB362F" w:rsidRDefault="00642F16" w:rsidP="00642F16">
      <w:pPr>
        <w:pStyle w:val="1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bookmarkStart w:id="1" w:name="_港棧系統使用說明"/>
      <w:bookmarkStart w:id="2" w:name="_Toc452824830"/>
      <w:bookmarkEnd w:id="1"/>
      <w:r w:rsidRPr="00EB362F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港棧系統使用說明</w:t>
      </w:r>
      <w:bookmarkEnd w:id="2"/>
    </w:p>
    <w:p w:rsidR="00642F16" w:rsidRPr="00674396" w:rsidRDefault="00642F16" w:rsidP="00642F16">
      <w:pPr>
        <w:jc w:val="center"/>
        <w:rPr>
          <w:rFonts w:ascii="微軟正黑體" w:eastAsia="微軟正黑體" w:hAnsi="微軟正黑體"/>
          <w:color w:val="000000" w:themeColor="text1"/>
          <w:szCs w:val="24"/>
        </w:rPr>
      </w:pPr>
    </w:p>
    <w:p w:rsidR="00EC16C5" w:rsidRPr="00674396" w:rsidRDefault="00EA7520" w:rsidP="00EA7520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674396">
        <w:rPr>
          <w:rFonts w:ascii="微軟正黑體" w:eastAsia="微軟正黑體" w:hAnsi="微軟正黑體" w:hint="eastAsia"/>
          <w:color w:val="000000" w:themeColor="text1"/>
          <w:szCs w:val="24"/>
        </w:rPr>
        <w:t>功能說明</w:t>
      </w:r>
      <w:r w:rsidR="00EC16C5" w:rsidRPr="00674396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674396" w:rsidTr="009B4BAD">
        <w:tc>
          <w:tcPr>
            <w:tcW w:w="10513" w:type="dxa"/>
          </w:tcPr>
          <w:p w:rsidR="00E44537" w:rsidRPr="00674396" w:rsidRDefault="00805ACE" w:rsidP="00E44537">
            <w:pPr>
              <w:ind w:rightChars="-57" w:right="-13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使用者</w:t>
            </w:r>
            <w:r w:rsidR="006D1DC1" w:rsidRPr="00674396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 xml:space="preserve">: </w:t>
            </w:r>
            <w:r w:rsidR="009B3C79" w:rsidRPr="00674396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航港局</w:t>
            </w:r>
          </w:p>
          <w:p w:rsidR="00FD4439" w:rsidRDefault="00FD4439" w:rsidP="00FD4439">
            <w:pPr>
              <w:rPr>
                <w:rFonts w:ascii="微軟正黑體" w:eastAsia="微軟正黑體" w:hAnsi="微軟正黑體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szCs w:val="24"/>
              </w:rPr>
              <w:t>登入網址：</w:t>
            </w:r>
          </w:p>
          <w:p w:rsidR="00EB362F" w:rsidRPr="00820883" w:rsidRDefault="00EB362F" w:rsidP="00EB362F">
            <w:pPr>
              <w:rPr>
                <w:rFonts w:ascii="微軟正黑體" w:eastAsia="微軟正黑體" w:hAnsi="微軟正黑體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臺灣港棧服務網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(測試網站 </w:t>
            </w:r>
            <w:hyperlink r:id="rId15" w:history="1">
              <w:r w:rsidRPr="0016139D">
                <w:rPr>
                  <w:rStyle w:val="af"/>
                  <w:rFonts w:ascii="微軟正黑體" w:eastAsia="微軟正黑體" w:hAnsi="微軟正黑體"/>
                  <w:szCs w:val="24"/>
                </w:rPr>
                <w:t>http://test-tpnet.twport.com.tw/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  <w:p w:rsidR="00EA7520" w:rsidRPr="00674396" w:rsidRDefault="00EB362F" w:rsidP="00EB362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臺灣港棧服務網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(正式網站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hyperlink r:id="rId16" w:history="1">
              <w:r w:rsidRPr="00C70C5D">
                <w:rPr>
                  <w:rStyle w:val="af"/>
                  <w:rFonts w:ascii="微軟正黑體" w:eastAsia="微軟正黑體" w:hAnsi="微軟正黑體"/>
                  <w:szCs w:val="24"/>
                </w:rPr>
                <w:t>http://tpnet.twport.com.tw/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</w:tc>
      </w:tr>
    </w:tbl>
    <w:p w:rsidR="00D25638" w:rsidRPr="00674396" w:rsidRDefault="00D25638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E36E3" w:rsidRPr="00674396" w:rsidRDefault="00FE36E3" w:rsidP="00FE36E3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674396">
        <w:rPr>
          <w:rFonts w:ascii="微軟正黑體" w:eastAsia="微軟正黑體" w:hAnsi="微軟正黑體" w:hint="eastAsia"/>
          <w:color w:val="000000" w:themeColor="text1"/>
          <w:szCs w:val="24"/>
        </w:rPr>
        <w:t>共通功能</w:t>
      </w:r>
      <w:r w:rsidR="002402CA" w:rsidRPr="0067439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  <w:r w:rsidRPr="00674396">
        <w:rPr>
          <w:rFonts w:ascii="微軟正黑體" w:eastAsia="微軟正黑體" w:hAnsi="微軟正黑體" w:hint="eastAsia"/>
          <w:color w:val="000000" w:themeColor="text1"/>
          <w:szCs w:val="24"/>
        </w:rPr>
        <w:t>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674396" w:rsidRPr="00674396" w:rsidTr="00933B90"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使用者名稱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287" w:type="dxa"/>
            <w:tcBorders>
              <w:lef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674396" w:rsidRPr="00674396" w:rsidTr="00933B90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帳號申請</w:t>
            </w:r>
          </w:p>
        </w:tc>
        <w:tc>
          <w:tcPr>
            <w:tcW w:w="5287" w:type="dxa"/>
          </w:tcPr>
          <w:p w:rsidR="00886E20" w:rsidRPr="00674396" w:rsidRDefault="00886E20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674396" w:rsidRPr="00674396" w:rsidTr="00933B90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系統登入</w:t>
            </w:r>
          </w:p>
        </w:tc>
        <w:tc>
          <w:tcPr>
            <w:tcW w:w="5287" w:type="dxa"/>
          </w:tcPr>
          <w:p w:rsidR="00886E20" w:rsidRPr="00674396" w:rsidRDefault="00886E2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674396" w:rsidRPr="00674396" w:rsidTr="00933B90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帳號管理功能</w:t>
            </w:r>
          </w:p>
        </w:tc>
        <w:tc>
          <w:tcPr>
            <w:tcW w:w="5287" w:type="dxa"/>
          </w:tcPr>
          <w:p w:rsidR="00886E20" w:rsidRPr="00674396" w:rsidRDefault="00886E2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674396" w:rsidRPr="00674396" w:rsidTr="00933B90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港區訊息接收設定功能</w:t>
            </w:r>
          </w:p>
        </w:tc>
        <w:tc>
          <w:tcPr>
            <w:tcW w:w="5287" w:type="dxa"/>
          </w:tcPr>
          <w:p w:rsidR="00886E20" w:rsidRPr="00674396" w:rsidRDefault="00886E2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674396" w:rsidRPr="00674396" w:rsidTr="00933B90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船舶動態查詢功能</w:t>
            </w:r>
          </w:p>
        </w:tc>
        <w:tc>
          <w:tcPr>
            <w:tcW w:w="5287" w:type="dxa"/>
          </w:tcPr>
          <w:p w:rsidR="00886E20" w:rsidRPr="00674396" w:rsidRDefault="00886E2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674396" w:rsidRPr="00674396" w:rsidTr="00933B90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港區事業群登錄申請</w:t>
            </w:r>
          </w:p>
        </w:tc>
        <w:tc>
          <w:tcPr>
            <w:tcW w:w="5287" w:type="dxa"/>
          </w:tcPr>
          <w:p w:rsidR="00886E20" w:rsidRPr="00674396" w:rsidRDefault="00886E2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  <w:r w:rsidR="0093223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  <w:tr w:rsidR="00886E20" w:rsidRPr="00674396" w:rsidTr="00933B90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86E20" w:rsidRPr="00674396" w:rsidRDefault="00886E2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港區工作人員管理</w:t>
            </w:r>
          </w:p>
        </w:tc>
        <w:tc>
          <w:tcPr>
            <w:tcW w:w="5287" w:type="dxa"/>
          </w:tcPr>
          <w:p w:rsidR="00886E20" w:rsidRPr="00674396" w:rsidRDefault="00886E2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  <w:r w:rsidR="0093223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</w:tbl>
    <w:p w:rsidR="00ED7511" w:rsidRDefault="00ED751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4BAD" w:rsidRPr="00DE752B" w:rsidRDefault="004F6329" w:rsidP="00DE752B">
      <w:pPr>
        <w:pStyle w:val="1"/>
        <w:jc w:val="left"/>
        <w:rPr>
          <w:rFonts w:ascii="微軟正黑體" w:eastAsia="微軟正黑體" w:hAnsi="微軟正黑體"/>
          <w:color w:val="000000" w:themeColor="text1"/>
          <w:sz w:val="28"/>
          <w:szCs w:val="32"/>
        </w:rPr>
      </w:pPr>
      <w:bookmarkStart w:id="3" w:name="_航港局功能表_1"/>
      <w:bookmarkStart w:id="4" w:name="_Toc452824831"/>
      <w:bookmarkEnd w:id="3"/>
      <w:r w:rsidRPr="00DE752B">
        <w:rPr>
          <w:rFonts w:ascii="微軟正黑體" w:eastAsia="微軟正黑體" w:hAnsi="微軟正黑體" w:hint="eastAsia"/>
          <w:color w:val="000000" w:themeColor="text1"/>
          <w:sz w:val="28"/>
          <w:szCs w:val="32"/>
        </w:rPr>
        <w:t>航港局功能表</w:t>
      </w:r>
      <w:bookmarkStart w:id="5" w:name="_航港局功能表"/>
      <w:bookmarkEnd w:id="4"/>
      <w:bookmarkEnd w:id="5"/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668"/>
        <w:gridCol w:w="3827"/>
        <w:gridCol w:w="5003"/>
      </w:tblGrid>
      <w:tr w:rsidR="00674396" w:rsidRPr="00674396" w:rsidTr="0085508F">
        <w:tc>
          <w:tcPr>
            <w:tcW w:w="1668" w:type="dxa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使用者名稱</w:t>
            </w:r>
          </w:p>
        </w:tc>
        <w:tc>
          <w:tcPr>
            <w:tcW w:w="3827" w:type="dxa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003" w:type="dxa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4D6DB0" w:rsidRPr="00674396" w:rsidTr="0085508F">
        <w:tc>
          <w:tcPr>
            <w:tcW w:w="1668" w:type="dxa"/>
            <w:vMerge w:val="restart"/>
          </w:tcPr>
          <w:p w:rsidR="004D6DB0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引水人管理" w:history="1">
              <w:r w:rsidR="004D6DB0" w:rsidRPr="00F25D60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引水人管理</w:t>
              </w:r>
            </w:hyperlink>
          </w:p>
        </w:tc>
        <w:tc>
          <w:tcPr>
            <w:tcW w:w="3827" w:type="dxa"/>
          </w:tcPr>
          <w:p w:rsidR="004D6DB0" w:rsidRPr="004C03A6" w:rsidRDefault="00C55C22" w:rsidP="005C62AA">
            <w:pPr>
              <w:rPr>
                <w:rFonts w:ascii="微軟正黑體" w:eastAsia="微軟正黑體" w:hAnsi="微軟正黑體"/>
                <w:strike/>
                <w:color w:val="FF0000"/>
                <w:szCs w:val="24"/>
              </w:rPr>
            </w:pPr>
            <w:hyperlink w:anchor="_IFA_A035_引水人工作紀錄查詢" w:history="1">
              <w:r w:rsidR="005C62AA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HOP_B009</w:t>
              </w:r>
            </w:hyperlink>
            <w:r w:rsidR="004D6DB0">
              <w:rPr>
                <w:rFonts w:hint="eastAsia"/>
              </w:rPr>
              <w:t>不適用強制引水資料維護</w:t>
            </w:r>
          </w:p>
        </w:tc>
        <w:tc>
          <w:tcPr>
            <w:tcW w:w="5003" w:type="dxa"/>
          </w:tcPr>
          <w:p w:rsidR="004D6DB0" w:rsidRPr="005E3701" w:rsidRDefault="005E3701" w:rsidP="005E370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經航港局核准無須引水人之船舶資料建檔</w:t>
            </w:r>
          </w:p>
        </w:tc>
      </w:tr>
      <w:tr w:rsidR="004D6DB0" w:rsidRPr="00674396" w:rsidTr="0085508F">
        <w:tc>
          <w:tcPr>
            <w:tcW w:w="1668" w:type="dxa"/>
            <w:vMerge/>
          </w:tcPr>
          <w:p w:rsidR="004D6DB0" w:rsidRDefault="004D6DB0" w:rsidP="00A731FC"/>
        </w:tc>
        <w:tc>
          <w:tcPr>
            <w:tcW w:w="3827" w:type="dxa"/>
          </w:tcPr>
          <w:p w:rsidR="004D6DB0" w:rsidRPr="004C03A6" w:rsidRDefault="00C55C22" w:rsidP="00A731FC">
            <w:hyperlink w:anchor="_IFA_A035_引水人工作紀錄查詢" w:history="1">
              <w:r w:rsidR="004D6DB0" w:rsidRPr="001D7ADB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IFA_A035</w:t>
              </w:r>
            </w:hyperlink>
            <w:r w:rsidR="004D6DB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4D6DB0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引水人工作紀錄查詢</w:t>
            </w:r>
          </w:p>
        </w:tc>
        <w:tc>
          <w:tcPr>
            <w:tcW w:w="5003" w:type="dxa"/>
          </w:tcPr>
          <w:p w:rsidR="004D6DB0" w:rsidRPr="004C03A6" w:rsidRDefault="004D6DB0" w:rsidP="00A731FC">
            <w:pPr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4C03A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引水人工作紀錄查詢</w:t>
            </w:r>
          </w:p>
        </w:tc>
      </w:tr>
      <w:tr w:rsidR="004D6DB0" w:rsidRPr="00674396" w:rsidTr="0085508F">
        <w:tc>
          <w:tcPr>
            <w:tcW w:w="1668" w:type="dxa"/>
            <w:vMerge/>
          </w:tcPr>
          <w:p w:rsidR="004D6DB0" w:rsidRPr="00674396" w:rsidRDefault="004D6DB0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4D6DB0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C012_引水人領航資料查詢_1" w:history="1">
              <w:r w:rsidR="004D6DB0" w:rsidRPr="000B3FB3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IFA_C012</w:t>
              </w:r>
            </w:hyperlink>
            <w:r w:rsidR="004D6DB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4D6DB0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引水人領航資料查詢</w:t>
            </w:r>
          </w:p>
        </w:tc>
        <w:tc>
          <w:tcPr>
            <w:tcW w:w="5003" w:type="dxa"/>
          </w:tcPr>
          <w:p w:rsidR="004D6DB0" w:rsidRPr="00674396" w:rsidRDefault="004D6DB0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引水人領航資料查詢</w:t>
            </w:r>
          </w:p>
        </w:tc>
      </w:tr>
      <w:tr w:rsidR="004D6DB0" w:rsidRPr="00674396" w:rsidTr="0085508F">
        <w:tc>
          <w:tcPr>
            <w:tcW w:w="1668" w:type="dxa"/>
            <w:vMerge/>
          </w:tcPr>
          <w:p w:rsidR="004D6DB0" w:rsidRPr="00674396" w:rsidRDefault="004D6DB0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4D6DB0" w:rsidRPr="004C03A6" w:rsidRDefault="00C55C22" w:rsidP="00A731FC">
            <w:pPr>
              <w:rPr>
                <w:rFonts w:ascii="微軟正黑體" w:eastAsia="微軟正黑體" w:hAnsi="微軟正黑體"/>
                <w:strike/>
                <w:color w:val="FF0000"/>
                <w:szCs w:val="24"/>
              </w:rPr>
            </w:pPr>
            <w:hyperlink w:anchor="_IFA_C013_引水人引領次數查詢_1" w:history="1">
              <w:r w:rsidR="004D6DB0" w:rsidRPr="000B3FB3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IFA_C013</w:t>
              </w:r>
            </w:hyperlink>
            <w:r w:rsidR="004D6DB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4D6DB0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引水人引領次數查詢</w:t>
            </w:r>
          </w:p>
        </w:tc>
        <w:tc>
          <w:tcPr>
            <w:tcW w:w="5003" w:type="dxa"/>
          </w:tcPr>
          <w:p w:rsidR="004D6DB0" w:rsidRPr="004C03A6" w:rsidRDefault="004D6DB0" w:rsidP="00A731FC">
            <w:pPr>
              <w:rPr>
                <w:rFonts w:ascii="微軟正黑體" w:eastAsia="微軟正黑體" w:hAnsi="微軟正黑體"/>
                <w:strike/>
                <w:color w:val="FF0000"/>
                <w:szCs w:val="24"/>
              </w:rPr>
            </w:pPr>
            <w:r w:rsidRPr="004C03A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引水人船舶引領次數與船舶總噸位之統計</w:t>
            </w:r>
          </w:p>
        </w:tc>
      </w:tr>
      <w:tr w:rsidR="004D6DB0" w:rsidRPr="00674396" w:rsidTr="0085508F">
        <w:tc>
          <w:tcPr>
            <w:tcW w:w="1668" w:type="dxa"/>
            <w:vMerge/>
          </w:tcPr>
          <w:p w:rsidR="004D6DB0" w:rsidRPr="00674396" w:rsidRDefault="004D6DB0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4D6DB0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C014_引水人船舶引領艘次統計_1" w:history="1">
              <w:r w:rsidR="004D6DB0" w:rsidRPr="000B3FB3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IFA_C014</w:t>
              </w:r>
            </w:hyperlink>
            <w:r w:rsidR="004D6DB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4D6DB0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引水人船舶引領艘次統計</w:t>
            </w:r>
          </w:p>
        </w:tc>
        <w:tc>
          <w:tcPr>
            <w:tcW w:w="5003" w:type="dxa"/>
          </w:tcPr>
          <w:p w:rsidR="004D6DB0" w:rsidRPr="00674396" w:rsidRDefault="004D6DB0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C03A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引水人船舶引領次數統計月報表</w:t>
            </w:r>
          </w:p>
        </w:tc>
      </w:tr>
      <w:tr w:rsidR="003F3248" w:rsidRPr="00674396" w:rsidTr="0085508F">
        <w:tc>
          <w:tcPr>
            <w:tcW w:w="1668" w:type="dxa"/>
            <w:vMerge w:val="restart"/>
          </w:tcPr>
          <w:p w:rsidR="003F3248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危險品管理" w:history="1">
              <w:r w:rsidR="003F3248" w:rsidRPr="009C4872">
                <w:rPr>
                  <w:rStyle w:val="af"/>
                  <w:rFonts w:hint="eastAsia"/>
                </w:rPr>
                <w:t>危險品管理</w:t>
              </w:r>
            </w:hyperlink>
          </w:p>
          <w:p w:rsidR="003F3248" w:rsidRPr="00674396" w:rsidRDefault="003F3248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3F3248" w:rsidRPr="00674396" w:rsidRDefault="00C55C22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DGS_C005危險品申報資料查詢" w:history="1">
              <w:r w:rsidR="003F3248" w:rsidRPr="006A499E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DGS_C005</w:t>
              </w:r>
            </w:hyperlink>
            <w:r w:rsidR="003F324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3F3248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危險品申報資料查詢</w:t>
            </w:r>
          </w:p>
        </w:tc>
        <w:tc>
          <w:tcPr>
            <w:tcW w:w="5003" w:type="dxa"/>
          </w:tcPr>
          <w:p w:rsidR="003F3248" w:rsidRPr="00674396" w:rsidRDefault="003F3248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可以船名、貨主、裝卸地點、櫃號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…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等方式，查詢業者申報之危險品資料</w:t>
            </w:r>
          </w:p>
        </w:tc>
      </w:tr>
      <w:tr w:rsidR="003F3248" w:rsidRPr="00674396" w:rsidTr="0085508F">
        <w:tc>
          <w:tcPr>
            <w:tcW w:w="1668" w:type="dxa"/>
            <w:vMerge/>
          </w:tcPr>
          <w:p w:rsidR="003F3248" w:rsidRPr="00674396" w:rsidRDefault="003F3248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3F3248" w:rsidRPr="00674396" w:rsidRDefault="00C55C22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DGS_F001歷史危險品申報審查資料查詢" w:history="1">
              <w:r w:rsidR="003F3248" w:rsidRPr="006A499E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DGS_F001</w:t>
              </w:r>
            </w:hyperlink>
            <w:r w:rsidR="003F324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3F3248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歷史危險品申報審查資料查詢</w:t>
            </w:r>
          </w:p>
        </w:tc>
        <w:tc>
          <w:tcPr>
            <w:tcW w:w="5003" w:type="dxa"/>
          </w:tcPr>
          <w:p w:rsidR="003F3248" w:rsidRDefault="003F3248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查詢由舊「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危險品申報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系統」轉入之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歷史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資料</w:t>
            </w:r>
          </w:p>
          <w:p w:rsidR="003F3248" w:rsidRPr="00674396" w:rsidRDefault="003F3248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3F3248" w:rsidRPr="00674396" w:rsidTr="0085508F">
        <w:tc>
          <w:tcPr>
            <w:tcW w:w="1668" w:type="dxa"/>
            <w:vMerge/>
          </w:tcPr>
          <w:p w:rsidR="003F3248" w:rsidRPr="00674396" w:rsidRDefault="003F3248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3F3248" w:rsidRDefault="00C55C22" w:rsidP="003F3248">
            <w:hyperlink w:anchor="_DGS_F002艙單/船圖/詳細清單資料查詢_1" w:history="1">
              <w:r w:rsidR="003F3248" w:rsidRPr="003F3248">
                <w:rPr>
                  <w:rStyle w:val="af"/>
                  <w:rFonts w:ascii="微軟正黑體" w:eastAsia="微軟正黑體" w:hAnsi="微軟正黑體"/>
                  <w:szCs w:val="24"/>
                </w:rPr>
                <w:t>DGS_F002</w:t>
              </w:r>
            </w:hyperlink>
            <w:r w:rsidR="003F3248">
              <w:rPr>
                <w:rFonts w:hint="eastAsia"/>
              </w:rPr>
              <w:t xml:space="preserve"> </w:t>
            </w:r>
            <w:r w:rsidR="003F3248" w:rsidRPr="00613354">
              <w:rPr>
                <w:rFonts w:hint="eastAsia"/>
              </w:rPr>
              <w:t>艙單</w:t>
            </w:r>
            <w:r w:rsidR="003F3248" w:rsidRPr="00613354">
              <w:t>/</w:t>
            </w:r>
            <w:r w:rsidR="003F3248" w:rsidRPr="00613354">
              <w:rPr>
                <w:rFonts w:hint="eastAsia"/>
              </w:rPr>
              <w:t>船圖</w:t>
            </w:r>
            <w:r w:rsidR="003F3248" w:rsidRPr="00613354">
              <w:t>/</w:t>
            </w:r>
            <w:r w:rsidR="003F3248" w:rsidRPr="00613354">
              <w:rPr>
                <w:rFonts w:hint="eastAsia"/>
              </w:rPr>
              <w:t>詳細清單資料查詢</w:t>
            </w:r>
          </w:p>
        </w:tc>
        <w:tc>
          <w:tcPr>
            <w:tcW w:w="5003" w:type="dxa"/>
          </w:tcPr>
          <w:p w:rsidR="003F3248" w:rsidRDefault="003F3248" w:rsidP="003F3248">
            <w:r w:rsidRPr="00613354">
              <w:rPr>
                <w:rFonts w:hint="eastAsia"/>
              </w:rPr>
              <w:t>查詢艙單</w:t>
            </w:r>
            <w:r w:rsidRPr="00613354">
              <w:t>/</w:t>
            </w:r>
            <w:r w:rsidRPr="00613354">
              <w:rPr>
                <w:rFonts w:hint="eastAsia"/>
              </w:rPr>
              <w:t>船圖</w:t>
            </w:r>
            <w:r w:rsidRPr="00613354">
              <w:t>/</w:t>
            </w:r>
            <w:r w:rsidRPr="00613354">
              <w:rPr>
                <w:rFonts w:hint="eastAsia"/>
              </w:rPr>
              <w:t>詳細清單資料</w:t>
            </w:r>
          </w:p>
        </w:tc>
      </w:tr>
      <w:tr w:rsidR="003F3248" w:rsidRPr="00674396" w:rsidTr="0085508F">
        <w:tc>
          <w:tcPr>
            <w:tcW w:w="1668" w:type="dxa"/>
            <w:vMerge/>
          </w:tcPr>
          <w:p w:rsidR="003F3248" w:rsidRPr="00674396" w:rsidRDefault="003F3248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3F3248" w:rsidRDefault="00C55C22" w:rsidP="005C62AA">
            <w:hyperlink w:anchor="_DGS_F003聯合國危險品代碼查詢_1" w:history="1">
              <w:r w:rsidR="003F3248" w:rsidRPr="003F3248">
                <w:rPr>
                  <w:rStyle w:val="af"/>
                  <w:rFonts w:hint="eastAsia"/>
                </w:rPr>
                <w:t>DGS_F003</w:t>
              </w:r>
            </w:hyperlink>
            <w:r w:rsidR="003F3248">
              <w:rPr>
                <w:rFonts w:hint="eastAsia"/>
              </w:rPr>
              <w:t xml:space="preserve"> </w:t>
            </w:r>
            <w:r w:rsidR="003F3248" w:rsidRPr="003F3248">
              <w:rPr>
                <w:rFonts w:hint="eastAsia"/>
              </w:rPr>
              <w:t>聯合國危險品代碼查詢</w:t>
            </w:r>
          </w:p>
        </w:tc>
        <w:tc>
          <w:tcPr>
            <w:tcW w:w="5003" w:type="dxa"/>
          </w:tcPr>
          <w:p w:rsidR="003F3248" w:rsidRDefault="003F3248" w:rsidP="003F324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3F3248">
              <w:rPr>
                <w:rFonts w:hint="eastAsia"/>
              </w:rPr>
              <w:t>查詢聯合國危險品代碼</w:t>
            </w:r>
          </w:p>
        </w:tc>
      </w:tr>
      <w:tr w:rsidR="00A30BE4" w:rsidRPr="00674396" w:rsidTr="0085508F">
        <w:tc>
          <w:tcPr>
            <w:tcW w:w="1668" w:type="dxa"/>
            <w:vMerge w:val="restart"/>
          </w:tcPr>
          <w:p w:rsidR="009C4872" w:rsidRPr="009C4872" w:rsidRDefault="00C55C22" w:rsidP="0085508F">
            <w:pPr>
              <w:rPr>
                <w:rStyle w:val="af"/>
              </w:rPr>
            </w:pPr>
            <w:hyperlink w:anchor="_HOP_A014_事業群分支機構查詢介面_(理貨業者公司資料查詢)" w:history="1">
              <w:r w:rsidR="009C4872">
                <w:rPr>
                  <w:rStyle w:val="af"/>
                  <w:rFonts w:hint="eastAsia"/>
                </w:rPr>
                <w:t>理貨業管理</w:t>
              </w:r>
              <w:r w:rsidR="009C4872" w:rsidRPr="00502FB7">
                <w:rPr>
                  <w:rStyle w:val="af"/>
                  <w:rFonts w:hint="eastAsia"/>
                </w:rPr>
                <w:t xml:space="preserve"> </w:t>
              </w:r>
            </w:hyperlink>
          </w:p>
        </w:tc>
        <w:tc>
          <w:tcPr>
            <w:tcW w:w="3827" w:type="dxa"/>
          </w:tcPr>
          <w:p w:rsidR="00A30BE4" w:rsidRPr="00674396" w:rsidRDefault="00C55C22" w:rsidP="005E6CFB">
            <w:pPr>
              <w:widowControl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A014_事業群分支機構查詢介面_(理貨業者公司資料查詢)" w:history="1">
              <w:r w:rsidR="00502FB7" w:rsidRPr="00502FB7">
                <w:rPr>
                  <w:rStyle w:val="af"/>
                  <w:rFonts w:hint="eastAsia"/>
                </w:rPr>
                <w:t xml:space="preserve">HOP_A014 </w:t>
              </w:r>
            </w:hyperlink>
            <w:r w:rsidR="005E6CFB" w:rsidRPr="00502F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事業群分支機構查詢介面</w:t>
            </w:r>
          </w:p>
        </w:tc>
        <w:tc>
          <w:tcPr>
            <w:tcW w:w="5003" w:type="dxa"/>
          </w:tcPr>
          <w:p w:rsidR="00A30BE4" w:rsidRPr="00EE098C" w:rsidRDefault="00A30BE4" w:rsidP="0085508F">
            <w:pPr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EE098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查詢理貨業公司資料</w:t>
            </w:r>
          </w:p>
        </w:tc>
      </w:tr>
      <w:tr w:rsidR="00A30BE4" w:rsidRPr="00674396" w:rsidTr="0085508F">
        <w:tc>
          <w:tcPr>
            <w:tcW w:w="1668" w:type="dxa"/>
            <w:vMerge/>
          </w:tcPr>
          <w:p w:rsidR="00A30BE4" w:rsidRPr="00674396" w:rsidRDefault="00A30BE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A30BE4" w:rsidRPr="00674396" w:rsidRDefault="00A30BE4" w:rsidP="0085508F">
            <w:pPr>
              <w:widowControl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2FB7">
              <w:rPr>
                <w:rStyle w:val="af"/>
                <w:rFonts w:hint="eastAsia"/>
              </w:rPr>
              <w:t>REP_</w:t>
            </w:r>
            <w:hyperlink w:anchor="_REP_D321_理貨業彙總月報表" w:history="1">
              <w:r w:rsidRPr="00502FB7">
                <w:rPr>
                  <w:rStyle w:val="af"/>
                  <w:rFonts w:hint="eastAsia"/>
                </w:rPr>
                <w:t>D321</w:t>
              </w:r>
            </w:hyperlink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理貨業彙總月報表</w:t>
            </w:r>
          </w:p>
        </w:tc>
        <w:tc>
          <w:tcPr>
            <w:tcW w:w="5003" w:type="dxa"/>
          </w:tcPr>
          <w:p w:rsidR="00A30BE4" w:rsidRPr="00674396" w:rsidRDefault="00A30BE4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理貨業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者每月貨櫃、散雜貨作業數量</w:t>
            </w:r>
          </w:p>
        </w:tc>
      </w:tr>
      <w:tr w:rsidR="00A30BE4" w:rsidRPr="00674396" w:rsidTr="0085508F">
        <w:tc>
          <w:tcPr>
            <w:tcW w:w="1668" w:type="dxa"/>
            <w:vMerge/>
          </w:tcPr>
          <w:p w:rsidR="00A30BE4" w:rsidRPr="00674396" w:rsidRDefault="00A30BE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A30BE4" w:rsidRPr="00674396" w:rsidRDefault="00C55C22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REP_BX091_連續無業績統計表" w:history="1">
              <w:r w:rsidR="00502FB7" w:rsidRPr="005E6CFB">
                <w:rPr>
                  <w:rStyle w:val="af"/>
                  <w:rFonts w:hint="eastAsia"/>
                </w:rPr>
                <w:t>REP_BX091</w:t>
              </w:r>
            </w:hyperlink>
            <w:r w:rsidR="00A30BE4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連續無業績統計表-航務中心</w:t>
            </w:r>
          </w:p>
        </w:tc>
        <w:tc>
          <w:tcPr>
            <w:tcW w:w="5003" w:type="dxa"/>
          </w:tcPr>
          <w:p w:rsidR="00A30BE4" w:rsidRPr="00C437C0" w:rsidRDefault="00A30BE4" w:rsidP="00A30BE4">
            <w:pPr>
              <w:rPr>
                <w:rFonts w:ascii="微軟正黑體" w:eastAsia="微軟正黑體" w:hAnsi="微軟正黑體"/>
                <w:color w:val="FF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理貨業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連續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數個月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無業績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之名單</w:t>
            </w:r>
          </w:p>
        </w:tc>
      </w:tr>
      <w:tr w:rsidR="001534D4" w:rsidRPr="00674396" w:rsidTr="0085508F">
        <w:tc>
          <w:tcPr>
            <w:tcW w:w="1668" w:type="dxa"/>
            <w:vMerge w:val="restart"/>
          </w:tcPr>
          <w:p w:rsidR="001534D4" w:rsidRPr="00674396" w:rsidRDefault="00C55C22" w:rsidP="009C487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A014_事業群分支機構查詢介面_(裝卸業者公司資料查詢)" w:history="1">
              <w:r w:rsidR="009C4872" w:rsidRPr="009C4872">
                <w:rPr>
                  <w:rStyle w:val="af"/>
                  <w:rFonts w:hint="eastAsia"/>
                </w:rPr>
                <w:t>裝卸業管理</w:t>
              </w:r>
            </w:hyperlink>
          </w:p>
        </w:tc>
        <w:tc>
          <w:tcPr>
            <w:tcW w:w="3827" w:type="dxa"/>
          </w:tcPr>
          <w:p w:rsidR="001534D4" w:rsidRPr="00674396" w:rsidRDefault="00C55C22" w:rsidP="0085508F">
            <w:pPr>
              <w:widowControl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A014_事業群分支機構查詢介面_(裝卸業者公司資料查詢)" w:history="1">
              <w:r w:rsidR="001534D4" w:rsidRPr="009C4872">
                <w:rPr>
                  <w:rStyle w:val="af"/>
                  <w:rFonts w:hint="eastAsia"/>
                </w:rPr>
                <w:t>HOP_A014</w:t>
              </w:r>
            </w:hyperlink>
            <w:r w:rsidR="00502FB7">
              <w:rPr>
                <w:rStyle w:val="af"/>
                <w:rFonts w:hint="eastAsia"/>
              </w:rPr>
              <w:t xml:space="preserve"> </w:t>
            </w:r>
            <w:r w:rsidR="00502FB7" w:rsidRPr="00502F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事業群分支機構查詢介面</w:t>
            </w:r>
          </w:p>
        </w:tc>
        <w:tc>
          <w:tcPr>
            <w:tcW w:w="5003" w:type="dxa"/>
          </w:tcPr>
          <w:p w:rsidR="001534D4" w:rsidRPr="00EE098C" w:rsidRDefault="001534D4" w:rsidP="0085508F">
            <w:pPr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EE098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裝卸業</w:t>
            </w:r>
            <w:r w:rsidRPr="00EE098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公司資料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REP_D320裝卸承攬業作業彙總表" w:history="1">
              <w:r w:rsidR="001534D4" w:rsidRPr="009C4872">
                <w:rPr>
                  <w:rStyle w:val="af"/>
                  <w:rFonts w:hint="eastAsia"/>
                </w:rPr>
                <w:t>REP_D320</w:t>
              </w:r>
            </w:hyperlink>
            <w:r w:rsidR="009C487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裝卸承攬業作業彙總表</w:t>
            </w:r>
          </w:p>
        </w:tc>
        <w:tc>
          <w:tcPr>
            <w:tcW w:w="5003" w:type="dxa"/>
          </w:tcPr>
          <w:p w:rsidR="001534D4" w:rsidRPr="00674396" w:rsidRDefault="001534D4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裝卸業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者每月貨櫃、散雜貨作業數量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REP_BX091_連續無業績統計表_1" w:history="1">
              <w:r w:rsidR="001534D4" w:rsidRPr="009C4872">
                <w:rPr>
                  <w:rStyle w:val="af"/>
                  <w:rFonts w:ascii="微軟正黑體" w:eastAsia="微軟正黑體" w:hAnsi="微軟正黑體" w:cs="新細明體" w:hint="eastAsia"/>
                  <w:szCs w:val="24"/>
                </w:rPr>
                <w:t>REP_BX091</w:t>
              </w:r>
            </w:hyperlink>
            <w:r w:rsidR="001534D4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連續無業績統計表-航務中心</w:t>
            </w:r>
          </w:p>
        </w:tc>
        <w:tc>
          <w:tcPr>
            <w:tcW w:w="5003" w:type="dxa"/>
          </w:tcPr>
          <w:p w:rsidR="001534D4" w:rsidRPr="00C437C0" w:rsidRDefault="001534D4" w:rsidP="0085508F">
            <w:pPr>
              <w:rPr>
                <w:rFonts w:ascii="微軟正黑體" w:eastAsia="微軟正黑體" w:hAnsi="微軟正黑體"/>
                <w:color w:val="FF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查詢裝卸業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連續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數個月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無業績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之名單</w:t>
            </w:r>
          </w:p>
        </w:tc>
      </w:tr>
      <w:tr w:rsidR="001534D4" w:rsidRPr="00674396" w:rsidTr="0085508F">
        <w:tc>
          <w:tcPr>
            <w:tcW w:w="1668" w:type="dxa"/>
            <w:vMerge w:val="restart"/>
          </w:tcPr>
          <w:p w:rsidR="001534D4" w:rsidRPr="00674396" w:rsidRDefault="00C55C22" w:rsidP="001534D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統計報表-自用表單" w:history="1">
              <w:r w:rsidR="001534D4" w:rsidRPr="009C4872">
                <w:rPr>
                  <w:rStyle w:val="af"/>
                  <w:rFonts w:hint="eastAsia"/>
                </w:rPr>
                <w:t>統計報表</w:t>
              </w:r>
            </w:hyperlink>
          </w:p>
          <w:p w:rsidR="001534D4" w:rsidRPr="00674396" w:rsidRDefault="001534D4" w:rsidP="0043711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C24C6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B024船舶進出港日報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HOP_B024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船舶進出港日報</w:t>
            </w:r>
          </w:p>
        </w:tc>
        <w:tc>
          <w:tcPr>
            <w:tcW w:w="5003" w:type="dxa"/>
          </w:tcPr>
          <w:p w:rsidR="001534D4" w:rsidRPr="00674396" w:rsidRDefault="001534D4" w:rsidP="001534D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船舶進出港日報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B025船舶進出港旬報及月報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HOP_B025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船舶進出港旬報及月報</w:t>
            </w: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船舶進出港旬報及月報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C002單一船舶進港預報歷史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IFA_C002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單一船舶進港預報歷史</w:t>
            </w: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單一船舶進港預報歷史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C003單一船舶出港預報歷史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IFA_C003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單一船舶出港預報歷史</w:t>
            </w: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單一船舶出港預報歷史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REP_PER001船舶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REP_PER001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</w:t>
            </w: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REP_PER005旅客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REP_PER005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旅客</w:t>
            </w: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旅客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REP_PER006倉儲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REP_PER006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</w:t>
            </w: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REP_PER007貨物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REP_PER007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貨物</w:t>
            </w: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貨物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REP_PER008貨櫃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REP_PER008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貨櫃</w:t>
            </w: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貨櫃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C55C22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REP_PER009兩岸" w:history="1">
              <w:r w:rsidR="001534D4" w:rsidRPr="0022722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REP_PER009</w:t>
              </w:r>
            </w:hyperlink>
            <w:r w:rsidR="001534D4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兩岸</w:t>
            </w: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兩岸</w:t>
            </w: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1534D4" w:rsidRPr="00674396" w:rsidTr="0085508F">
        <w:tc>
          <w:tcPr>
            <w:tcW w:w="1668" w:type="dxa"/>
            <w:vMerge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5003" w:type="dxa"/>
          </w:tcPr>
          <w:p w:rsidR="001534D4" w:rsidRPr="00674396" w:rsidRDefault="001534D4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</w:tbl>
    <w:p w:rsidR="00A8319F" w:rsidRDefault="00A8319F" w:rsidP="00A8319F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A30BE4" w:rsidRDefault="00A30BE4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bookmarkStart w:id="6" w:name="_Toc447458144"/>
      <w:bookmarkStart w:id="7" w:name="_Toc447459599"/>
      <w:bookmarkStart w:id="8" w:name="_Toc447460494"/>
      <w:bookmarkStart w:id="9" w:name="_Toc449515159"/>
      <w:r>
        <w:rPr>
          <w:rFonts w:ascii="微軟正黑體" w:eastAsia="微軟正黑體" w:hAnsi="微軟正黑體"/>
          <w:color w:val="000000" w:themeColor="text1"/>
          <w:sz w:val="32"/>
          <w:szCs w:val="32"/>
        </w:rPr>
        <w:br w:type="page"/>
      </w:r>
    </w:p>
    <w:p w:rsidR="004F6329" w:rsidRDefault="004F6329" w:rsidP="00A8319F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294938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操作步驟</w:t>
      </w:r>
      <w:bookmarkEnd w:id="6"/>
      <w:bookmarkEnd w:id="7"/>
      <w:bookmarkEnd w:id="8"/>
      <w:bookmarkEnd w:id="9"/>
      <w:r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:</w:t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072"/>
        <w:gridCol w:w="74"/>
      </w:tblGrid>
      <w:tr w:rsidR="007B3A97" w:rsidRPr="00FD6D42" w:rsidTr="007B3A97">
        <w:tc>
          <w:tcPr>
            <w:tcW w:w="10848" w:type="dxa"/>
            <w:gridSpan w:val="3"/>
            <w:shd w:val="clear" w:color="auto" w:fill="auto"/>
          </w:tcPr>
          <w:p w:rsidR="007B3A97" w:rsidRPr="007F488B" w:rsidRDefault="007B3A97" w:rsidP="00C24C61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0" w:name="_引水人管理"/>
            <w:bookmarkStart w:id="11" w:name="_Toc452824832"/>
            <w:bookmarkEnd w:id="10"/>
            <w:r w:rsidRPr="007B3A9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引水人管理</w:t>
            </w:r>
            <w:bookmarkEnd w:id="11"/>
          </w:p>
        </w:tc>
      </w:tr>
      <w:tr w:rsidR="005C62AA" w:rsidRPr="007F488B" w:rsidTr="005C62AA">
        <w:tc>
          <w:tcPr>
            <w:tcW w:w="10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2AA" w:rsidRPr="007F488B" w:rsidRDefault="005C62AA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2" w:name="_Toc452824833"/>
            <w:r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HOP</w:t>
            </w:r>
            <w:r w:rsidRPr="007B3A9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_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B009</w:t>
            </w:r>
            <w:r>
              <w:rPr>
                <w:rFonts w:hint="eastAsia"/>
              </w:rPr>
              <w:t>不適用強制引水資料維護</w:t>
            </w:r>
            <w:bookmarkEnd w:id="12"/>
          </w:p>
        </w:tc>
      </w:tr>
      <w:tr w:rsidR="005C62AA" w:rsidRPr="00674396" w:rsidTr="005C62AA">
        <w:trPr>
          <w:gridAfter w:val="1"/>
          <w:wAfter w:w="74" w:type="dxa"/>
          <w:trHeight w:val="51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2AA" w:rsidRDefault="005C62AA" w:rsidP="00C01D1B">
            <w:pPr>
              <w:pStyle w:val="af2"/>
              <w:numPr>
                <w:ilvl w:val="0"/>
                <w:numId w:val="3"/>
              </w:numPr>
              <w:ind w:leftChars="0"/>
            </w:pPr>
            <w:r w:rsidRPr="00C01D1B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C01D1B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C01D1B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C01D1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C01D1B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C01D1B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cs="Courier New"/>
              </w:rPr>
              <w:sym w:font="Wingdings" w:char="F0E0"/>
            </w:r>
            <w:r w:rsidRPr="00C01D1B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="00E0256D" w:rsidRPr="00C01D1B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系統設定</w:t>
            </w:r>
            <w:r w:rsidRPr="00674396">
              <w:rPr>
                <w:rFonts w:cs="Courier New"/>
              </w:rPr>
              <w:sym w:font="Wingdings" w:char="F0E0"/>
            </w:r>
            <w:r w:rsidRPr="00C01D1B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="00E0256D" w:rsidRPr="00C01D1B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港灣相關管理設定</w:t>
            </w:r>
            <w:r w:rsidR="00E0256D" w:rsidRPr="00674396">
              <w:rPr>
                <w:rFonts w:cs="Courier New"/>
              </w:rPr>
              <w:sym w:font="Wingdings" w:char="F0E0"/>
            </w:r>
            <w:r w:rsidR="00E0256D">
              <w:rPr>
                <w:rFonts w:hint="eastAsia"/>
              </w:rPr>
              <w:t>不適用強制引水資料維護</w:t>
            </w:r>
          </w:p>
          <w:p w:rsidR="00C01D1B" w:rsidRDefault="00C01D1B" w:rsidP="00C01D1B">
            <w:pPr>
              <w:pStyle w:val="af2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網頁列出免強制引水清單，可以進行維護</w:t>
            </w:r>
          </w:p>
          <w:p w:rsidR="00AC1D10" w:rsidRPr="00C01D1B" w:rsidRDefault="00AC1D10" w:rsidP="00AC1D10">
            <w:pPr>
              <w:pStyle w:val="af2"/>
              <w:ind w:leftChars="0" w:left="3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2AA" w:rsidRDefault="00C01D1B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90F5049" wp14:editId="0B87E18E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1032510</wp:posOffset>
                      </wp:positionV>
                      <wp:extent cx="1185545" cy="159385"/>
                      <wp:effectExtent l="0" t="0" r="14605" b="1206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545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127.6pt;margin-top:81.3pt;width:93.35pt;height:12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" filled="f" strokecolor="red" strokeweight="2pt"/>
                  </w:pict>
                </mc:Fallback>
              </mc:AlternateContent>
            </w:r>
            <w:r w:rsidR="003714E3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6E4CC24" wp14:editId="42786CD3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444500</wp:posOffset>
                      </wp:positionV>
                      <wp:extent cx="556260" cy="153670"/>
                      <wp:effectExtent l="0" t="0" r="15240" b="1778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6" style="position:absolute;margin-left:13.35pt;margin-top:35pt;width:43.8pt;height:12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" filled="f" strokecolor="red" strokeweight="2pt"/>
                  </w:pict>
                </mc:Fallback>
              </mc:AlternateContent>
            </w:r>
            <w:r w:rsidR="003714E3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F3BC23" wp14:editId="41854A4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1051560</wp:posOffset>
                      </wp:positionV>
                      <wp:extent cx="1236345" cy="137160"/>
                      <wp:effectExtent l="0" t="0" r="20955" b="1524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6345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26" style="position:absolute;margin-left:18.65pt;margin-top:82.8pt;width:97.35pt;height:10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5C62AA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="00E0256D">
              <w:rPr>
                <w:noProof/>
              </w:rPr>
              <w:drawing>
                <wp:inline distT="0" distB="0" distL="0" distR="0" wp14:anchorId="317E7AA7" wp14:editId="5C3426BE">
                  <wp:extent cx="5486400" cy="178308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D1B" w:rsidRDefault="00C01D1B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C01D1B" w:rsidRDefault="00C01D1B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7BF2B34" wp14:editId="5BE93E1C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356870</wp:posOffset>
                      </wp:positionV>
                      <wp:extent cx="1185545" cy="159385"/>
                      <wp:effectExtent l="0" t="0" r="14605" b="1206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545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style="position:absolute;margin-left:169.6pt;margin-top:28.1pt;width:93.35pt;height:12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00984F" wp14:editId="17DFC3E7">
                  <wp:extent cx="5486400" cy="2616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D1B" w:rsidRPr="00674396" w:rsidRDefault="00C01D1B" w:rsidP="005C62A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7B3A97" w:rsidRPr="00FD6D42" w:rsidTr="007B3A97">
        <w:tc>
          <w:tcPr>
            <w:tcW w:w="10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A97" w:rsidRPr="007F488B" w:rsidRDefault="007B3A97" w:rsidP="00C24C61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3" w:name="_IFA_A035_引水人工作紀錄查詢"/>
            <w:bookmarkStart w:id="14" w:name="_Toc452824834"/>
            <w:bookmarkEnd w:id="13"/>
            <w:r w:rsidRPr="007B3A9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IFA_A035 引水人工作紀錄查詢</w:t>
            </w:r>
            <w:bookmarkEnd w:id="14"/>
          </w:p>
        </w:tc>
      </w:tr>
      <w:tr w:rsidR="00674396" w:rsidRPr="00674396" w:rsidTr="005C62AA">
        <w:trPr>
          <w:gridAfter w:val="1"/>
          <w:wAfter w:w="74" w:type="dxa"/>
          <w:trHeight w:val="51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493E38" w:rsidP="0004509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1. 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港灣管理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引水人工作紀錄查詢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5C62AA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E6B270B" wp14:editId="6FC5BEB0">
                      <wp:simplePos x="0" y="0"/>
                      <wp:positionH relativeFrom="column">
                        <wp:posOffset>3598545</wp:posOffset>
                      </wp:positionH>
                      <wp:positionV relativeFrom="paragraph">
                        <wp:posOffset>2478405</wp:posOffset>
                      </wp:positionV>
                      <wp:extent cx="335280" cy="236220"/>
                      <wp:effectExtent l="0" t="0" r="26670" b="11430"/>
                      <wp:wrapNone/>
                      <wp:docPr id="45" name="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236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5" o:spid="_x0000_s1026" style="position:absolute;margin-left:283.35pt;margin-top:195.15pt;width:26.4pt;height:18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0316325" wp14:editId="51B549FF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1031240</wp:posOffset>
                      </wp:positionV>
                      <wp:extent cx="1185545" cy="159385"/>
                      <wp:effectExtent l="0" t="0" r="14605" b="12065"/>
                      <wp:wrapNone/>
                      <wp:docPr id="59" name="矩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545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9" o:spid="_x0000_s1026" style="position:absolute;margin-left:206.2pt;margin-top:81.2pt;width:93.35pt;height:12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2E4A762" wp14:editId="08F63C16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1053465</wp:posOffset>
                      </wp:positionV>
                      <wp:extent cx="579120" cy="137160"/>
                      <wp:effectExtent l="0" t="0" r="11430" b="1524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6" o:spid="_x0000_s1026" style="position:absolute;margin-left:107.55pt;margin-top:82.95pt;width:45.6pt;height:10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96BD787" wp14:editId="69385771">
                  <wp:extent cx="5486400" cy="2794000"/>
                  <wp:effectExtent l="0" t="0" r="0" b="6350"/>
                  <wp:docPr id="12293" name="圖片 12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5C62AA">
        <w:trPr>
          <w:gridAfter w:val="1"/>
          <w:wAfter w:w="74" w:type="dxa"/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493E38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 輸入相關查詢條件欄位如: 作業日期、簽證編號、引水人等，點選「查詢」鈕即可查出相關資料。</w:t>
            </w:r>
          </w:p>
          <w:p w:rsidR="00493E38" w:rsidRPr="00674396" w:rsidRDefault="00493E38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點選「下載」可將查詢結果以EXCEL格式下載至電腦。</w:t>
            </w:r>
          </w:p>
          <w:p w:rsidR="00493E38" w:rsidRPr="00674396" w:rsidRDefault="00DE752B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19622B" w:rsidP="00933B90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17F7E7E" wp14:editId="03246598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888365</wp:posOffset>
                      </wp:positionV>
                      <wp:extent cx="301625" cy="114935"/>
                      <wp:effectExtent l="0" t="0" r="22225" b="18415"/>
                      <wp:wrapNone/>
                      <wp:docPr id="290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11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0" o:spid="_x0000_s1026" style="position:absolute;margin-left:267.4pt;margin-top:69.95pt;width:23.75pt;height:9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65A2614" wp14:editId="6B738709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689610</wp:posOffset>
                      </wp:positionV>
                      <wp:extent cx="1375410" cy="154305"/>
                      <wp:effectExtent l="0" t="0" r="15240" b="17145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5410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" o:spid="_x0000_s1026" style="position:absolute;margin-left:135pt;margin-top:54.3pt;width:108.3pt;height:12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A1056D6" wp14:editId="6FE01F3D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1304290</wp:posOffset>
                      </wp:positionV>
                      <wp:extent cx="278296" cy="191135"/>
                      <wp:effectExtent l="0" t="0" r="26670" b="18415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6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0" o:spid="_x0000_s1026" style="position:absolute;margin-left:48.3pt;margin-top:102.7pt;width:21.9pt;height:15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41B5CA7" wp14:editId="28BE1EF4">
                  <wp:extent cx="5084970" cy="3314700"/>
                  <wp:effectExtent l="0" t="0" r="190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684" cy="332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E38" w:rsidRPr="00674396" w:rsidRDefault="00493E3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328C1" w:rsidRDefault="000328C1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910"/>
        <w:gridCol w:w="236"/>
      </w:tblGrid>
      <w:tr w:rsidR="00846C56" w:rsidRPr="00FD6D42" w:rsidTr="00846C56">
        <w:tc>
          <w:tcPr>
            <w:tcW w:w="10848" w:type="dxa"/>
            <w:gridSpan w:val="3"/>
            <w:shd w:val="clear" w:color="auto" w:fill="auto"/>
          </w:tcPr>
          <w:p w:rsidR="00846C56" w:rsidRPr="007F488B" w:rsidRDefault="00846C56" w:rsidP="00C24C61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5" w:name="_IFA_C012_引水人領航資料查詢_1"/>
            <w:bookmarkStart w:id="16" w:name="_Toc452824835"/>
            <w:bookmarkEnd w:id="15"/>
            <w:r w:rsidRPr="00846C56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IFA_C012 引水人領航資料查詢</w:t>
            </w:r>
            <w:bookmarkEnd w:id="16"/>
          </w:p>
        </w:tc>
      </w:tr>
      <w:tr w:rsidR="00674396" w:rsidRPr="00674396" w:rsidTr="00846C56">
        <w:trPr>
          <w:gridAfter w:val="1"/>
          <w:wAfter w:w="236" w:type="dxa"/>
          <w:trHeight w:val="441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493E38" w:rsidP="0004509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7" w:name="_IFA_C012_引水人領航資料查詢"/>
            <w:bookmarkEnd w:id="17"/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1. 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港灣相關查詢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引水人領航資料查詢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0328C1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0B63788" wp14:editId="097D1B6D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1030605</wp:posOffset>
                      </wp:positionV>
                      <wp:extent cx="1073150" cy="215900"/>
                      <wp:effectExtent l="0" t="0" r="12700" b="12700"/>
                      <wp:wrapNone/>
                      <wp:docPr id="8202" name="矩形 8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202" o:spid="_x0000_s1026" style="position:absolute;margin-left:162.75pt;margin-top:81.15pt;width:84.5pt;height:1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F91CEDC" wp14:editId="37B9927B">
                      <wp:simplePos x="0" y="0"/>
                      <wp:positionH relativeFrom="column">
                        <wp:posOffset>3182620</wp:posOffset>
                      </wp:positionH>
                      <wp:positionV relativeFrom="paragraph">
                        <wp:posOffset>1797050</wp:posOffset>
                      </wp:positionV>
                      <wp:extent cx="899160" cy="167640"/>
                      <wp:effectExtent l="0" t="0" r="15240" b="2286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4" o:spid="_x0000_s1026" style="position:absolute;margin-left:250.6pt;margin-top:141.5pt;width:70.8pt;height:13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5355A3D" wp14:editId="4AD3C308">
                  <wp:extent cx="5478432" cy="2679700"/>
                  <wp:effectExtent l="0" t="0" r="8255" b="6350"/>
                  <wp:docPr id="12295" name="圖片 1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8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846C56">
        <w:trPr>
          <w:gridAfter w:val="1"/>
          <w:wAfter w:w="236" w:type="dxa"/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493E38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 輸入相關查詢條件欄位如: 引水時間、引水人、靠泊地等，點選「查詢」鈕即可查出相關資料。</w:t>
            </w:r>
          </w:p>
          <w:p w:rsidR="00493E38" w:rsidRPr="00674396" w:rsidRDefault="00493E38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點選「下載」可將查詢結果以EXCEL格式下載至電腦。</w:t>
            </w:r>
          </w:p>
          <w:p w:rsidR="00493E38" w:rsidRPr="00674396" w:rsidRDefault="00DE752B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19622B" w:rsidP="00933B90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8EDE0D3" wp14:editId="18D6CD1B">
                      <wp:simplePos x="0" y="0"/>
                      <wp:positionH relativeFrom="column">
                        <wp:posOffset>4765675</wp:posOffset>
                      </wp:positionH>
                      <wp:positionV relativeFrom="paragraph">
                        <wp:posOffset>991870</wp:posOffset>
                      </wp:positionV>
                      <wp:extent cx="295275" cy="123190"/>
                      <wp:effectExtent l="0" t="0" r="28575" b="10160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6" o:spid="_x0000_s1026" style="position:absolute;margin-left:375.25pt;margin-top:78.1pt;width:23.25pt;height:9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3873F1B" wp14:editId="768CAE6B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1252855</wp:posOffset>
                      </wp:positionV>
                      <wp:extent cx="295275" cy="123190"/>
                      <wp:effectExtent l="0" t="0" r="28575" b="10160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" o:spid="_x0000_s1026" style="position:absolute;margin-left:27.15pt;margin-top:98.65pt;width:23.25pt;height:9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E0C473E" wp14:editId="0815DF7B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345440</wp:posOffset>
                      </wp:positionV>
                      <wp:extent cx="1162050" cy="147320"/>
                      <wp:effectExtent l="0" t="0" r="19050" b="2413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5" o:spid="_x0000_s1026" style="position:absolute;margin-left:66.25pt;margin-top:27.2pt;width:91.5pt;height:11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A2B2FE0" wp14:editId="75D87512">
                  <wp:extent cx="5429250" cy="328930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809" cy="331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</w:tr>
    </w:tbl>
    <w:p w:rsidR="00493E38" w:rsidRPr="00674396" w:rsidRDefault="00493E3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93E38" w:rsidRPr="00674396" w:rsidRDefault="00493E3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93E38" w:rsidRPr="00674396" w:rsidRDefault="00493E3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1618F7" w:rsidRPr="00674396" w:rsidRDefault="001618F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1618F7" w:rsidRDefault="001618F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75914" w:rsidRDefault="00575914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910"/>
        <w:gridCol w:w="236"/>
      </w:tblGrid>
      <w:tr w:rsidR="00575914" w:rsidRPr="00FD6D42" w:rsidTr="00575914">
        <w:tc>
          <w:tcPr>
            <w:tcW w:w="10848" w:type="dxa"/>
            <w:gridSpan w:val="3"/>
            <w:shd w:val="clear" w:color="auto" w:fill="auto"/>
          </w:tcPr>
          <w:p w:rsidR="00575914" w:rsidRPr="007F488B" w:rsidRDefault="00575914" w:rsidP="00C24C61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8" w:name="_IFA_C013_引水人引領次數查詢_1"/>
            <w:bookmarkStart w:id="19" w:name="_Toc452824836"/>
            <w:bookmarkEnd w:id="18"/>
            <w:r w:rsidRPr="0057591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IFA_C013 引水人引領次數查詢</w:t>
            </w:r>
            <w:bookmarkEnd w:id="19"/>
          </w:p>
        </w:tc>
      </w:tr>
      <w:tr w:rsidR="00674396" w:rsidRPr="00674396" w:rsidTr="00575914">
        <w:trPr>
          <w:gridAfter w:val="1"/>
          <w:wAfter w:w="236" w:type="dxa"/>
          <w:trHeight w:val="49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493E38" w:rsidP="0004509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20" w:name="_IFA_C013_引水人引領次數查詢"/>
            <w:bookmarkEnd w:id="20"/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1. 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港灣相關查詢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引水人引領次數查詢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0328C1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C10256F" wp14:editId="6278CA65">
                      <wp:simplePos x="0" y="0"/>
                      <wp:positionH relativeFrom="column">
                        <wp:posOffset>3227705</wp:posOffset>
                      </wp:positionH>
                      <wp:positionV relativeFrom="paragraph">
                        <wp:posOffset>2279650</wp:posOffset>
                      </wp:positionV>
                      <wp:extent cx="1016635" cy="147320"/>
                      <wp:effectExtent l="0" t="0" r="12065" b="24130"/>
                      <wp:wrapNone/>
                      <wp:docPr id="8203" name="矩形 8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63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203" o:spid="_x0000_s1026" style="position:absolute;margin-left:254.15pt;margin-top:179.5pt;width:80.05pt;height:11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EF971F0" wp14:editId="5294D795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932815</wp:posOffset>
                      </wp:positionV>
                      <wp:extent cx="1016635" cy="147320"/>
                      <wp:effectExtent l="0" t="0" r="12065" b="24130"/>
                      <wp:wrapNone/>
                      <wp:docPr id="623" name="矩形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63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3" o:spid="_x0000_s1026" style="position:absolute;margin-left:167.15pt;margin-top:73.45pt;width:80.05pt;height:11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31F4F57" wp14:editId="533378C6">
                  <wp:extent cx="5478432" cy="3003550"/>
                  <wp:effectExtent l="0" t="0" r="8255" b="635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0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575914">
        <w:trPr>
          <w:gridAfter w:val="1"/>
          <w:wAfter w:w="236" w:type="dxa"/>
          <w:trHeight w:val="536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493E38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 輸入相關查詢條件欄位如: 引水時間、引水人等，點選「查詢」鈕即可查出相關資料。</w:t>
            </w:r>
          </w:p>
          <w:p w:rsidR="00493E38" w:rsidRPr="00674396" w:rsidRDefault="00493E38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點選「下載」可將查詢結果以EXCEL格式下載至電腦。</w:t>
            </w:r>
          </w:p>
          <w:p w:rsidR="00493E38" w:rsidRPr="00674396" w:rsidRDefault="00DE752B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4D1935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8AD184C" wp14:editId="238A09AE">
                      <wp:simplePos x="0" y="0"/>
                      <wp:positionH relativeFrom="column">
                        <wp:posOffset>4799330</wp:posOffset>
                      </wp:positionH>
                      <wp:positionV relativeFrom="paragraph">
                        <wp:posOffset>894715</wp:posOffset>
                      </wp:positionV>
                      <wp:extent cx="321310" cy="145415"/>
                      <wp:effectExtent l="0" t="0" r="21590" b="26035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145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8" o:spid="_x0000_s1026" style="position:absolute;margin-left:377.9pt;margin-top:70.45pt;width:25.3pt;height:11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" filled="f" strokecolor="red" strokeweight="2pt"/>
                  </w:pict>
                </mc:Fallback>
              </mc:AlternateContent>
            </w:r>
            <w:r w:rsidR="005C47CB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1A22B9C" wp14:editId="456FB98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1193800</wp:posOffset>
                      </wp:positionV>
                      <wp:extent cx="321310" cy="145415"/>
                      <wp:effectExtent l="0" t="0" r="21590" b="26035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145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3" o:spid="_x0000_s1026" style="position:absolute;margin-left:26.45pt;margin-top:94pt;width:25.3pt;height:11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5C47CB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A2CDF7C" wp14:editId="568677E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391160</wp:posOffset>
                      </wp:positionV>
                      <wp:extent cx="993775" cy="147320"/>
                      <wp:effectExtent l="0" t="0" r="15875" b="24130"/>
                      <wp:wrapNone/>
                      <wp:docPr id="626" name="矩形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77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6" o:spid="_x0000_s1026" style="position:absolute;margin-left:69.4pt;margin-top:30.8pt;width:78.25pt;height:11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FB1D8C9" wp14:editId="64D6A65B">
                  <wp:extent cx="5480050" cy="3225800"/>
                  <wp:effectExtent l="0" t="0" r="635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574" cy="323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E38" w:rsidRPr="00674396" w:rsidRDefault="00493E3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93E38" w:rsidRPr="00674396" w:rsidRDefault="00493E3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93E38" w:rsidRPr="00674396" w:rsidRDefault="00493E3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93E38" w:rsidRDefault="00493E3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E6F17" w:rsidRDefault="002E6F1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910"/>
        <w:gridCol w:w="236"/>
      </w:tblGrid>
      <w:tr w:rsidR="002E6F17" w:rsidRPr="00FD6D42" w:rsidTr="002E6F17">
        <w:tc>
          <w:tcPr>
            <w:tcW w:w="10848" w:type="dxa"/>
            <w:gridSpan w:val="3"/>
            <w:shd w:val="clear" w:color="auto" w:fill="auto"/>
          </w:tcPr>
          <w:p w:rsidR="002E6F17" w:rsidRPr="007F488B" w:rsidRDefault="002E6F17" w:rsidP="00C24C61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21" w:name="_IFA_C014_引水人船舶引領艘次統計_1"/>
            <w:bookmarkStart w:id="22" w:name="_Toc452824837"/>
            <w:bookmarkEnd w:id="21"/>
            <w:r w:rsidRPr="002E6F1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IFA_C014 引水人船舶引領艘次統計</w:t>
            </w:r>
            <w:bookmarkEnd w:id="22"/>
          </w:p>
        </w:tc>
      </w:tr>
      <w:tr w:rsidR="00674396" w:rsidRPr="00674396" w:rsidTr="002E6F17">
        <w:trPr>
          <w:gridAfter w:val="1"/>
          <w:wAfter w:w="236" w:type="dxa"/>
          <w:trHeight w:val="583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493E38" w:rsidP="0004509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23" w:name="_IFA_C014_引水人船舶引領艘次統計"/>
            <w:bookmarkEnd w:id="23"/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1. 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港灣相關查詢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引水人船舶引領艘次統計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EA6EC6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9B8DD55" wp14:editId="640FCB69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2878455</wp:posOffset>
                      </wp:positionV>
                      <wp:extent cx="1143635" cy="217170"/>
                      <wp:effectExtent l="0" t="0" r="18415" b="1143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635" cy="21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0" o:spid="_x0000_s1026" style="position:absolute;margin-left:248.25pt;margin-top:226.65pt;width:90.05pt;height:17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4D1935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CFB6A90" wp14:editId="6433F3F9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1322705</wp:posOffset>
                      </wp:positionV>
                      <wp:extent cx="1016635" cy="234950"/>
                      <wp:effectExtent l="0" t="0" r="12065" b="12700"/>
                      <wp:wrapNone/>
                      <wp:docPr id="8204" name="矩形 8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635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204" o:spid="_x0000_s1026" style="position:absolute;margin-left:162.25pt;margin-top:104.15pt;width:80.05pt;height:18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823733F" wp14:editId="4308FEEB">
                  <wp:extent cx="5478431" cy="3422650"/>
                  <wp:effectExtent l="0" t="0" r="8255" b="6350"/>
                  <wp:docPr id="12288" name="圖片 1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2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2E6F17">
        <w:trPr>
          <w:gridAfter w:val="1"/>
          <w:wAfter w:w="236" w:type="dxa"/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493E38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 輸入相關查詢條件欄位如: 出勤時間、船舶噸位、港口等，點選「查詢」鈕即可查出相關資料。</w:t>
            </w:r>
          </w:p>
          <w:p w:rsidR="00493E38" w:rsidRDefault="00493E38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點選「下載」可將查詢結果以EXCEL格式下載至電腦。</w:t>
            </w:r>
          </w:p>
          <w:p w:rsidR="00DE752B" w:rsidRPr="00674396" w:rsidRDefault="00DE752B" w:rsidP="00933B9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3E38" w:rsidRPr="00674396" w:rsidRDefault="005C47CB" w:rsidP="00933B90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B285EB4" wp14:editId="66C5F75B">
                      <wp:simplePos x="0" y="0"/>
                      <wp:positionH relativeFrom="column">
                        <wp:posOffset>4791075</wp:posOffset>
                      </wp:positionH>
                      <wp:positionV relativeFrom="paragraph">
                        <wp:posOffset>931545</wp:posOffset>
                      </wp:positionV>
                      <wp:extent cx="268605" cy="210820"/>
                      <wp:effectExtent l="0" t="0" r="17145" b="1778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2" o:spid="_x0000_s1026" style="position:absolute;margin-left:377.25pt;margin-top:73.35pt;width:21.15pt;height:16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3AF4156" wp14:editId="056A73EF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379095</wp:posOffset>
                      </wp:positionV>
                      <wp:extent cx="1193165" cy="242570"/>
                      <wp:effectExtent l="0" t="0" r="26035" b="24130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165" cy="24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3" o:spid="_x0000_s1026" style="position:absolute;margin-left:65.75pt;margin-top:29.85pt;width:93.95pt;height:19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FEE5CAF" wp14:editId="56667CA4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1344295</wp:posOffset>
                      </wp:positionV>
                      <wp:extent cx="206734" cy="138679"/>
                      <wp:effectExtent l="0" t="0" r="22225" b="1397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38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1" o:spid="_x0000_s1026" style="position:absolute;margin-left:27.5pt;margin-top:105.85pt;width:16.3pt;height:10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" filled="f" strokecolor="red" strokeweight="2pt"/>
                  </w:pict>
                </mc:Fallback>
              </mc:AlternateContent>
            </w:r>
            <w:r w:rsidR="00493E3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4C87BF7" wp14:editId="0A488B26">
                  <wp:extent cx="5435600" cy="34734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323" cy="34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E38" w:rsidRDefault="00493E3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A67E7" w:rsidRDefault="00FA67E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A67E7" w:rsidRDefault="00FA67E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005"/>
      </w:tblGrid>
      <w:tr w:rsidR="00FA67E7" w:rsidRPr="00FD6D42" w:rsidTr="00C24C61">
        <w:tc>
          <w:tcPr>
            <w:tcW w:w="10848" w:type="dxa"/>
            <w:gridSpan w:val="2"/>
            <w:shd w:val="clear" w:color="auto" w:fill="auto"/>
          </w:tcPr>
          <w:p w:rsidR="00FA67E7" w:rsidRPr="007F488B" w:rsidRDefault="00FA67E7" w:rsidP="00C24C61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24" w:name="_危險品管理"/>
            <w:bookmarkStart w:id="25" w:name="_Toc452824838"/>
            <w:bookmarkEnd w:id="24"/>
            <w:r w:rsidRPr="00FA67E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危險品管理</w:t>
            </w:r>
            <w:bookmarkEnd w:id="25"/>
          </w:p>
        </w:tc>
      </w:tr>
      <w:tr w:rsidR="00FA67E7" w:rsidRPr="00FD6D42" w:rsidTr="00C24C61"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7E7" w:rsidRPr="007F488B" w:rsidRDefault="00FA67E7" w:rsidP="00C24C61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26" w:name="_DGS_C005危險品申報資料查詢"/>
            <w:bookmarkStart w:id="27" w:name="_Toc452824839"/>
            <w:bookmarkEnd w:id="26"/>
            <w:r w:rsidRPr="00FA67E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DGS_C005危險品申報資料查詢</w:t>
            </w:r>
            <w:bookmarkEnd w:id="27"/>
          </w:p>
        </w:tc>
      </w:tr>
      <w:tr w:rsidR="00674396" w:rsidRPr="00674396" w:rsidTr="00A731FC">
        <w:trPr>
          <w:trHeight w:val="35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[作業管理]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 危險品管理]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B645E8">
              <w:rPr>
                <w:rStyle w:val="af7"/>
                <w:rFonts w:ascii="微軟正黑體" w:eastAsia="微軟正黑體" w:hAnsi="微軟正黑體"/>
                <w:b w:val="0"/>
                <w:color w:val="000000" w:themeColor="text1"/>
                <w:szCs w:val="24"/>
              </w:rPr>
              <w:t>危險品申報資料</w:t>
            </w:r>
            <w:r w:rsidRPr="00674396">
              <w:rPr>
                <w:rStyle w:val="af7"/>
                <w:rFonts w:ascii="微軟正黑體" w:eastAsia="微軟正黑體" w:hAnsi="微軟正黑體"/>
                <w:b w:val="0"/>
                <w:color w:val="000000" w:themeColor="text1"/>
                <w:szCs w:val="24"/>
              </w:rPr>
              <w:t>查詢</w:t>
            </w:r>
            <w:r w:rsidRPr="00674396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B645E8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DA40E2F" wp14:editId="69C0E302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411480</wp:posOffset>
                      </wp:positionV>
                      <wp:extent cx="431800" cy="190500"/>
                      <wp:effectExtent l="0" t="0" r="25400" b="19050"/>
                      <wp:wrapNone/>
                      <wp:docPr id="9245" name="矩形 9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5" o:spid="_x0000_s1026" style="position:absolute;margin-left:88.5pt;margin-top:32.4pt;width:34pt;height: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F90056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45E61A8" wp14:editId="63D56C2E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1087120</wp:posOffset>
                      </wp:positionV>
                      <wp:extent cx="1041400" cy="146050"/>
                      <wp:effectExtent l="0" t="0" r="25400" b="25400"/>
                      <wp:wrapNone/>
                      <wp:docPr id="291" name="矩形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1" o:spid="_x0000_s1026" style="position:absolute;margin-left:92.2pt;margin-top:85.6pt;width:82pt;height:1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="009B3C79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76658F2" wp14:editId="5C6F1F91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1087120</wp:posOffset>
                      </wp:positionV>
                      <wp:extent cx="1041400" cy="146050"/>
                      <wp:effectExtent l="0" t="0" r="25400" b="25400"/>
                      <wp:wrapNone/>
                      <wp:docPr id="11265" name="矩形 1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5" o:spid="_x0000_s1026" style="position:absolute;margin-left:174.2pt;margin-top:85.6pt;width:82pt;height:11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C2A0B6" wp14:editId="328A9D73">
                  <wp:extent cx="5486400" cy="21717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310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674396">
              <w:rPr>
                <w:rStyle w:val="af7"/>
                <w:rFonts w:ascii="微軟正黑體" w:eastAsia="微軟正黑體" w:hAnsi="微軟正黑體"/>
                <w:b w:val="0"/>
                <w:color w:val="000000" w:themeColor="text1"/>
                <w:szCs w:val="24"/>
              </w:rPr>
              <w:t>危險品申報資料查詢</w:t>
            </w:r>
            <w:r w:rsidRPr="00674396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6F221F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輸入[</w:t>
            </w:r>
            <w:r w:rsidR="00B645E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裝卸作業期間</w:t>
            </w:r>
            <w:r w:rsidR="006F221F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6F221F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="006F221F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點選[查詢]</w:t>
            </w:r>
            <w:r w:rsidR="006F221F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476905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後列表，再點選想要看的文件編號</w:t>
            </w:r>
          </w:p>
          <w:p w:rsidR="009B3C79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476905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551C8C7" wp14:editId="3D905F86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2404110</wp:posOffset>
                      </wp:positionV>
                      <wp:extent cx="883920" cy="146050"/>
                      <wp:effectExtent l="0" t="0" r="11430" b="2540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7" o:spid="_x0000_s1026" style="position:absolute;margin-left:22.5pt;margin-top:189.3pt;width:69.6pt;height:1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702FF2B" wp14:editId="2903F056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1546860</wp:posOffset>
                      </wp:positionV>
                      <wp:extent cx="368300" cy="146050"/>
                      <wp:effectExtent l="0" t="0" r="12700" b="25400"/>
                      <wp:wrapNone/>
                      <wp:docPr id="11267" name="矩形 1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7" o:spid="_x0000_s1026" style="position:absolute;margin-left:268.2pt;margin-top:121.8pt;width:29pt;height:11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" filled="f" strokecolor="red" strokeweight="2pt"/>
                  </w:pict>
                </mc:Fallback>
              </mc:AlternateContent>
            </w:r>
            <w:r w:rsidR="00B645E8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2C2E916" wp14:editId="0A749C61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346710</wp:posOffset>
                      </wp:positionV>
                      <wp:extent cx="1562100" cy="205740"/>
                      <wp:effectExtent l="0" t="0" r="19050" b="22860"/>
                      <wp:wrapNone/>
                      <wp:docPr id="292" name="矩形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205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2" o:spid="_x0000_s1026" style="position:absolute;margin-left:151.5pt;margin-top:27.3pt;width:123pt;height:16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="006F221F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69FEF3C" wp14:editId="30A9B1E5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623570</wp:posOffset>
                      </wp:positionV>
                      <wp:extent cx="3143250" cy="146050"/>
                      <wp:effectExtent l="0" t="0" r="19050" b="25400"/>
                      <wp:wrapNone/>
                      <wp:docPr id="293" name="矩形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3" o:spid="_x0000_s1026" style="position:absolute;margin-left:51.9pt;margin-top:49.1pt;width:247.5pt;height:1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B645E8">
              <w:rPr>
                <w:noProof/>
              </w:rPr>
              <w:drawing>
                <wp:inline distT="0" distB="0" distL="0" distR="0" wp14:anchorId="56577F69" wp14:editId="75BFC6B1">
                  <wp:extent cx="5486400" cy="3058160"/>
                  <wp:effectExtent l="0" t="0" r="0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347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Default="00476905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查看結果</w:t>
            </w:r>
          </w:p>
          <w:p w:rsidR="00B645E8" w:rsidRPr="00674396" w:rsidRDefault="00B645E8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476905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9127F5A" wp14:editId="05AC88C0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24130</wp:posOffset>
                      </wp:positionV>
                      <wp:extent cx="2080260" cy="146050"/>
                      <wp:effectExtent l="0" t="0" r="15240" b="2540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026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8" o:spid="_x0000_s1026" style="position:absolute;margin-left:128.7pt;margin-top:1.9pt;width:163.8pt;height:11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" filled="f" strokecolor="red" strokeweight="2pt"/>
                  </w:pict>
                </mc:Fallback>
              </mc:AlternateContent>
            </w:r>
            <w:r w:rsidR="00B645E8">
              <w:rPr>
                <w:noProof/>
              </w:rPr>
              <w:drawing>
                <wp:inline distT="0" distB="0" distL="0" distR="0" wp14:anchorId="2B31FD29" wp14:editId="37C9E1BD">
                  <wp:extent cx="5486400" cy="179197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B6F17" w:rsidRDefault="007B6F1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B6F17" w:rsidRDefault="007B6F1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005"/>
      </w:tblGrid>
      <w:tr w:rsidR="007B6F17" w:rsidRPr="00FD6D42" w:rsidTr="00C24C61">
        <w:tc>
          <w:tcPr>
            <w:tcW w:w="10848" w:type="dxa"/>
            <w:gridSpan w:val="2"/>
            <w:shd w:val="clear" w:color="auto" w:fill="auto"/>
          </w:tcPr>
          <w:p w:rsidR="007B6F17" w:rsidRPr="007F488B" w:rsidRDefault="007B6F17" w:rsidP="00C24C61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28" w:name="_Toc452824840"/>
            <w:r w:rsidRPr="007B6F17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DGS_F001歷史危險品申報審查資料查詢</w:t>
            </w:r>
            <w:bookmarkEnd w:id="28"/>
          </w:p>
        </w:tc>
      </w:tr>
      <w:tr w:rsidR="00674396" w:rsidRPr="00674396" w:rsidTr="005E7E13">
        <w:trPr>
          <w:trHeight w:val="42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905" w:rsidRPr="00BD7E79" w:rsidRDefault="00045099" w:rsidP="00BD7E79">
            <w:pPr>
              <w:pStyle w:val="af2"/>
              <w:numPr>
                <w:ilvl w:val="0"/>
                <w:numId w:val="7"/>
              </w:numPr>
              <w:ind w:leftChars="0"/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bookmarkStart w:id="29" w:name="_DGS_F001歷史危險品申報審查資料查詢"/>
            <w:bookmarkEnd w:id="29"/>
            <w:r w:rsidRPr="00476905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476905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476905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4769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="009B3C79" w:rsidRPr="004769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="009B3C79" w:rsidRPr="00674396">
              <w:sym w:font="Wingdings" w:char="F0E0"/>
            </w:r>
            <w:r w:rsidR="009B3C79" w:rsidRPr="004769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[作業管理]</w:t>
            </w:r>
            <w:r w:rsidR="009B3C79" w:rsidRPr="00674396">
              <w:sym w:font="Wingdings" w:char="F0E0"/>
            </w:r>
            <w:r w:rsidR="009B3C79" w:rsidRPr="004769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 危險品管理]</w:t>
            </w:r>
            <w:r w:rsidR="009B3C79" w:rsidRPr="00674396">
              <w:sym w:font="Wingdings" w:char="F0E0"/>
            </w:r>
            <w:r w:rsidR="009B3C79" w:rsidRPr="004769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 危險品申報審查資料查詢</w:t>
            </w:r>
            <w:r w:rsidR="009B3C79" w:rsidRPr="00476905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="009B3C79" w:rsidRPr="00674396">
              <w:sym w:font="Wingdings" w:char="F0E0"/>
            </w:r>
            <w:r w:rsidR="003D0755" w:rsidRPr="00476905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476905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8A8681C" wp14:editId="3FAEB1FE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1339215</wp:posOffset>
                      </wp:positionV>
                      <wp:extent cx="1554480" cy="317500"/>
                      <wp:effectExtent l="0" t="0" r="26670" b="25400"/>
                      <wp:wrapNone/>
                      <wp:docPr id="10259" name="矩形 10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259" o:spid="_x0000_s1026" style="position:absolute;margin-left:128.7pt;margin-top:105.45pt;width:122.4pt;height: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BEF437A" wp14:editId="14FC6FDF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1144270</wp:posOffset>
                      </wp:positionV>
                      <wp:extent cx="1041400" cy="196850"/>
                      <wp:effectExtent l="0" t="0" r="25400" b="12700"/>
                      <wp:wrapNone/>
                      <wp:docPr id="294" name="矩形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4" o:spid="_x0000_s1026" style="position:absolute;margin-left:9.2pt;margin-top:90.1pt;width:82pt;height:1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="000C23D0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35C7B9B" wp14:editId="7DFEA89F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459740</wp:posOffset>
                      </wp:positionV>
                      <wp:extent cx="457200" cy="196850"/>
                      <wp:effectExtent l="0" t="0" r="19050" b="12700"/>
                      <wp:wrapNone/>
                      <wp:docPr id="295" name="矩形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5" o:spid="_x0000_s1026" style="position:absolute;margin-left:9.4pt;margin-top:36.2pt;width:36pt;height:1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97C842" wp14:editId="32EA666B">
                  <wp:extent cx="5486400" cy="250317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50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5E7E13">
        <w:trPr>
          <w:trHeight w:val="437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[危險品申報審查資料查詢</w:t>
            </w:r>
            <w:r w:rsidRPr="00674396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B0DA3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輸入[申請日期] ,[</w:t>
            </w:r>
            <w:r w:rsidR="00476905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AB0DA3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船舶簽證編號] ,[申報類別](散雜貨申報</w:t>
            </w:r>
            <w:r w:rsidR="00476905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/</w:t>
            </w:r>
            <w:r w:rsidR="00AB0DA3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Baplie申報)</w:t>
            </w:r>
            <w:r w:rsidR="00AB0DA3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點選[查詢]</w:t>
            </w:r>
            <w:r w:rsidR="005E7E13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BD7E79" w:rsidRPr="00674396" w:rsidRDefault="00BD7E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PS:</w:t>
            </w:r>
            <w:r w:rsidR="00830160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因資料龐大，最多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只能查</w:t>
            </w:r>
            <w:r w:rsidR="00D06C51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前後範圍為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三個月內資料，Excel匯出為一年內</w:t>
            </w:r>
          </w:p>
          <w:p w:rsidR="009B3C79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BD7E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D84E4FC" wp14:editId="2E517F8C">
                      <wp:simplePos x="0" y="0"/>
                      <wp:positionH relativeFrom="column">
                        <wp:posOffset>3318510</wp:posOffset>
                      </wp:positionH>
                      <wp:positionV relativeFrom="paragraph">
                        <wp:posOffset>2622550</wp:posOffset>
                      </wp:positionV>
                      <wp:extent cx="1257300" cy="205740"/>
                      <wp:effectExtent l="0" t="0" r="19050" b="2286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205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" o:spid="_x0000_s1026" style="position:absolute;margin-left:261.3pt;margin-top:206.5pt;width:99pt;height:16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416DCEB" wp14:editId="6C25F71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1441450</wp:posOffset>
                      </wp:positionV>
                      <wp:extent cx="2240280" cy="210820"/>
                      <wp:effectExtent l="0" t="0" r="26670" b="1778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0280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2" o:spid="_x0000_s1026" style="position:absolute;margin-left:91.5pt;margin-top:113.5pt;width:176.4pt;height:16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476905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1A34FEA" wp14:editId="013D9F59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1738630</wp:posOffset>
                      </wp:positionV>
                      <wp:extent cx="723900" cy="632460"/>
                      <wp:effectExtent l="0" t="0" r="19050" b="1524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63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3" o:spid="_x0000_s1026" style="position:absolute;margin-left:284.7pt;margin-top:136.9pt;width:57pt;height:49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476905">
              <w:rPr>
                <w:noProof/>
              </w:rPr>
              <w:drawing>
                <wp:inline distT="0" distB="0" distL="0" distR="0" wp14:anchorId="6BD958D1" wp14:editId="569FEC12">
                  <wp:extent cx="5486400" cy="32766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96073" w:rsidRDefault="00396073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710BC" w:rsidRDefault="003710BC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005"/>
      </w:tblGrid>
      <w:tr w:rsidR="003710BC" w:rsidRPr="00FD6D42" w:rsidTr="005C62AA">
        <w:tc>
          <w:tcPr>
            <w:tcW w:w="10848" w:type="dxa"/>
            <w:gridSpan w:val="2"/>
            <w:shd w:val="clear" w:color="auto" w:fill="auto"/>
          </w:tcPr>
          <w:p w:rsidR="003710BC" w:rsidRPr="007F488B" w:rsidRDefault="003710BC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30" w:name="_DGS_F002艙單/船圖/詳細清單資料查詢_1"/>
            <w:bookmarkStart w:id="31" w:name="_Toc452824841"/>
            <w:bookmarkEnd w:id="30"/>
            <w:r w:rsidRPr="003710BC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DGS_F002艙單/船圖/詳細清單資料查詢</w:t>
            </w:r>
            <w:bookmarkEnd w:id="31"/>
          </w:p>
        </w:tc>
      </w:tr>
      <w:tr w:rsidR="00674396" w:rsidRPr="00674396" w:rsidTr="00396073">
        <w:trPr>
          <w:trHeight w:val="555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045099">
            <w:pPr>
              <w:widowControl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32" w:name="_DGS_F002艙單/船圖/詳細清單資料查詢"/>
            <w:bookmarkEnd w:id="32"/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[作業管理]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396073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危險品管理]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 xml:space="preserve"> 艙單/船圖/詳細清單資料查詢</w:t>
            </w:r>
            <w:r w:rsidRPr="00674396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396073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9D476A3" wp14:editId="36D7F09B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2030730</wp:posOffset>
                      </wp:positionV>
                      <wp:extent cx="1041400" cy="368300"/>
                      <wp:effectExtent l="0" t="0" r="25400" b="12700"/>
                      <wp:wrapNone/>
                      <wp:docPr id="10257" name="矩形 10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257" o:spid="_x0000_s1026" style="position:absolute;margin-left:174.2pt;margin-top:159.9pt;width:82pt;height:2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536364A" wp14:editId="5BCD6F67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582930</wp:posOffset>
                      </wp:positionV>
                      <wp:extent cx="457200" cy="215900"/>
                      <wp:effectExtent l="0" t="0" r="19050" b="12700"/>
                      <wp:wrapNone/>
                      <wp:docPr id="307" name="矩形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07" o:spid="_x0000_s1026" style="position:absolute;margin-left:82.7pt;margin-top:45.9pt;width:36pt;height:1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33796EF" wp14:editId="36A64AD5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1390015</wp:posOffset>
                      </wp:positionV>
                      <wp:extent cx="1041400" cy="215900"/>
                      <wp:effectExtent l="0" t="0" r="25400" b="12700"/>
                      <wp:wrapNone/>
                      <wp:docPr id="302" name="矩形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02" o:spid="_x0000_s1026" style="position:absolute;margin-left:85.7pt;margin-top:109.45pt;width:82pt;height:1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9B3C79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4919889" wp14:editId="00957A5E">
                  <wp:extent cx="5473700" cy="3225800"/>
                  <wp:effectExtent l="0" t="0" r="0" b="0"/>
                  <wp:docPr id="10250" name="圖片 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3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8F6470">
        <w:trPr>
          <w:trHeight w:val="522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DA3" w:rsidRPr="00674396" w:rsidRDefault="009B3C79" w:rsidP="00AB0DA3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>艙單/船圖/詳細清單資料查詢</w:t>
            </w:r>
            <w:r w:rsidRPr="00674396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B0DA3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輸入[上傳日期] ,[船舶簽證編號] ,[裝卸種類](</w:t>
            </w:r>
            <w:r w:rsidR="003C0E35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卸貨,過境,裝貨,卸貨過境)</w:t>
            </w:r>
            <w:r w:rsidR="00AB0DA3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B0DA3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點選[查詢]</w:t>
            </w:r>
            <w:r w:rsidR="00AB0DA3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396073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1841D47" wp14:editId="4463D7F4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1964055</wp:posOffset>
                      </wp:positionV>
                      <wp:extent cx="450850" cy="876300"/>
                      <wp:effectExtent l="0" t="0" r="25400" b="19050"/>
                      <wp:wrapNone/>
                      <wp:docPr id="10258" name="矩形 10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258" o:spid="_x0000_s1026" style="position:absolute;margin-left:292.7pt;margin-top:154.65pt;width:35.5pt;height:6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5608298" wp14:editId="227ECF5F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1017270</wp:posOffset>
                      </wp:positionV>
                      <wp:extent cx="2463800" cy="304800"/>
                      <wp:effectExtent l="0" t="0" r="12700" b="19050"/>
                      <wp:wrapNone/>
                      <wp:docPr id="308" name="矩形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08" o:spid="_x0000_s1026" style="position:absolute;margin-left:125.7pt;margin-top:80.1pt;width:194pt;height:2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99286F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5E6344B" wp14:editId="1B7117B6">
                  <wp:extent cx="5486400" cy="2971800"/>
                  <wp:effectExtent l="0" t="0" r="0" b="0"/>
                  <wp:docPr id="310" name="圖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28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0C1" w:rsidRPr="00674396" w:rsidRDefault="00072FB8" w:rsidP="00A660C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3.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>艙單/船圖/詳細清單資料查詢</w:t>
            </w:r>
            <w:r w:rsidRPr="00674396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660C1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 xml:space="preserve">輸入[上傳日期] </w:t>
            </w:r>
            <w:r w:rsidR="00A660C1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660C1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點選[查詢]</w:t>
            </w:r>
            <w:r w:rsidR="00A660C1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396073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CA75B56" wp14:editId="1B67D141">
                      <wp:simplePos x="0" y="0"/>
                      <wp:positionH relativeFrom="column">
                        <wp:posOffset>3482340</wp:posOffset>
                      </wp:positionH>
                      <wp:positionV relativeFrom="paragraph">
                        <wp:posOffset>554355</wp:posOffset>
                      </wp:positionV>
                      <wp:extent cx="476250" cy="152400"/>
                      <wp:effectExtent l="0" t="0" r="19050" b="19050"/>
                      <wp:wrapNone/>
                      <wp:docPr id="13320" name="矩形 13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320" o:spid="_x0000_s1026" style="position:absolute;margin-left:274.2pt;margin-top:43.65pt;width:37.5pt;height:1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8F6470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8D36A60" wp14:editId="61A4D4D1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757555</wp:posOffset>
                      </wp:positionV>
                      <wp:extent cx="781050" cy="2228850"/>
                      <wp:effectExtent l="0" t="0" r="19050" b="19050"/>
                      <wp:wrapNone/>
                      <wp:docPr id="13313" name="矩形 13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228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313" o:spid="_x0000_s1026" style="position:absolute;margin-left:101.2pt;margin-top:59.65pt;width:61.5pt;height:175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8F6470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B853E01" wp14:editId="11A86B4E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14605</wp:posOffset>
                      </wp:positionV>
                      <wp:extent cx="2463800" cy="222250"/>
                      <wp:effectExtent l="0" t="0" r="12700" b="25400"/>
                      <wp:wrapNone/>
                      <wp:docPr id="317" name="矩形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17" o:spid="_x0000_s1026" style="position:absolute;margin-left:123.7pt;margin-top:1.15pt;width:194pt;height:17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8F6470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52958FF" wp14:editId="1E47D0F5">
                  <wp:extent cx="5486400" cy="3116580"/>
                  <wp:effectExtent l="0" t="0" r="0" b="7620"/>
                  <wp:docPr id="313" name="圖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1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8F6470">
        <w:trPr>
          <w:trHeight w:val="37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0C1" w:rsidRPr="00674396" w:rsidRDefault="00072FB8" w:rsidP="00A660C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>艙單/船圖/詳細清單資料查詢</w:t>
            </w:r>
            <w:r w:rsidRPr="00674396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660C1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 xml:space="preserve"> 輸入[上傳日期] ,[卸貨過境]</w:t>
            </w:r>
            <w:r w:rsidR="00A660C1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660C1"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點選[查詢]</w:t>
            </w:r>
            <w:r w:rsidR="00A660C1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9B3C79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8F6470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42801D3" wp14:editId="4DDAC5AE">
                      <wp:simplePos x="0" y="0"/>
                      <wp:positionH relativeFrom="column">
                        <wp:posOffset>3558540</wp:posOffset>
                      </wp:positionH>
                      <wp:positionV relativeFrom="paragraph">
                        <wp:posOffset>446405</wp:posOffset>
                      </wp:positionV>
                      <wp:extent cx="476250" cy="152400"/>
                      <wp:effectExtent l="0" t="0" r="19050" b="19050"/>
                      <wp:wrapNone/>
                      <wp:docPr id="13318" name="矩形 13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318" o:spid="_x0000_s1026" style="position:absolute;margin-left:280.2pt;margin-top:35.15pt;width:37.5pt;height:1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CDE8FBB" wp14:editId="613CEBDF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782955</wp:posOffset>
                      </wp:positionV>
                      <wp:extent cx="882650" cy="2228850"/>
                      <wp:effectExtent l="0" t="0" r="12700" b="19050"/>
                      <wp:wrapNone/>
                      <wp:docPr id="13315" name="矩形 13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2228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315" o:spid="_x0000_s1026" style="position:absolute;margin-left:128.7pt;margin-top:61.65pt;width:69.5pt;height:17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931BC46" wp14:editId="0410C9B6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1905</wp:posOffset>
                      </wp:positionV>
                      <wp:extent cx="2463800" cy="304800"/>
                      <wp:effectExtent l="0" t="0" r="12700" b="19050"/>
                      <wp:wrapNone/>
                      <wp:docPr id="316" name="矩形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16" o:spid="_x0000_s1026" style="position:absolute;margin-left:121.2pt;margin-top:.15pt;width:194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316FD66" wp14:editId="7403E0F5">
                  <wp:extent cx="5486400" cy="3159125"/>
                  <wp:effectExtent l="0" t="0" r="0" b="3175"/>
                  <wp:docPr id="13314" name="圖片 1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15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96073" w:rsidRPr="00674396" w:rsidRDefault="00396073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96073" w:rsidRPr="00674396" w:rsidRDefault="00396073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96073" w:rsidRPr="00674396" w:rsidRDefault="00396073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96073" w:rsidRPr="00674396" w:rsidRDefault="00396073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96073" w:rsidRPr="00674396" w:rsidRDefault="00396073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96073" w:rsidRPr="00674396" w:rsidRDefault="00396073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005"/>
      </w:tblGrid>
      <w:tr w:rsidR="003710BC" w:rsidRPr="00FD6D42" w:rsidTr="005C62AA">
        <w:tc>
          <w:tcPr>
            <w:tcW w:w="10848" w:type="dxa"/>
            <w:gridSpan w:val="2"/>
            <w:shd w:val="clear" w:color="auto" w:fill="auto"/>
          </w:tcPr>
          <w:p w:rsidR="003710BC" w:rsidRPr="007F488B" w:rsidRDefault="003710BC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33" w:name="_DGS_F003聯合國危險品代碼查詢_1"/>
            <w:bookmarkStart w:id="34" w:name="_Toc452824842"/>
            <w:bookmarkEnd w:id="33"/>
            <w:r w:rsidRPr="003710BC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DGS_F003聯合國危險品代碼查詢</w:t>
            </w:r>
            <w:bookmarkEnd w:id="34"/>
          </w:p>
        </w:tc>
      </w:tr>
      <w:tr w:rsidR="00674396" w:rsidRPr="00674396" w:rsidTr="00A731FC">
        <w:trPr>
          <w:trHeight w:val="350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widowControl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35" w:name="_DGS_F003聯合國危險品代碼查詢"/>
            <w:bookmarkEnd w:id="35"/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[作業管理]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 危險品管理]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 xml:space="preserve"> 聯合國危險品代碼查詢</w:t>
            </w:r>
            <w:r w:rsidRPr="00674396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8EE06A3" wp14:editId="7E8168C3">
                      <wp:simplePos x="0" y="0"/>
                      <wp:positionH relativeFrom="column">
                        <wp:posOffset>2193290</wp:posOffset>
                      </wp:positionH>
                      <wp:positionV relativeFrom="paragraph">
                        <wp:posOffset>1428115</wp:posOffset>
                      </wp:positionV>
                      <wp:extent cx="1041400" cy="146050"/>
                      <wp:effectExtent l="0" t="0" r="25400" b="25400"/>
                      <wp:wrapNone/>
                      <wp:docPr id="10254" name="矩形 10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254" o:spid="_x0000_s1026" style="position:absolute;margin-left:172.7pt;margin-top:112.45pt;width:82pt;height:1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59D00F8" wp14:editId="333AF4CC">
                  <wp:extent cx="5486400" cy="1950085"/>
                  <wp:effectExtent l="0" t="0" r="0" b="0"/>
                  <wp:docPr id="10253" name="圖片 1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283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DE752B" w:rsidRDefault="009B3C79" w:rsidP="00DE752B">
            <w:pPr>
              <w:widowControl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 xml:space="preserve"> 聯合國危險品代碼查詢</w:t>
            </w:r>
            <w:r w:rsidRPr="00674396">
              <w:rPr>
                <w:rStyle w:val="af7"/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點選[查詢]</w:t>
            </w: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7CE139E" wp14:editId="37D3889D">
                      <wp:simplePos x="0" y="0"/>
                      <wp:positionH relativeFrom="column">
                        <wp:posOffset>3355340</wp:posOffset>
                      </wp:positionH>
                      <wp:positionV relativeFrom="paragraph">
                        <wp:posOffset>854710</wp:posOffset>
                      </wp:positionV>
                      <wp:extent cx="292100" cy="114300"/>
                      <wp:effectExtent l="0" t="0" r="12700" b="19050"/>
                      <wp:wrapNone/>
                      <wp:docPr id="10256" name="矩形 10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256" o:spid="_x0000_s1026" style="position:absolute;margin-left:264.2pt;margin-top:67.3pt;width:23pt;height: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92CBE62" wp14:editId="54909D27">
                  <wp:extent cx="5118100" cy="4921250"/>
                  <wp:effectExtent l="0" t="0" r="6350" b="0"/>
                  <wp:docPr id="10252" name="圖片 1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0" cy="49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283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1FC" w:rsidRPr="00674396" w:rsidRDefault="00DE752B" w:rsidP="00A731FC">
            <w:pPr>
              <w:widowControl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3</w:t>
            </w:r>
            <w:r w:rsidR="00A731FC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A731FC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731FC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A731FC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>聯合國危險品代碼查詢</w:t>
            </w:r>
            <w:r w:rsidR="00A731FC" w:rsidRPr="00674396">
              <w:rPr>
                <w:rStyle w:val="af7"/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</w:rPr>
              <w:t>]</w:t>
            </w:r>
            <w:r w:rsidR="00A731FC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731FC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</w:t>
            </w:r>
            <w:r w:rsidR="00A731FC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>聯合國</w:t>
            </w:r>
            <w:r w:rsidR="00A731FC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編</w:t>
            </w:r>
            <w:r w:rsidR="00A731FC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>碼</w:t>
            </w:r>
            <w:r w:rsidR="00A731FC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A731FC"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731FC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="00A731FC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A731FC" w:rsidRPr="00DE752B" w:rsidRDefault="00DE752B" w:rsidP="00A731FC">
            <w:pPr>
              <w:widowControl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1FC" w:rsidRPr="00674396" w:rsidRDefault="004C2507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AE9BC0E" wp14:editId="03E04B98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854710</wp:posOffset>
                      </wp:positionV>
                      <wp:extent cx="292100" cy="114300"/>
                      <wp:effectExtent l="0" t="0" r="12700" b="19050"/>
                      <wp:wrapNone/>
                      <wp:docPr id="13321" name="矩形 13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321" o:spid="_x0000_s1026" style="position:absolute;margin-left:254.7pt;margin-top:67.3pt;width:23pt;height: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="00A731FC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EC0A5EA" wp14:editId="4FA9D57A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338455</wp:posOffset>
                      </wp:positionV>
                      <wp:extent cx="901700" cy="165100"/>
                      <wp:effectExtent l="0" t="0" r="12700" b="25400"/>
                      <wp:wrapNone/>
                      <wp:docPr id="13329" name="矩形 13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329" o:spid="_x0000_s1026" style="position:absolute;margin-left:131.7pt;margin-top:26.65pt;width:71pt;height:1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A731FC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16F907F" wp14:editId="7007368B">
                  <wp:extent cx="5486400" cy="1701800"/>
                  <wp:effectExtent l="0" t="0" r="0" b="0"/>
                  <wp:docPr id="13328" name="圖片 1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878" w:rsidRDefault="007C187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F3248" w:rsidRPr="00674396" w:rsidRDefault="003F324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716BE4" w:rsidRPr="00FD6D42" w:rsidTr="005C62AA">
        <w:tc>
          <w:tcPr>
            <w:tcW w:w="10848" w:type="dxa"/>
            <w:gridSpan w:val="2"/>
            <w:shd w:val="clear" w:color="auto" w:fill="auto"/>
          </w:tcPr>
          <w:p w:rsidR="00716BE4" w:rsidRPr="007F488B" w:rsidRDefault="00716BE4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36" w:name="_Toc452824843"/>
            <w:r w:rsidRPr="00716BE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理貨業管理</w:t>
            </w:r>
            <w:bookmarkEnd w:id="36"/>
          </w:p>
        </w:tc>
      </w:tr>
      <w:tr w:rsidR="001534D4" w:rsidRPr="00FD6D42" w:rsidTr="005C62AA"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4D4" w:rsidRPr="00716BE4" w:rsidRDefault="001534D4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37" w:name="_HOP_A014_事業群分支機構查詢介面_(理貨業者公司資料查詢)"/>
            <w:bookmarkStart w:id="38" w:name="_Toc452824844"/>
            <w:bookmarkEnd w:id="37"/>
            <w:r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HOP_A014</w:t>
            </w:r>
            <w:r w:rsidR="001B7262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 xml:space="preserve"> </w:t>
            </w:r>
            <w:r w:rsidR="001B7262" w:rsidRPr="001B7262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事業群分支機構查詢介面 (理貨業者公司資料查詢)</w:t>
            </w:r>
            <w:bookmarkEnd w:id="38"/>
          </w:p>
        </w:tc>
      </w:tr>
      <w:tr w:rsidR="00674396" w:rsidRPr="00674396" w:rsidTr="008703BD">
        <w:trPr>
          <w:trHeight w:val="73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095AB7" w:rsidRDefault="00045099" w:rsidP="009C4872">
            <w:pPr>
              <w:pStyle w:val="af2"/>
              <w:numPr>
                <w:ilvl w:val="0"/>
                <w:numId w:val="5"/>
              </w:numPr>
              <w:ind w:leftChars="0" w:left="176" w:hanging="176"/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095AB7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095AB7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095AB7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095A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="009B3C79" w:rsidRPr="00095A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="009B3C79" w:rsidRPr="00674396">
              <w:sym w:font="Wingdings" w:char="F0E0"/>
            </w:r>
            <w:r w:rsidR="009B3C79" w:rsidRPr="00095A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="009B3C79" w:rsidRPr="00674396">
              <w:sym w:font="Wingdings" w:char="F0E0"/>
            </w:r>
            <w:r w:rsidR="00095AB7" w:rsidRPr="00095A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港灣相關查詢</w:t>
            </w:r>
            <w:r w:rsidR="009B3C79" w:rsidRPr="00674396">
              <w:sym w:font="Wingdings" w:char="F0E0"/>
            </w:r>
            <w:r w:rsidR="00095AB7" w:rsidRPr="00095A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事業群分支機構查詢</w:t>
            </w:r>
            <w:r w:rsidR="009B3C79" w:rsidRPr="00095AB7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095AB7" w:rsidRDefault="00095AB7" w:rsidP="00095AB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095AB7" w:rsidRDefault="00095AB7" w:rsidP="00095AB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9C4872" w:rsidRDefault="009C4872" w:rsidP="00095AB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095AB7" w:rsidRDefault="009C4872" w:rsidP="00095AB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="00095A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於服務類別點選</w:t>
            </w:r>
            <w:r w:rsidR="00095AB7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="00502F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理貨</w:t>
            </w:r>
            <w:r w:rsidR="00502FB7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="00502F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，按</w:t>
            </w:r>
            <w:r w:rsidR="00502FB7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="00502F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="00502FB7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="00502F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即會列出該港所有理貨業清單</w:t>
            </w:r>
          </w:p>
          <w:p w:rsidR="00502FB7" w:rsidRPr="00095AB7" w:rsidRDefault="00502FB7" w:rsidP="00095AB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Default="00095AB7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73CC93B" wp14:editId="62009D3F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635000</wp:posOffset>
                      </wp:positionV>
                      <wp:extent cx="1280160" cy="175260"/>
                      <wp:effectExtent l="0" t="0" r="15240" b="15240"/>
                      <wp:wrapNone/>
                      <wp:docPr id="7169" name="矩形 7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69" o:spid="_x0000_s1026" style="position:absolute;margin-left:141.15pt;margin-top:50pt;width:100.8pt;height:13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C9D584C" wp14:editId="4B51305A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657860</wp:posOffset>
                      </wp:positionV>
                      <wp:extent cx="922020" cy="175260"/>
                      <wp:effectExtent l="0" t="0" r="11430" b="1524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02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1" o:spid="_x0000_s1026" style="position:absolute;margin-left:26.55pt;margin-top:51.8pt;width:72.6pt;height:13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4B8D73F" wp14:editId="42264A9A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414020</wp:posOffset>
                      </wp:positionV>
                      <wp:extent cx="678180" cy="175260"/>
                      <wp:effectExtent l="0" t="0" r="26670" b="15240"/>
                      <wp:wrapNone/>
                      <wp:docPr id="8216" name="矩形 8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216" o:spid="_x0000_s1026" style="position:absolute;margin-left:22.95pt;margin-top:32.6pt;width:53.4pt;height:1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="009B3C79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08D10F" wp14:editId="3749017E">
                  <wp:extent cx="5486400" cy="2699385"/>
                  <wp:effectExtent l="0" t="0" r="0" b="5715"/>
                  <wp:docPr id="7170" name="圖片 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AB7" w:rsidRDefault="00095AB7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095AB7" w:rsidRPr="00674396" w:rsidRDefault="00502FB7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6CB1ED6" wp14:editId="396AA5F9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965835</wp:posOffset>
                      </wp:positionV>
                      <wp:extent cx="312420" cy="175260"/>
                      <wp:effectExtent l="0" t="0" r="11430" b="15240"/>
                      <wp:wrapNone/>
                      <wp:docPr id="7174" name="矩形 7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4" o:spid="_x0000_s1026" style="position:absolute;margin-left:205.35pt;margin-top:76.05pt;width:24.6pt;height:13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B6E1E11" wp14:editId="5A845F7F">
                      <wp:simplePos x="0" y="0"/>
                      <wp:positionH relativeFrom="column">
                        <wp:posOffset>1564005</wp:posOffset>
                      </wp:positionH>
                      <wp:positionV relativeFrom="paragraph">
                        <wp:posOffset>699135</wp:posOffset>
                      </wp:positionV>
                      <wp:extent cx="541020" cy="175260"/>
                      <wp:effectExtent l="0" t="0" r="11430" b="15240"/>
                      <wp:wrapNone/>
                      <wp:docPr id="7172" name="矩形 7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2" o:spid="_x0000_s1026" style="position:absolute;margin-left:123.15pt;margin-top:55.05pt;width:42.6pt;height:13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095AB7">
              <w:rPr>
                <w:noProof/>
              </w:rPr>
              <w:drawing>
                <wp:inline distT="0" distB="0" distL="0" distR="0" wp14:anchorId="23506581" wp14:editId="5E52BB96">
                  <wp:extent cx="5486400" cy="2159635"/>
                  <wp:effectExtent l="0" t="0" r="0" b="0"/>
                  <wp:docPr id="7171" name="圖片 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1B7262" w:rsidRPr="007F488B" w:rsidTr="0085508F"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62" w:rsidRPr="007F488B" w:rsidRDefault="001B7262" w:rsidP="0085508F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39" w:name="_REP_D321_理貨業彙總月報表"/>
            <w:bookmarkStart w:id="40" w:name="_Toc452824845"/>
            <w:bookmarkEnd w:id="39"/>
            <w:r w:rsidRPr="00716BE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REP_D321 理貨業彙總月報表</w:t>
            </w:r>
            <w:bookmarkEnd w:id="40"/>
          </w:p>
        </w:tc>
      </w:tr>
      <w:tr w:rsidR="001B7262" w:rsidRPr="00674396" w:rsidTr="0085508F">
        <w:trPr>
          <w:trHeight w:val="73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62" w:rsidRPr="00674396" w:rsidRDefault="001B7262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[貨物]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62" w:rsidRPr="00674396" w:rsidRDefault="001B7262" w:rsidP="008550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99DA762" wp14:editId="302B5483">
                      <wp:simplePos x="0" y="0"/>
                      <wp:positionH relativeFrom="column">
                        <wp:posOffset>3146425</wp:posOffset>
                      </wp:positionH>
                      <wp:positionV relativeFrom="paragraph">
                        <wp:posOffset>3140710</wp:posOffset>
                      </wp:positionV>
                      <wp:extent cx="1054100" cy="304800"/>
                      <wp:effectExtent l="0" t="0" r="12700" b="19050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4" o:spid="_x0000_s1026" style="position:absolute;margin-left:247.75pt;margin-top:247.3pt;width:83pt;height:2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955ED73" wp14:editId="40830FAC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1337310</wp:posOffset>
                      </wp:positionV>
                      <wp:extent cx="1041400" cy="323850"/>
                      <wp:effectExtent l="0" t="0" r="25400" b="1905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5" o:spid="_x0000_s1026" style="position:absolute;margin-left:165.75pt;margin-top:105.3pt;width:82pt;height:25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EFD0A7A" wp14:editId="4C87F816">
                  <wp:extent cx="5486400" cy="45212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5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262" w:rsidRPr="00674396" w:rsidTr="0085508F">
        <w:trPr>
          <w:trHeight w:val="340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62" w:rsidRPr="00674396" w:rsidRDefault="001B7262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[貨物]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REP_D321 理貨業彙總月報表</w:t>
            </w:r>
          </w:p>
          <w:p w:rsidR="001B7262" w:rsidRPr="00674396" w:rsidRDefault="001B7262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62" w:rsidRPr="00674396" w:rsidRDefault="001B7262" w:rsidP="008550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74530F2" wp14:editId="54737C4B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5018405</wp:posOffset>
                      </wp:positionV>
                      <wp:extent cx="2565400" cy="165100"/>
                      <wp:effectExtent l="0" t="0" r="25400" b="2540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54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6" o:spid="_x0000_s1026" style="position:absolute;margin-left:51.75pt;margin-top:395.15pt;width:202pt;height:1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D7434EA" wp14:editId="1E1EF5E3">
                  <wp:extent cx="5549900" cy="51816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B6E77" w:rsidRPr="00674396" w:rsidRDefault="006B6E77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716BE4" w:rsidRPr="00FD6D42" w:rsidTr="005C62AA">
        <w:tc>
          <w:tcPr>
            <w:tcW w:w="10848" w:type="dxa"/>
            <w:gridSpan w:val="2"/>
            <w:shd w:val="clear" w:color="auto" w:fill="auto"/>
          </w:tcPr>
          <w:p w:rsidR="00716BE4" w:rsidRPr="00716BE4" w:rsidRDefault="00716BE4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41" w:name="_REP_BX091_連續無業績統計表"/>
            <w:bookmarkStart w:id="42" w:name="_Toc452824846"/>
            <w:bookmarkEnd w:id="41"/>
            <w:r w:rsidRPr="00716BE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REP_BX091 連續無業績統計表</w:t>
            </w:r>
            <w:bookmarkEnd w:id="42"/>
          </w:p>
        </w:tc>
      </w:tr>
      <w:tr w:rsidR="00674396" w:rsidRPr="00674396" w:rsidTr="00A731FC">
        <w:trPr>
          <w:trHeight w:val="321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CBC921" wp14:editId="38EFAB4A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782320</wp:posOffset>
                      </wp:positionV>
                      <wp:extent cx="1041400" cy="146050"/>
                      <wp:effectExtent l="0" t="0" r="25400" b="25400"/>
                      <wp:wrapNone/>
                      <wp:docPr id="8211" name="矩形 8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211" o:spid="_x0000_s1026" style="position:absolute;margin-left:187.75pt;margin-top:61.6pt;width:82pt;height:1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D8B077A" wp14:editId="39AACC1B">
                      <wp:simplePos x="0" y="0"/>
                      <wp:positionH relativeFrom="column">
                        <wp:posOffset>3692525</wp:posOffset>
                      </wp:positionH>
                      <wp:positionV relativeFrom="paragraph">
                        <wp:posOffset>784860</wp:posOffset>
                      </wp:positionV>
                      <wp:extent cx="1054100" cy="190500"/>
                      <wp:effectExtent l="0" t="0" r="12700" b="19050"/>
                      <wp:wrapNone/>
                      <wp:docPr id="8212" name="矩形 8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212" o:spid="_x0000_s1026" style="position:absolute;margin-left:290.75pt;margin-top:61.8pt;width:83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864FA27" wp14:editId="04DD9BEA">
                  <wp:extent cx="5486400" cy="1875790"/>
                  <wp:effectExtent l="0" t="0" r="0" b="0"/>
                  <wp:docPr id="8214" name="圖片 8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41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 xml:space="preserve"> REP_BX091 連續無業績統計表</w:t>
            </w:r>
            <w:r w:rsidR="0085508F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-航務中心</w:t>
            </w:r>
          </w:p>
          <w:p w:rsidR="009B3C79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B30925" wp14:editId="23729F91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2859405</wp:posOffset>
                      </wp:positionV>
                      <wp:extent cx="3276600" cy="133350"/>
                      <wp:effectExtent l="0" t="0" r="19050" b="19050"/>
                      <wp:wrapNone/>
                      <wp:docPr id="8213" name="矩形 8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213" o:spid="_x0000_s1026" style="position:absolute;margin-left:81.75pt;margin-top:225.15pt;width:258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F605051" wp14:editId="2CF6410B">
                  <wp:extent cx="5486400" cy="3879850"/>
                  <wp:effectExtent l="0" t="0" r="0" b="6350"/>
                  <wp:docPr id="8215" name="圖片 8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7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12C64" w:rsidRDefault="00912C64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12C64" w:rsidRDefault="00912C64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12C64" w:rsidRDefault="00912C64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12C64" w:rsidRDefault="00912C64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12C64" w:rsidRPr="00674396" w:rsidRDefault="00912C64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912C64" w:rsidRPr="00FD6D42" w:rsidTr="005C62AA">
        <w:tc>
          <w:tcPr>
            <w:tcW w:w="10848" w:type="dxa"/>
            <w:gridSpan w:val="2"/>
            <w:shd w:val="clear" w:color="auto" w:fill="auto"/>
          </w:tcPr>
          <w:p w:rsidR="00912C64" w:rsidRPr="007F488B" w:rsidRDefault="00912C64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43" w:name="_Toc452824847"/>
            <w:r w:rsidRPr="00912C6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裝卸業公司管理</w:t>
            </w:r>
            <w:bookmarkEnd w:id="43"/>
          </w:p>
        </w:tc>
      </w:tr>
      <w:tr w:rsidR="005E6CFB" w:rsidRPr="00716BE4" w:rsidTr="0085508F"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CFB" w:rsidRPr="00716BE4" w:rsidRDefault="005E6CFB" w:rsidP="0085508F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44" w:name="_HOP_A014_事業群分支機構查詢介面_(裝卸業者公司資料查詢)"/>
            <w:bookmarkStart w:id="45" w:name="_Toc452824848"/>
            <w:bookmarkEnd w:id="44"/>
            <w:r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 xml:space="preserve">HOP_A014 </w:t>
            </w:r>
            <w:r w:rsidRPr="001B7262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事業群分支機構查詢介面 (</w:t>
            </w:r>
            <w:r w:rsidRPr="00912C6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裝卸</w:t>
            </w:r>
            <w:r w:rsidRPr="001B7262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業者公司資料查詢)</w:t>
            </w:r>
            <w:bookmarkEnd w:id="45"/>
          </w:p>
        </w:tc>
      </w:tr>
      <w:tr w:rsidR="005E6CFB" w:rsidRPr="00674396" w:rsidTr="0085508F">
        <w:trPr>
          <w:trHeight w:val="73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CFB" w:rsidRPr="0085508F" w:rsidRDefault="0085508F" w:rsidP="008550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1.</w:t>
            </w:r>
            <w:r w:rsidR="005E6CFB" w:rsidRPr="0085508F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="005E6CFB" w:rsidRPr="0085508F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5E6CFB" w:rsidRPr="0085508F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5E6CFB" w:rsidRPr="0085508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路徑:首頁</w:t>
            </w:r>
            <w:r w:rsidR="005E6CFB" w:rsidRPr="00674396">
              <w:sym w:font="Wingdings" w:char="F0E0"/>
            </w:r>
            <w:r w:rsidR="005E6CFB" w:rsidRPr="0085508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="005E6CFB" w:rsidRPr="00674396">
              <w:sym w:font="Wingdings" w:char="F0E0"/>
            </w:r>
            <w:r w:rsidR="005E6CFB" w:rsidRPr="0085508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港灣相關查詢</w:t>
            </w:r>
            <w:r w:rsidR="005E6CFB" w:rsidRPr="00674396">
              <w:sym w:font="Wingdings" w:char="F0E0"/>
            </w:r>
            <w:r w:rsidR="005E6CFB" w:rsidRPr="0085508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事業群分支機構查詢</w:t>
            </w:r>
            <w:r w:rsidR="005E6CFB" w:rsidRPr="0085508F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5E6CFB" w:rsidRDefault="005E6CFB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5E6CFB" w:rsidRDefault="005E6CFB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85508F" w:rsidRDefault="0085508F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85508F" w:rsidRDefault="0085508F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5E6CFB" w:rsidRDefault="0085508F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="005E6CF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於服務類別點選</w:t>
            </w:r>
            <w:r w:rsidR="005E6CFB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="005E6CF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裝卸</w:t>
            </w:r>
            <w:r w:rsidR="005E6CFB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="005E6CF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，按</w:t>
            </w:r>
            <w:r w:rsidR="005E6CFB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="005E6CF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="005E6CFB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="005E6CF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即會列出該港所有</w:t>
            </w:r>
            <w:r w:rsidR="009C487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裝卸</w:t>
            </w:r>
            <w:r w:rsidR="005E6CF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業清單</w:t>
            </w:r>
          </w:p>
          <w:p w:rsidR="005E6CFB" w:rsidRPr="00095AB7" w:rsidRDefault="005E6CFB" w:rsidP="008550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CFB" w:rsidRDefault="005E6CFB" w:rsidP="008550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E2A0202" wp14:editId="2C9BFDB7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635000</wp:posOffset>
                      </wp:positionV>
                      <wp:extent cx="1280160" cy="175260"/>
                      <wp:effectExtent l="0" t="0" r="15240" b="15240"/>
                      <wp:wrapNone/>
                      <wp:docPr id="7188" name="矩形 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8" o:spid="_x0000_s1026" style="position:absolute;margin-left:141.15pt;margin-top:50pt;width:100.8pt;height:13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7611A09" wp14:editId="6330D330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657860</wp:posOffset>
                      </wp:positionV>
                      <wp:extent cx="922020" cy="175260"/>
                      <wp:effectExtent l="0" t="0" r="11430" b="15240"/>
                      <wp:wrapNone/>
                      <wp:docPr id="7189" name="矩形 7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02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9" o:spid="_x0000_s1026" style="position:absolute;margin-left:26.55pt;margin-top:51.8pt;width:72.6pt;height:13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322C54E" wp14:editId="47F83E9E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414020</wp:posOffset>
                      </wp:positionV>
                      <wp:extent cx="678180" cy="175260"/>
                      <wp:effectExtent l="0" t="0" r="26670" b="15240"/>
                      <wp:wrapNone/>
                      <wp:docPr id="7190" name="矩形 7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0" o:spid="_x0000_s1026" style="position:absolute;margin-left:22.95pt;margin-top:32.6pt;width:53.4pt;height:13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8701DA" wp14:editId="6B5EC27D">
                  <wp:extent cx="5486400" cy="2699385"/>
                  <wp:effectExtent l="0" t="0" r="0" b="5715"/>
                  <wp:docPr id="7193" name="圖片 7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CFB" w:rsidRDefault="005E6CFB" w:rsidP="008550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5E6CFB" w:rsidRDefault="005E6CFB" w:rsidP="008550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2D581B64" wp14:editId="281F870C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965835</wp:posOffset>
                      </wp:positionV>
                      <wp:extent cx="312420" cy="175260"/>
                      <wp:effectExtent l="0" t="0" r="11430" b="15240"/>
                      <wp:wrapNone/>
                      <wp:docPr id="7191" name="矩形 7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1" o:spid="_x0000_s1026" style="position:absolute;margin-left:205.35pt;margin-top:76.05pt;width:24.6pt;height:13.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C8CA848" wp14:editId="1B20B297">
                      <wp:simplePos x="0" y="0"/>
                      <wp:positionH relativeFrom="column">
                        <wp:posOffset>1564005</wp:posOffset>
                      </wp:positionH>
                      <wp:positionV relativeFrom="paragraph">
                        <wp:posOffset>699135</wp:posOffset>
                      </wp:positionV>
                      <wp:extent cx="541020" cy="175260"/>
                      <wp:effectExtent l="0" t="0" r="11430" b="15240"/>
                      <wp:wrapNone/>
                      <wp:docPr id="7192" name="矩形 7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2" o:spid="_x0000_s1026" style="position:absolute;margin-left:123.15pt;margin-top:55.05pt;width:42.6pt;height:13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9C4872">
              <w:rPr>
                <w:noProof/>
              </w:rPr>
              <w:drawing>
                <wp:inline distT="0" distB="0" distL="0" distR="0" wp14:anchorId="50701BED" wp14:editId="77EC4177">
                  <wp:extent cx="5486400" cy="2354580"/>
                  <wp:effectExtent l="0" t="0" r="0" b="7620"/>
                  <wp:docPr id="7195" name="圖片 7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CFB" w:rsidRPr="00674396" w:rsidRDefault="005E6CFB" w:rsidP="008550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</w:tc>
      </w:tr>
      <w:tr w:rsidR="00912C64" w:rsidRPr="00FD6D42" w:rsidTr="005C62AA"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64" w:rsidRPr="007F488B" w:rsidRDefault="00912C64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46" w:name="_REP_D320裝卸承攬業作業彙總表"/>
            <w:bookmarkStart w:id="47" w:name="_Toc452824849"/>
            <w:bookmarkEnd w:id="46"/>
            <w:r w:rsidRPr="00912C6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REP_D320裝卸承攬業作業彙總表</w:t>
            </w:r>
            <w:bookmarkEnd w:id="47"/>
          </w:p>
        </w:tc>
      </w:tr>
      <w:tr w:rsidR="00674396" w:rsidRPr="00674396" w:rsidTr="00A731FC">
        <w:trPr>
          <w:trHeight w:val="27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872" w:rsidRPr="009C4872" w:rsidRDefault="00045099" w:rsidP="009C4872">
            <w:pPr>
              <w:pStyle w:val="af2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C487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9C4872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9C487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9C487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="009B3C79" w:rsidRPr="009C487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="009B3C79" w:rsidRPr="00674396">
              <w:sym w:font="Wingdings" w:char="F0E0"/>
            </w:r>
            <w:r w:rsidR="009B3C79" w:rsidRPr="009C487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="009B3C79" w:rsidRPr="00674396">
              <w:sym w:font="Wingdings" w:char="F0E0"/>
            </w:r>
            <w:r w:rsidR="009B3C79" w:rsidRPr="009C487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="009B3C79" w:rsidRPr="00674396">
              <w:sym w:font="Wingdings" w:char="F0E0"/>
            </w:r>
            <w:r w:rsidR="009B3C79" w:rsidRPr="009C487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[貨物]</w:t>
            </w:r>
            <w:r w:rsidR="009B3C79" w:rsidRPr="00674396">
              <w:sym w:font="Wingdings" w:char="F0E0"/>
            </w:r>
          </w:p>
          <w:p w:rsidR="009B3C79" w:rsidRPr="009C4872" w:rsidRDefault="009B3C79" w:rsidP="009C4872">
            <w:pPr>
              <w:pStyle w:val="af2"/>
              <w:ind w:leftChars="0" w:left="3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C487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9C4872"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="009C4872"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="009C4872"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D98616D" wp14:editId="19DE5B5B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674370</wp:posOffset>
                      </wp:positionV>
                      <wp:extent cx="1041400" cy="146050"/>
                      <wp:effectExtent l="0" t="0" r="25400" b="25400"/>
                      <wp:wrapNone/>
                      <wp:docPr id="8221" name="矩形 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221" o:spid="_x0000_s1026" style="position:absolute;margin-left:168.75pt;margin-top:53.1pt;width:82pt;height:1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6373DA" wp14:editId="3C6011BE">
                      <wp:simplePos x="0" y="0"/>
                      <wp:positionH relativeFrom="column">
                        <wp:posOffset>3184525</wp:posOffset>
                      </wp:positionH>
                      <wp:positionV relativeFrom="paragraph">
                        <wp:posOffset>1140460</wp:posOffset>
                      </wp:positionV>
                      <wp:extent cx="1054100" cy="190500"/>
                      <wp:effectExtent l="0" t="0" r="12700" b="19050"/>
                      <wp:wrapNone/>
                      <wp:docPr id="8222" name="矩形 8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222" o:spid="_x0000_s1026" style="position:absolute;margin-left:250.75pt;margin-top:89.8pt;width:83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C956B8F" wp14:editId="1B4C2D03">
                  <wp:extent cx="5486400" cy="1637030"/>
                  <wp:effectExtent l="0" t="0" r="0" b="1270"/>
                  <wp:docPr id="10244" name="圖片 1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872" w:rsidRPr="00674396" w:rsidTr="00A731FC">
        <w:trPr>
          <w:trHeight w:val="27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872" w:rsidRPr="009C4872" w:rsidRDefault="009C4872" w:rsidP="009C4872">
            <w:pPr>
              <w:pStyle w:val="af2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點選</w:t>
            </w:r>
            <w:r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>”</w:t>
            </w:r>
            <w:r>
              <w:rPr>
                <w:rFonts w:hint="eastAsia"/>
              </w:rPr>
              <w:t xml:space="preserve"> </w:t>
            </w:r>
            <w:r w:rsidRPr="009C487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REP_D320裝卸承攬業作業彙總表</w:t>
            </w:r>
            <w:r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>”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872" w:rsidRPr="00674396" w:rsidRDefault="009C4872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4677A52" wp14:editId="20CC7867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5309235</wp:posOffset>
                      </wp:positionV>
                      <wp:extent cx="2918460" cy="190500"/>
                      <wp:effectExtent l="0" t="0" r="15240" b="19050"/>
                      <wp:wrapNone/>
                      <wp:docPr id="7197" name="矩形 7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846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7" o:spid="_x0000_s1026" style="position:absolute;margin-left:59.55pt;margin-top:418.05pt;width:229.8pt;height: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F33CE60" wp14:editId="6181133D">
                  <wp:extent cx="5547360" cy="5676900"/>
                  <wp:effectExtent l="0" t="0" r="0" b="0"/>
                  <wp:docPr id="7196" name="圖片 7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0" cy="567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8A8" w:rsidRPr="00674396" w:rsidRDefault="007648A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648A8" w:rsidRPr="00674396" w:rsidRDefault="007648A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912C64" w:rsidRPr="00FD6D42" w:rsidTr="005C62AA">
        <w:tc>
          <w:tcPr>
            <w:tcW w:w="10848" w:type="dxa"/>
            <w:gridSpan w:val="2"/>
            <w:shd w:val="clear" w:color="auto" w:fill="auto"/>
          </w:tcPr>
          <w:p w:rsidR="00912C64" w:rsidRPr="007F488B" w:rsidRDefault="00912C64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48" w:name="_REP_BX091_連續無業績統計表_1"/>
            <w:bookmarkStart w:id="49" w:name="_Toc452824850"/>
            <w:bookmarkEnd w:id="48"/>
            <w:r w:rsidRPr="00912C6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REP_BX091 連續無業績統計表</w:t>
            </w:r>
            <w:bookmarkEnd w:id="49"/>
          </w:p>
        </w:tc>
      </w:tr>
      <w:tr w:rsidR="00674396" w:rsidRPr="00674396" w:rsidTr="00A731FC">
        <w:trPr>
          <w:trHeight w:val="321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CBE740" wp14:editId="3C733ECB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782320</wp:posOffset>
                      </wp:positionV>
                      <wp:extent cx="1041400" cy="146050"/>
                      <wp:effectExtent l="0" t="0" r="25400" b="25400"/>
                      <wp:wrapNone/>
                      <wp:docPr id="10240" name="矩形 10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240" o:spid="_x0000_s1026" style="position:absolute;margin-left:187.75pt;margin-top:61.6pt;width:82pt;height:1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C3CC298" wp14:editId="32021AAF">
                      <wp:simplePos x="0" y="0"/>
                      <wp:positionH relativeFrom="column">
                        <wp:posOffset>3692525</wp:posOffset>
                      </wp:positionH>
                      <wp:positionV relativeFrom="paragraph">
                        <wp:posOffset>784860</wp:posOffset>
                      </wp:positionV>
                      <wp:extent cx="1054100" cy="190500"/>
                      <wp:effectExtent l="0" t="0" r="12700" b="19050"/>
                      <wp:wrapNone/>
                      <wp:docPr id="10241" name="矩形 10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241" o:spid="_x0000_s1026" style="position:absolute;margin-left:290.75pt;margin-top:61.8pt;width:83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5C680C5" wp14:editId="7B46CD32">
                  <wp:extent cx="5486400" cy="1875790"/>
                  <wp:effectExtent l="0" t="0" r="0" b="0"/>
                  <wp:docPr id="10246" name="圖片 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41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 xml:space="preserve"> REP_BX091 連續無業績統計表</w:t>
            </w:r>
            <w:r w:rsidR="0085508F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-航務中心</w:t>
            </w:r>
          </w:p>
          <w:p w:rsidR="009B3C79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63AE9E1" wp14:editId="7D2B3A2C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3006725</wp:posOffset>
                      </wp:positionV>
                      <wp:extent cx="3276600" cy="133350"/>
                      <wp:effectExtent l="0" t="0" r="19050" b="19050"/>
                      <wp:wrapNone/>
                      <wp:docPr id="10242" name="矩形 10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242" o:spid="_x0000_s1026" style="position:absolute;margin-left:81.75pt;margin-top:236.75pt;width:258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E63973A" wp14:editId="4DAD85D4">
                  <wp:extent cx="5478780" cy="4084320"/>
                  <wp:effectExtent l="0" t="0" r="7620" b="0"/>
                  <wp:docPr id="10247" name="圖片 1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09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B105EC" w:rsidRDefault="00B105EC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B105EC" w:rsidRPr="00FD6D42" w:rsidTr="005C62AA">
        <w:tc>
          <w:tcPr>
            <w:tcW w:w="10848" w:type="dxa"/>
            <w:gridSpan w:val="2"/>
            <w:shd w:val="clear" w:color="auto" w:fill="auto"/>
          </w:tcPr>
          <w:p w:rsidR="00B105EC" w:rsidRPr="007F488B" w:rsidRDefault="00B105EC" w:rsidP="00227221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50" w:name="_Toc452824851"/>
            <w:r w:rsidRPr="00B105EC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統計報表</w:t>
            </w:r>
            <w:bookmarkEnd w:id="50"/>
          </w:p>
        </w:tc>
      </w:tr>
      <w:tr w:rsidR="00B105EC" w:rsidRPr="00FD6D42" w:rsidTr="005C62AA"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5EC" w:rsidRPr="007F488B" w:rsidRDefault="00B105EC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51" w:name="_HOP_B024船舶進出港日報"/>
            <w:bookmarkStart w:id="52" w:name="_Toc452824852"/>
            <w:bookmarkEnd w:id="51"/>
            <w:r w:rsidRPr="00B105EC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HOP_B024船舶進出港日報</w:t>
            </w:r>
            <w:bookmarkEnd w:id="52"/>
          </w:p>
        </w:tc>
      </w:tr>
      <w:tr w:rsidR="00674396" w:rsidRPr="00674396" w:rsidTr="00A731FC">
        <w:trPr>
          <w:trHeight w:val="381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查詢統計]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[港灣相關查詢]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[船舶進出港日報]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4F3F64D" wp14:editId="6E3CAB1B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789940</wp:posOffset>
                      </wp:positionV>
                      <wp:extent cx="2273300" cy="133350"/>
                      <wp:effectExtent l="0" t="0" r="12700" b="19050"/>
                      <wp:wrapNone/>
                      <wp:docPr id="11273" name="矩形 1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3" o:spid="_x0000_s1026" style="position:absolute;margin-left:158.25pt;margin-top:62.2pt;width:179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87D216C" wp14:editId="6377F463">
                  <wp:extent cx="5549900" cy="2114550"/>
                  <wp:effectExtent l="0" t="0" r="0" b="0"/>
                  <wp:docPr id="10262" name="圖片 1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350" cy="211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627AEC">
        <w:trPr>
          <w:trHeight w:val="392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[船舶進出港日報]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點選[進港作業日報]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進行查詢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BE77719" wp14:editId="49D0BA9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303530</wp:posOffset>
                      </wp:positionV>
                      <wp:extent cx="762000" cy="133350"/>
                      <wp:effectExtent l="0" t="0" r="19050" b="19050"/>
                      <wp:wrapNone/>
                      <wp:docPr id="11276" name="矩形 1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6" o:spid="_x0000_s1026" style="position:absolute;margin-left:.25pt;margin-top:23.9pt;width:60pt;height:1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793421E" wp14:editId="175C5E21">
                  <wp:extent cx="5619750" cy="2311400"/>
                  <wp:effectExtent l="0" t="0" r="0" b="0"/>
                  <wp:docPr id="10263" name="圖片 10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135" cy="231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627AEC">
        <w:trPr>
          <w:trHeight w:val="352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3.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[船舶進出港日報]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點選[出港作業日報]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進行查詢</w:t>
            </w:r>
          </w:p>
          <w:p w:rsidR="009B3C79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D93DAAD" wp14:editId="3C38EBA6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300355</wp:posOffset>
                      </wp:positionV>
                      <wp:extent cx="762000" cy="203200"/>
                      <wp:effectExtent l="0" t="0" r="19050" b="25400"/>
                      <wp:wrapNone/>
                      <wp:docPr id="11278" name="矩形 1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8" o:spid="_x0000_s1026" style="position:absolute;margin-left:60.25pt;margin-top:23.65pt;width:60pt;height:1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EB5201C" wp14:editId="359DC616">
                  <wp:extent cx="5619750" cy="2108200"/>
                  <wp:effectExtent l="0" t="0" r="0" b="6350"/>
                  <wp:docPr id="10264" name="圖片 1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006" cy="210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556A" w:rsidRPr="00674396" w:rsidRDefault="0050556A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6236B3" w:rsidRPr="00FD6D42" w:rsidTr="005C62AA">
        <w:tc>
          <w:tcPr>
            <w:tcW w:w="10848" w:type="dxa"/>
            <w:gridSpan w:val="2"/>
            <w:shd w:val="clear" w:color="auto" w:fill="auto"/>
          </w:tcPr>
          <w:p w:rsidR="006236B3" w:rsidRPr="007F488B" w:rsidRDefault="006236B3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53" w:name="_HOP_B025船舶進出港旬報及月報"/>
            <w:bookmarkStart w:id="54" w:name="_Toc452824853"/>
            <w:bookmarkEnd w:id="53"/>
            <w:r w:rsidRPr="006236B3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HOP_B025船舶進出港旬報及月報</w:t>
            </w:r>
            <w:bookmarkEnd w:id="54"/>
          </w:p>
        </w:tc>
      </w:tr>
      <w:tr w:rsidR="00674396" w:rsidRPr="00674396" w:rsidTr="00A731FC">
        <w:trPr>
          <w:trHeight w:val="353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查詢統計]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[港灣相關查詢]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[船舶進出港旬報及月報]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0C513D6" wp14:editId="2396A40E">
                      <wp:simplePos x="0" y="0"/>
                      <wp:positionH relativeFrom="column">
                        <wp:posOffset>3241675</wp:posOffset>
                      </wp:positionH>
                      <wp:positionV relativeFrom="paragraph">
                        <wp:posOffset>851535</wp:posOffset>
                      </wp:positionV>
                      <wp:extent cx="882650" cy="177800"/>
                      <wp:effectExtent l="0" t="0" r="12700" b="12700"/>
                      <wp:wrapNone/>
                      <wp:docPr id="11292" name="矩形 11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92" o:spid="_x0000_s1026" style="position:absolute;margin-left:255.25pt;margin-top:67.05pt;width:69.5pt;height:1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520601D" wp14:editId="26141244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667385</wp:posOffset>
                      </wp:positionV>
                      <wp:extent cx="762000" cy="133350"/>
                      <wp:effectExtent l="0" t="0" r="19050" b="19050"/>
                      <wp:wrapNone/>
                      <wp:docPr id="11282" name="矩形 1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82" o:spid="_x0000_s1026" style="position:absolute;margin-left:162.25pt;margin-top:52.55pt;width:60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B0D6EC7" wp14:editId="7D5FAB58">
                  <wp:extent cx="5484206" cy="2025650"/>
                  <wp:effectExtent l="0" t="0" r="2540" b="0"/>
                  <wp:docPr id="10265" name="圖片 10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02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042094">
        <w:trPr>
          <w:trHeight w:val="398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[船舶進出港日報]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點選[進港作業旬報]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進行查詢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A3D541D" wp14:editId="7DD0D43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341630</wp:posOffset>
                      </wp:positionV>
                      <wp:extent cx="812800" cy="177800"/>
                      <wp:effectExtent l="0" t="0" r="25400" b="12700"/>
                      <wp:wrapNone/>
                      <wp:docPr id="2048" name="矩形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48" o:spid="_x0000_s1026" style="position:absolute;margin-left:.25pt;margin-top:26.9pt;width:64pt;height:1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F695F13" wp14:editId="18713EBC">
                  <wp:extent cx="5486400" cy="2393950"/>
                  <wp:effectExtent l="0" t="0" r="0" b="6350"/>
                  <wp:docPr id="10266" name="圖片 1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042094">
        <w:trPr>
          <w:trHeight w:val="381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3.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[船舶進出港日報]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點選[出港作業旬報]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進行查詢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B807C2D" wp14:editId="1B28A7F0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394335</wp:posOffset>
                      </wp:positionV>
                      <wp:extent cx="812800" cy="177800"/>
                      <wp:effectExtent l="0" t="0" r="25400" b="12700"/>
                      <wp:wrapNone/>
                      <wp:docPr id="2049" name="矩形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49" o:spid="_x0000_s1026" style="position:absolute;margin-left:61.25pt;margin-top:31.05pt;width:64pt;height:1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1BF50A6" wp14:editId="23859519">
                  <wp:extent cx="5549900" cy="2260600"/>
                  <wp:effectExtent l="0" t="0" r="0" b="6350"/>
                  <wp:docPr id="10267" name="圖片 1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123" cy="226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CA26D8">
        <w:trPr>
          <w:trHeight w:val="452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lastRenderedPageBreak/>
              <w:t>4.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[船舶進出港日報]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點選[進港作業月報]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進行查詢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6B59AAD" wp14:editId="0FFBD157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541655</wp:posOffset>
                      </wp:positionV>
                      <wp:extent cx="812800" cy="177800"/>
                      <wp:effectExtent l="0" t="0" r="25400" b="12700"/>
                      <wp:wrapNone/>
                      <wp:docPr id="2062" name="矩形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2" o:spid="_x0000_s1026" style="position:absolute;margin-left:119.75pt;margin-top:42.65pt;width:64pt;height:1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A9ABF10" wp14:editId="2DA09517">
                  <wp:extent cx="5486400" cy="2686050"/>
                  <wp:effectExtent l="0" t="0" r="0" b="0"/>
                  <wp:docPr id="10268" name="圖片 1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CA26D8">
        <w:trPr>
          <w:trHeight w:val="481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5.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[船舶進出港日報]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點選[出港作業月報]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進行查詢</w:t>
            </w:r>
          </w:p>
          <w:p w:rsidR="009B3C79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48469C0" wp14:editId="66D9AEC8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526415</wp:posOffset>
                      </wp:positionV>
                      <wp:extent cx="812800" cy="177800"/>
                      <wp:effectExtent l="0" t="0" r="25400" b="12700"/>
                      <wp:wrapNone/>
                      <wp:docPr id="2078" name="矩形 2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8" o:spid="_x0000_s1026" style="position:absolute;margin-left:183.75pt;margin-top:41.45pt;width:64pt;height:1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8132C29" wp14:editId="22920440">
                  <wp:extent cx="5479247" cy="2971800"/>
                  <wp:effectExtent l="0" t="0" r="7620" b="0"/>
                  <wp:docPr id="10269" name="圖片 1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97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A26D8" w:rsidRPr="00674396" w:rsidRDefault="00CA26D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A26D8" w:rsidRPr="00674396" w:rsidRDefault="00CA26D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A26D8" w:rsidRPr="00674396" w:rsidRDefault="00CA26D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9A1066" w:rsidRPr="00FD6D42" w:rsidTr="005C62AA">
        <w:tc>
          <w:tcPr>
            <w:tcW w:w="10848" w:type="dxa"/>
            <w:gridSpan w:val="2"/>
            <w:shd w:val="clear" w:color="auto" w:fill="auto"/>
          </w:tcPr>
          <w:p w:rsidR="009A1066" w:rsidRPr="007F488B" w:rsidRDefault="009A1066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55" w:name="_IFA_C002單一船舶進港預報歷史"/>
            <w:bookmarkStart w:id="56" w:name="_Toc452824854"/>
            <w:bookmarkEnd w:id="55"/>
            <w:r w:rsidRPr="009A1066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IFA_C002單一船舶進港預報歷史</w:t>
            </w:r>
            <w:bookmarkEnd w:id="56"/>
          </w:p>
        </w:tc>
      </w:tr>
      <w:tr w:rsidR="00674396" w:rsidRPr="00674396" w:rsidTr="00A731FC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4D37A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查詢統計]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[港灣相關查詢]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[單一船舶進港預報歷史]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6B9DF8B" wp14:editId="33C1BE99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1195070</wp:posOffset>
                      </wp:positionV>
                      <wp:extent cx="990600" cy="177800"/>
                      <wp:effectExtent l="0" t="0" r="19050" b="12700"/>
                      <wp:wrapNone/>
                      <wp:docPr id="12289" name="矩形 12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289" o:spid="_x0000_s1026" style="position:absolute;margin-left:246.75pt;margin-top:94.1pt;width:78pt;height:1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AB9CB06" wp14:editId="34AE7E0C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864870</wp:posOffset>
                      </wp:positionV>
                      <wp:extent cx="812800" cy="177800"/>
                      <wp:effectExtent l="0" t="0" r="25400" b="12700"/>
                      <wp:wrapNone/>
                      <wp:docPr id="2079" name="矩形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9" o:spid="_x0000_s1026" style="position:absolute;margin-left:159.75pt;margin-top:68.1pt;width:64pt;height:1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526562C" wp14:editId="4AC49838">
                  <wp:extent cx="5486400" cy="1998980"/>
                  <wp:effectExtent l="0" t="0" r="0" b="1270"/>
                  <wp:docPr id="10270" name="圖片 1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27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[單一船舶進港預報歷史]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點選[預定進港日期]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進行查詢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CA26D8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3108C0F" wp14:editId="5CDA14FB">
                      <wp:simplePos x="0" y="0"/>
                      <wp:positionH relativeFrom="column">
                        <wp:posOffset>3762375</wp:posOffset>
                      </wp:positionH>
                      <wp:positionV relativeFrom="paragraph">
                        <wp:posOffset>1195070</wp:posOffset>
                      </wp:positionV>
                      <wp:extent cx="1225550" cy="177800"/>
                      <wp:effectExtent l="0" t="0" r="12700" b="12700"/>
                      <wp:wrapNone/>
                      <wp:docPr id="12292" name="矩形 12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292" o:spid="_x0000_s1026" style="position:absolute;margin-left:296.25pt;margin-top:94.1pt;width:96.5pt;height:1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563D2DA" wp14:editId="519CBDBA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1195070</wp:posOffset>
                      </wp:positionV>
                      <wp:extent cx="1479550" cy="177800"/>
                      <wp:effectExtent l="0" t="0" r="25400" b="12700"/>
                      <wp:wrapNone/>
                      <wp:docPr id="12291" name="矩形 1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291" o:spid="_x0000_s1026" style="position:absolute;margin-left:68.75pt;margin-top:94.1pt;width:116.5pt;height:1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" filled="f" strokecolor="red" strokeweight="2pt"/>
                  </w:pict>
                </mc:Fallback>
              </mc:AlternateContent>
            </w:r>
            <w:r w:rsidR="009B3C79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5275BD2" wp14:editId="51FA3332">
                  <wp:extent cx="5588000" cy="1993900"/>
                  <wp:effectExtent l="0" t="0" r="0" b="6350"/>
                  <wp:docPr id="10271" name="圖片 1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283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3.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點選[預定進港日期]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查詢報表</w:t>
            </w:r>
          </w:p>
          <w:p w:rsidR="009B3C79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68AEFF1" wp14:editId="1B239DCF">
                  <wp:extent cx="5486400" cy="2209800"/>
                  <wp:effectExtent l="0" t="0" r="0" b="0"/>
                  <wp:docPr id="608" name="圖片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43" cy="221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A26D8" w:rsidRPr="00674396" w:rsidRDefault="00CA26D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A26D8" w:rsidRDefault="00CA26D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3AB5" w:rsidRDefault="00063AB5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3AB5" w:rsidRDefault="00063AB5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3AB5" w:rsidRPr="00674396" w:rsidRDefault="00063AB5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063AB5" w:rsidRPr="00FD6D42" w:rsidTr="005C62AA">
        <w:tc>
          <w:tcPr>
            <w:tcW w:w="10848" w:type="dxa"/>
            <w:gridSpan w:val="2"/>
            <w:shd w:val="clear" w:color="auto" w:fill="auto"/>
          </w:tcPr>
          <w:p w:rsidR="00063AB5" w:rsidRPr="007F488B" w:rsidRDefault="00063AB5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57" w:name="_IFA_C003單一船舶出港預報歷史"/>
            <w:bookmarkStart w:id="58" w:name="_Toc452824855"/>
            <w:bookmarkEnd w:id="57"/>
            <w:r w:rsidRPr="00063AB5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IFA_C003單一船舶出港預報歷史</w:t>
            </w:r>
            <w:bookmarkEnd w:id="58"/>
          </w:p>
        </w:tc>
      </w:tr>
      <w:tr w:rsidR="00674396" w:rsidRPr="00674396" w:rsidTr="00A731FC">
        <w:trPr>
          <w:trHeight w:val="350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查詢統計]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[港灣相關查詢]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[單一船舶出港預報歷史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CA26D8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069DCF3" wp14:editId="384E2C72">
                      <wp:simplePos x="0" y="0"/>
                      <wp:positionH relativeFrom="column">
                        <wp:posOffset>3051175</wp:posOffset>
                      </wp:positionH>
                      <wp:positionV relativeFrom="paragraph">
                        <wp:posOffset>1074420</wp:posOffset>
                      </wp:positionV>
                      <wp:extent cx="1098550" cy="177800"/>
                      <wp:effectExtent l="0" t="0" r="25400" b="12700"/>
                      <wp:wrapNone/>
                      <wp:docPr id="12296" name="矩形 12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296" o:spid="_x0000_s1026" style="position:absolute;margin-left:240.25pt;margin-top:84.6pt;width:86.5pt;height:1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" filled="f" strokecolor="red" strokeweight="2pt"/>
                  </w:pict>
                </mc:Fallback>
              </mc:AlternateContent>
            </w:r>
            <w:r w:rsidR="009B3C79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A0BE6E9" wp14:editId="25A635CA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655320</wp:posOffset>
                      </wp:positionV>
                      <wp:extent cx="1098550" cy="177800"/>
                      <wp:effectExtent l="0" t="0" r="25400" b="12700"/>
                      <wp:wrapNone/>
                      <wp:docPr id="12297" name="矩形 1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297" o:spid="_x0000_s1026" style="position:absolute;margin-left:150.25pt;margin-top:51.6pt;width:86.5pt;height:1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" filled="f" strokecolor="red" strokeweight="2pt"/>
                  </w:pict>
                </mc:Fallback>
              </mc:AlternateContent>
            </w:r>
            <w:r w:rsidR="009B3C79"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46A423F" wp14:editId="2B7C701C">
                  <wp:extent cx="5479928" cy="2057400"/>
                  <wp:effectExtent l="0" t="0" r="6985" b="0"/>
                  <wp:docPr id="609" name="圖片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05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CA26D8">
        <w:trPr>
          <w:trHeight w:val="316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[單一船舶出港預報歷史]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點選[預定出港日期]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進行查詢</w:t>
            </w: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FE5BA5C" wp14:editId="0B2B539C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1466215</wp:posOffset>
                      </wp:positionV>
                      <wp:extent cx="1111250" cy="304800"/>
                      <wp:effectExtent l="0" t="0" r="12700" b="19050"/>
                      <wp:wrapNone/>
                      <wp:docPr id="12299" name="矩形 12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299" o:spid="_x0000_s1026" style="position:absolute;margin-left:294.75pt;margin-top:115.45pt;width:87.5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83348A3" wp14:editId="02765B34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1466215</wp:posOffset>
                      </wp:positionV>
                      <wp:extent cx="1270000" cy="177800"/>
                      <wp:effectExtent l="0" t="0" r="25400" b="12700"/>
                      <wp:wrapNone/>
                      <wp:docPr id="12298" name="矩形 12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298" o:spid="_x0000_s1026" style="position:absolute;margin-left:72.25pt;margin-top:115.45pt;width:100pt;height:1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1958008" wp14:editId="2F5D77D8">
                  <wp:extent cx="5486400" cy="1936750"/>
                  <wp:effectExtent l="0" t="0" r="0" b="6350"/>
                  <wp:docPr id="11272" name="圖片 1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320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3.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點選[預定</w:t>
            </w:r>
            <w:r w:rsidR="0085508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港日期]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查詢報表</w:t>
            </w:r>
          </w:p>
          <w:p w:rsidR="009B3C79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FCB6825" wp14:editId="296722A4">
                  <wp:extent cx="5588000" cy="2438400"/>
                  <wp:effectExtent l="0" t="0" r="0" b="0"/>
                  <wp:docPr id="11271" name="圖片 1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47" cy="244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91C60" w:rsidRDefault="00F91C60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91C60" w:rsidRDefault="00F91C60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F91C60" w:rsidRPr="00FD6D42" w:rsidTr="005C62AA"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C60" w:rsidRPr="007F488B" w:rsidRDefault="00607B25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59" w:name="_統計報表-自用表單"/>
            <w:bookmarkStart w:id="60" w:name="_REP_PER001船舶"/>
            <w:bookmarkStart w:id="61" w:name="_Toc452824856"/>
            <w:bookmarkEnd w:id="59"/>
            <w:bookmarkEnd w:id="60"/>
            <w:r w:rsidRPr="00607B25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REP_PER001船舶</w:t>
            </w:r>
            <w:bookmarkEnd w:id="61"/>
          </w:p>
        </w:tc>
      </w:tr>
      <w:tr w:rsidR="00674396" w:rsidRPr="00674396" w:rsidTr="00A731FC">
        <w:trPr>
          <w:trHeight w:val="321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E491B5" wp14:editId="4EB673DE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782320</wp:posOffset>
                      </wp:positionV>
                      <wp:extent cx="1041400" cy="146050"/>
                      <wp:effectExtent l="0" t="0" r="25400" b="25400"/>
                      <wp:wrapNone/>
                      <wp:docPr id="7168" name="矩形 7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68" o:spid="_x0000_s1026" style="position:absolute;margin-left:187.75pt;margin-top:61.6pt;width:82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87DE72" wp14:editId="1F6D8A3E">
                      <wp:simplePos x="0" y="0"/>
                      <wp:positionH relativeFrom="column">
                        <wp:posOffset>3692525</wp:posOffset>
                      </wp:positionH>
                      <wp:positionV relativeFrom="paragraph">
                        <wp:posOffset>784860</wp:posOffset>
                      </wp:positionV>
                      <wp:extent cx="1054100" cy="190500"/>
                      <wp:effectExtent l="0" t="0" r="12700" b="19050"/>
                      <wp:wrapNone/>
                      <wp:docPr id="7173" name="矩形 7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3" o:spid="_x0000_s1026" style="position:absolute;margin-left:290.75pt;margin-top:61.8pt;width:83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85D234C" wp14:editId="381FEBFB">
                  <wp:extent cx="5486400" cy="1875790"/>
                  <wp:effectExtent l="0" t="0" r="0" b="0"/>
                  <wp:docPr id="13319" name="圖片 1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41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各項報表名稱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  <w:p w:rsidR="00DE752B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7F0EEA" wp14:editId="5B6BEFE9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1905</wp:posOffset>
                      </wp:positionV>
                      <wp:extent cx="3384550" cy="311150"/>
                      <wp:effectExtent l="0" t="0" r="25400" b="12700"/>
                      <wp:wrapNone/>
                      <wp:docPr id="7182" name="矩形 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4550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2" o:spid="_x0000_s1026" style="position:absolute;margin-left:92.25pt;margin-top:.15pt;width:266.5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6DFB3BB" wp14:editId="5EFEF0F6">
                  <wp:extent cx="5486400" cy="3771900"/>
                  <wp:effectExtent l="0" t="0" r="0" b="0"/>
                  <wp:docPr id="13326" name="圖片 1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EA3E39" w:rsidRDefault="00EA3E3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EA3E39" w:rsidRDefault="00EA3E3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EA3E39" w:rsidRPr="00FD6D42" w:rsidTr="005C62AA">
        <w:tc>
          <w:tcPr>
            <w:tcW w:w="10848" w:type="dxa"/>
            <w:gridSpan w:val="2"/>
            <w:shd w:val="clear" w:color="auto" w:fill="auto"/>
          </w:tcPr>
          <w:p w:rsidR="00EA3E39" w:rsidRPr="007F488B" w:rsidRDefault="00EA3E39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62" w:name="_REP_PER005旅客"/>
            <w:bookmarkStart w:id="63" w:name="_Toc452824857"/>
            <w:bookmarkEnd w:id="62"/>
            <w:r w:rsidRPr="00EA3E39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REP_PER005旅客</w:t>
            </w:r>
            <w:bookmarkEnd w:id="63"/>
          </w:p>
        </w:tc>
      </w:tr>
      <w:tr w:rsidR="00674396" w:rsidRPr="00674396" w:rsidTr="00A731FC">
        <w:trPr>
          <w:trHeight w:val="357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[旅客]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728180" wp14:editId="2DDEFF57">
                      <wp:simplePos x="0" y="0"/>
                      <wp:positionH relativeFrom="column">
                        <wp:posOffset>3184525</wp:posOffset>
                      </wp:positionH>
                      <wp:positionV relativeFrom="paragraph">
                        <wp:posOffset>822960</wp:posOffset>
                      </wp:positionV>
                      <wp:extent cx="1054100" cy="190500"/>
                      <wp:effectExtent l="0" t="0" r="12700" b="19050"/>
                      <wp:wrapNone/>
                      <wp:docPr id="9226" name="矩形 9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6" o:spid="_x0000_s1026" style="position:absolute;margin-left:250.75pt;margin-top:64.8pt;width:83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F67F66" wp14:editId="3182613E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674370</wp:posOffset>
                      </wp:positionV>
                      <wp:extent cx="1041400" cy="146050"/>
                      <wp:effectExtent l="0" t="0" r="25400" b="25400"/>
                      <wp:wrapNone/>
                      <wp:docPr id="9227" name="矩形 9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7" o:spid="_x0000_s1026" style="position:absolute;margin-left:156.75pt;margin-top:53.1pt;width:82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1D964A8" wp14:editId="3BF778C4">
                  <wp:extent cx="5486400" cy="1641475"/>
                  <wp:effectExtent l="0" t="0" r="0" b="0"/>
                  <wp:docPr id="9229" name="圖片 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41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[旅客]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各項報表名稱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  <w:p w:rsidR="00DE752B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FE0DB16" wp14:editId="10419357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124460</wp:posOffset>
                      </wp:positionV>
                      <wp:extent cx="4368800" cy="190500"/>
                      <wp:effectExtent l="0" t="0" r="12700" b="19050"/>
                      <wp:wrapNone/>
                      <wp:docPr id="9228" name="矩形 9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88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8" o:spid="_x0000_s1026" style="position:absolute;margin-left:72.75pt;margin-top:9.8pt;width:344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EBE3ADC" wp14:editId="22E4E3FD">
                  <wp:extent cx="5486400" cy="2470150"/>
                  <wp:effectExtent l="0" t="0" r="0" b="6350"/>
                  <wp:docPr id="9230" name="圖片 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741" cy="247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A26D8" w:rsidRPr="00674396" w:rsidRDefault="00CA26D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A26D8" w:rsidRDefault="00CA26D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259D1" w:rsidRDefault="003259D1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3259D1" w:rsidRPr="00FD6D42" w:rsidTr="005C62AA">
        <w:tc>
          <w:tcPr>
            <w:tcW w:w="10848" w:type="dxa"/>
            <w:gridSpan w:val="2"/>
            <w:shd w:val="clear" w:color="auto" w:fill="auto"/>
          </w:tcPr>
          <w:p w:rsidR="003259D1" w:rsidRPr="007F488B" w:rsidRDefault="003259D1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64" w:name="_REP_PER006倉儲"/>
            <w:bookmarkStart w:id="65" w:name="_Toc452824858"/>
            <w:bookmarkEnd w:id="64"/>
            <w:r w:rsidRPr="003259D1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REP_PER006倉儲</w:t>
            </w:r>
            <w:bookmarkEnd w:id="65"/>
          </w:p>
        </w:tc>
      </w:tr>
      <w:tr w:rsidR="00674396" w:rsidRPr="00674396" w:rsidTr="00A731FC">
        <w:trPr>
          <w:trHeight w:val="357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[倉儲]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0B2120" wp14:editId="400295A7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769620</wp:posOffset>
                      </wp:positionV>
                      <wp:extent cx="1041400" cy="146050"/>
                      <wp:effectExtent l="0" t="0" r="25400" b="25400"/>
                      <wp:wrapNone/>
                      <wp:docPr id="9232" name="矩形 9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2" o:spid="_x0000_s1026" style="position:absolute;margin-left:192.25pt;margin-top:60.6pt;width:82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33F704" wp14:editId="6A983C00">
                      <wp:simplePos x="0" y="0"/>
                      <wp:positionH relativeFrom="column">
                        <wp:posOffset>3711575</wp:posOffset>
                      </wp:positionH>
                      <wp:positionV relativeFrom="paragraph">
                        <wp:posOffset>1115060</wp:posOffset>
                      </wp:positionV>
                      <wp:extent cx="1054100" cy="190500"/>
                      <wp:effectExtent l="0" t="0" r="12700" b="19050"/>
                      <wp:wrapNone/>
                      <wp:docPr id="9231" name="矩形 9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1" o:spid="_x0000_s1026" style="position:absolute;margin-left:292.25pt;margin-top:87.8pt;width:83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D42CD40" wp14:editId="36C8F6C1">
                  <wp:extent cx="5486400" cy="1858010"/>
                  <wp:effectExtent l="0" t="0" r="0" b="8890"/>
                  <wp:docPr id="13322" name="圖片 13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41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DE752B" w:rsidRDefault="00DE752B" w:rsidP="00DE752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hint="eastAsia"/>
              </w:rPr>
              <w:t>2.</w:t>
            </w:r>
            <w:r w:rsidR="009B3C79" w:rsidRPr="00674396">
              <w:sym w:font="Wingdings" w:char="F0E0"/>
            </w:r>
            <w:r w:rsidR="009B3C79" w:rsidRPr="00DE752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[倉儲]</w:t>
            </w:r>
            <w:r w:rsidR="009B3C79" w:rsidRPr="00674396">
              <w:sym w:font="Wingdings" w:char="F0E0"/>
            </w:r>
            <w:r w:rsidR="009B3C79" w:rsidRPr="00DE752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9B3C79" w:rsidRPr="00674396">
              <w:sym w:font="Wingdings" w:char="F0E0"/>
            </w:r>
            <w:r w:rsidR="009B3C79" w:rsidRPr="00DE752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各項報表名稱</w:t>
            </w:r>
            <w:r w:rsidR="009B3C79" w:rsidRPr="00DE752B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  <w:p w:rsidR="00DE752B" w:rsidRPr="00DE752B" w:rsidRDefault="00DE752B" w:rsidP="00DE752B">
            <w:pPr>
              <w:pStyle w:val="af2"/>
              <w:ind w:leftChars="0" w:left="252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AF102C" wp14:editId="150C3B75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318135</wp:posOffset>
                      </wp:positionV>
                      <wp:extent cx="3079750" cy="190500"/>
                      <wp:effectExtent l="0" t="0" r="25400" b="19050"/>
                      <wp:wrapNone/>
                      <wp:docPr id="9233" name="矩形 9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97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3" o:spid="_x0000_s1026" style="position:absolute;margin-left:41.75pt;margin-top:25.05pt;width:242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151B852" wp14:editId="0718D9D7">
                  <wp:extent cx="3994150" cy="1225550"/>
                  <wp:effectExtent l="0" t="0" r="6350" b="0"/>
                  <wp:docPr id="13323" name="圖片 1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A26D8" w:rsidRDefault="00CA26D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B6628" w:rsidRPr="00674396" w:rsidRDefault="000B6628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0B6628" w:rsidRPr="00FD6D42" w:rsidTr="005C62AA">
        <w:tc>
          <w:tcPr>
            <w:tcW w:w="10848" w:type="dxa"/>
            <w:gridSpan w:val="2"/>
            <w:shd w:val="clear" w:color="auto" w:fill="auto"/>
          </w:tcPr>
          <w:p w:rsidR="000B6628" w:rsidRPr="007F488B" w:rsidRDefault="000B6628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66" w:name="_REP_PER007貨物"/>
            <w:bookmarkStart w:id="67" w:name="_Toc452824859"/>
            <w:bookmarkEnd w:id="66"/>
            <w:r w:rsidRPr="000B6628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REP_PER007貨物</w:t>
            </w:r>
            <w:bookmarkEnd w:id="67"/>
          </w:p>
        </w:tc>
      </w:tr>
      <w:tr w:rsidR="00674396" w:rsidRPr="00674396" w:rsidTr="00A731FC">
        <w:trPr>
          <w:trHeight w:val="27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 貨物]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69BB7C" wp14:editId="764A6E98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674370</wp:posOffset>
                      </wp:positionV>
                      <wp:extent cx="1041400" cy="146050"/>
                      <wp:effectExtent l="0" t="0" r="25400" b="25400"/>
                      <wp:wrapNone/>
                      <wp:docPr id="2076" name="矩形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6" o:spid="_x0000_s1026" style="position:absolute;margin-left:168.75pt;margin-top:53.1pt;width:82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81A24D" wp14:editId="283C18CD">
                      <wp:simplePos x="0" y="0"/>
                      <wp:positionH relativeFrom="column">
                        <wp:posOffset>3184525</wp:posOffset>
                      </wp:positionH>
                      <wp:positionV relativeFrom="paragraph">
                        <wp:posOffset>1140460</wp:posOffset>
                      </wp:positionV>
                      <wp:extent cx="1054100" cy="190500"/>
                      <wp:effectExtent l="0" t="0" r="12700" b="19050"/>
                      <wp:wrapNone/>
                      <wp:docPr id="2064" name="矩形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4" o:spid="_x0000_s1026" style="position:absolute;margin-left:250.75pt;margin-top:89.8pt;width:83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4902620" wp14:editId="49134F33">
                  <wp:extent cx="5486400" cy="1637030"/>
                  <wp:effectExtent l="0" t="0" r="0" b="1270"/>
                  <wp:docPr id="11264" name="圖片 1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340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[貨物]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各項報表名稱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  <w:p w:rsidR="00DE752B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D22C80" wp14:editId="0E01DD3B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132080</wp:posOffset>
                      </wp:positionV>
                      <wp:extent cx="4368800" cy="158750"/>
                      <wp:effectExtent l="0" t="0" r="12700" b="12700"/>
                      <wp:wrapNone/>
                      <wp:docPr id="2077" name="矩形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8800" cy="15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7" o:spid="_x0000_s1026" style="position:absolute;margin-left:58.25pt;margin-top:10.4pt;width:344pt;height:1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890D2C8" wp14:editId="66F34541">
                  <wp:extent cx="5549900" cy="5181600"/>
                  <wp:effectExtent l="0" t="0" r="0" b="0"/>
                  <wp:docPr id="13324" name="圖片 1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D280A" w:rsidRPr="00674396" w:rsidRDefault="00FD280A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FD280A" w:rsidRPr="00FD6D42" w:rsidTr="005C62AA">
        <w:tc>
          <w:tcPr>
            <w:tcW w:w="10848" w:type="dxa"/>
            <w:gridSpan w:val="2"/>
            <w:shd w:val="clear" w:color="auto" w:fill="auto"/>
          </w:tcPr>
          <w:p w:rsidR="00FD280A" w:rsidRPr="007F488B" w:rsidRDefault="00FD280A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68" w:name="_REP_PER008貨櫃"/>
            <w:bookmarkStart w:id="69" w:name="_Toc452824860"/>
            <w:bookmarkEnd w:id="68"/>
            <w:r w:rsidRPr="00FD280A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REP_PER008貨櫃</w:t>
            </w:r>
            <w:bookmarkEnd w:id="69"/>
          </w:p>
        </w:tc>
      </w:tr>
      <w:tr w:rsidR="00674396" w:rsidRPr="00674396" w:rsidTr="00A731FC">
        <w:trPr>
          <w:trHeight w:val="27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[貨櫃]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B4BF88" wp14:editId="3A2493FB">
                      <wp:simplePos x="0" y="0"/>
                      <wp:positionH relativeFrom="column">
                        <wp:posOffset>2943225</wp:posOffset>
                      </wp:positionH>
                      <wp:positionV relativeFrom="paragraph">
                        <wp:posOffset>1388110</wp:posOffset>
                      </wp:positionV>
                      <wp:extent cx="1054100" cy="190500"/>
                      <wp:effectExtent l="0" t="0" r="12700" b="19050"/>
                      <wp:wrapNone/>
                      <wp:docPr id="11269" name="矩形 1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9" o:spid="_x0000_s1026" style="position:absolute;margin-left:231.75pt;margin-top:109.3pt;width:83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4DDA47" wp14:editId="4DBBA451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718820</wp:posOffset>
                      </wp:positionV>
                      <wp:extent cx="1041400" cy="146050"/>
                      <wp:effectExtent l="0" t="0" r="25400" b="25400"/>
                      <wp:wrapNone/>
                      <wp:docPr id="11268" name="矩形 1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8" o:spid="_x0000_s1026" style="position:absolute;margin-left:132.25pt;margin-top:56.6pt;width:82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29B9F0E" wp14:editId="17319795">
                  <wp:extent cx="5486400" cy="1740535"/>
                  <wp:effectExtent l="0" t="0" r="0" b="0"/>
                  <wp:docPr id="11274" name="圖片 1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41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[貨櫃]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各項報表名稱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  <w:p w:rsidR="00DE752B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90EB25" wp14:editId="2699D73D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132080</wp:posOffset>
                      </wp:positionV>
                      <wp:extent cx="4368800" cy="298450"/>
                      <wp:effectExtent l="0" t="0" r="12700" b="25400"/>
                      <wp:wrapNone/>
                      <wp:docPr id="11270" name="矩形 1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880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0" o:spid="_x0000_s1026" style="position:absolute;margin-left:44.25pt;margin-top:10.4pt;width:344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6E30F1B" wp14:editId="7FC777BD">
                  <wp:extent cx="5486400" cy="4806950"/>
                  <wp:effectExtent l="0" t="0" r="0" b="0"/>
                  <wp:docPr id="13325" name="圖片 1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80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C79" w:rsidRPr="00674396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3C79" w:rsidRDefault="009B3C79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D280A" w:rsidRDefault="00FD280A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D280A" w:rsidRDefault="00FD280A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D280A" w:rsidRDefault="00FD280A" w:rsidP="009B3C79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FD280A" w:rsidRPr="00FD6D42" w:rsidTr="005C62AA">
        <w:tc>
          <w:tcPr>
            <w:tcW w:w="10848" w:type="dxa"/>
            <w:gridSpan w:val="2"/>
            <w:shd w:val="clear" w:color="auto" w:fill="auto"/>
          </w:tcPr>
          <w:p w:rsidR="00FD280A" w:rsidRPr="007F488B" w:rsidRDefault="00FD280A" w:rsidP="005C62AA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70" w:name="_REP_PER009兩岸"/>
            <w:bookmarkStart w:id="71" w:name="_Toc452824861"/>
            <w:bookmarkEnd w:id="70"/>
            <w:r w:rsidRPr="00FD280A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REP_PER009兩岸</w:t>
            </w:r>
            <w:bookmarkEnd w:id="71"/>
          </w:p>
        </w:tc>
      </w:tr>
      <w:tr w:rsidR="00674396" w:rsidRPr="00674396" w:rsidTr="00A731FC">
        <w:trPr>
          <w:trHeight w:val="27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45099" w:rsidRPr="0067439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45099" w:rsidRPr="0067439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45099"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[自用表單]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[兩岸]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F6FD25" wp14:editId="705A7757">
                      <wp:simplePos x="0" y="0"/>
                      <wp:positionH relativeFrom="column">
                        <wp:posOffset>3622675</wp:posOffset>
                      </wp:positionH>
                      <wp:positionV relativeFrom="paragraph">
                        <wp:posOffset>2045970</wp:posOffset>
                      </wp:positionV>
                      <wp:extent cx="1054100" cy="133350"/>
                      <wp:effectExtent l="0" t="0" r="12700" b="19050"/>
                      <wp:wrapNone/>
                      <wp:docPr id="11284" name="矩形 1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84" o:spid="_x0000_s1026" style="position:absolute;margin-left:285.25pt;margin-top:161.1pt;width:83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A12B08" wp14:editId="16FCB770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1156970</wp:posOffset>
                      </wp:positionV>
                      <wp:extent cx="1041400" cy="146050"/>
                      <wp:effectExtent l="0" t="0" r="25400" b="25400"/>
                      <wp:wrapNone/>
                      <wp:docPr id="11293" name="矩形 1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93" o:spid="_x0000_s1026" style="position:absolute;margin-left:189.75pt;margin-top:91.1pt;width:82pt;height:1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815FBE1" wp14:editId="7E6CEFC7">
                  <wp:extent cx="5486400" cy="3429000"/>
                  <wp:effectExtent l="0" t="0" r="0" b="0"/>
                  <wp:docPr id="13316" name="圖片 13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96" w:rsidRPr="00674396" w:rsidTr="00A731FC">
        <w:trPr>
          <w:trHeight w:val="41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Default="009B3C79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[兩岸]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各項報表名稱</w:t>
            </w:r>
            <w:r w:rsidRPr="0067439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  <w:p w:rsidR="00DE752B" w:rsidRPr="00674396" w:rsidRDefault="00DE752B" w:rsidP="00A731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航港局功能表_1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C79" w:rsidRPr="00674396" w:rsidRDefault="009B3C79" w:rsidP="00A731F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67DD017" wp14:editId="73A4BCB9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284480</wp:posOffset>
                      </wp:positionV>
                      <wp:extent cx="4368800" cy="241300"/>
                      <wp:effectExtent l="0" t="0" r="12700" b="25400"/>
                      <wp:wrapNone/>
                      <wp:docPr id="11295" name="矩形 11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880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95" o:spid="_x0000_s1026" style="position:absolute;margin-left:44.25pt;margin-top:22.4pt;width:344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" filled="f" strokecolor="red" strokeweight="2pt"/>
                  </w:pict>
                </mc:Fallback>
              </mc:AlternateConten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67439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1E8F228" wp14:editId="309EA00E">
                  <wp:extent cx="4991100" cy="2813050"/>
                  <wp:effectExtent l="0" t="0" r="0" b="6350"/>
                  <wp:docPr id="13317" name="圖片 1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28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F63" w:rsidRPr="00674396" w:rsidRDefault="00AF7F63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sectPr w:rsidR="00AF7F63" w:rsidRPr="00674396" w:rsidSect="00C778F2">
      <w:footerReference w:type="default" r:id="rId66"/>
      <w:pgSz w:w="12242" w:h="15842" w:code="1"/>
      <w:pgMar w:top="1247" w:right="720" w:bottom="1134" w:left="1077" w:header="567" w:footer="567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C22" w:rsidRDefault="00C55C22">
      <w:r>
        <w:separator/>
      </w:r>
    </w:p>
  </w:endnote>
  <w:endnote w:type="continuationSeparator" w:id="0">
    <w:p w:rsidR="00C55C22" w:rsidRDefault="00C55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1561140"/>
      <w:docPartObj>
        <w:docPartGallery w:val="Page Numbers (Bottom of Page)"/>
        <w:docPartUnique/>
      </w:docPartObj>
    </w:sdtPr>
    <w:sdtEndPr/>
    <w:sdtContent>
      <w:p w:rsidR="00B645E8" w:rsidRPr="00770D70" w:rsidRDefault="00B645E8" w:rsidP="00770D70">
        <w:pPr>
          <w:pStyle w:val="a5"/>
          <w:jc w:val="center"/>
        </w:pPr>
        <w:r>
          <w:rPr>
            <w:rFonts w:ascii="Courier New" w:hAnsi="Courier New"/>
            <w:noProof/>
            <w:sz w:val="16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903C16B" wp14:editId="002004C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</wp:posOffset>
                  </wp:positionV>
                  <wp:extent cx="6629400" cy="0"/>
                  <wp:effectExtent l="0" t="0" r="19050" b="19050"/>
                  <wp:wrapNone/>
                  <wp:docPr id="7" name="Lin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629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Line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3pt" to="522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Go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L0JneuAICKrWzoTZ6Vi9mq+l3h5SuWqIOPDJ8vRhIy0JG8iYlbJwB/H3/WTOIIUevY5vO&#10;je0CJDQAnaMal7sa/OwRhcPZbLLI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" o:allowincell="f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87E01" w:rsidRPr="00B87E01">
          <w:rPr>
            <w:noProof/>
            <w:lang w:val="zh-TW"/>
          </w:rPr>
          <w:t>iii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345960"/>
      <w:docPartObj>
        <w:docPartGallery w:val="Page Numbers (Bottom of Page)"/>
        <w:docPartUnique/>
      </w:docPartObj>
    </w:sdtPr>
    <w:sdtEndPr/>
    <w:sdtContent>
      <w:p w:rsidR="00B645E8" w:rsidRDefault="00B645E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2C9" w:rsidRPr="006A12C9">
          <w:rPr>
            <w:noProof/>
            <w:lang w:val="zh-TW"/>
          </w:rPr>
          <w:t>30</w:t>
        </w:r>
        <w:r>
          <w:fldChar w:fldCharType="end"/>
        </w:r>
      </w:p>
    </w:sdtContent>
  </w:sdt>
  <w:p w:rsidR="00B645E8" w:rsidRPr="00770D70" w:rsidRDefault="00B645E8" w:rsidP="00770D7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C22" w:rsidRDefault="00C55C22">
      <w:r>
        <w:separator/>
      </w:r>
    </w:p>
  </w:footnote>
  <w:footnote w:type="continuationSeparator" w:id="0">
    <w:p w:rsidR="00C55C22" w:rsidRDefault="00C55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25CD8"/>
    <w:multiLevelType w:val="hybridMultilevel"/>
    <w:tmpl w:val="A8E87078"/>
    <w:lvl w:ilvl="0" w:tplc="030639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DF3C5E"/>
    <w:multiLevelType w:val="hybridMultilevel"/>
    <w:tmpl w:val="6322AE82"/>
    <w:lvl w:ilvl="0" w:tplc="3AA2D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7435D30"/>
    <w:multiLevelType w:val="hybridMultilevel"/>
    <w:tmpl w:val="8220935E"/>
    <w:lvl w:ilvl="0" w:tplc="E56054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4">
    <w:nsid w:val="51D174D7"/>
    <w:multiLevelType w:val="hybridMultilevel"/>
    <w:tmpl w:val="6B201084"/>
    <w:lvl w:ilvl="0" w:tplc="5866D24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5">
    <w:nsid w:val="5A0E2485"/>
    <w:multiLevelType w:val="hybridMultilevel"/>
    <w:tmpl w:val="6A0A6676"/>
    <w:lvl w:ilvl="0" w:tplc="30F213F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6">
    <w:nsid w:val="5CE63B79"/>
    <w:multiLevelType w:val="hybridMultilevel"/>
    <w:tmpl w:val="886E8404"/>
    <w:lvl w:ilvl="0" w:tplc="50F4FA28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4006A9F"/>
    <w:multiLevelType w:val="hybridMultilevel"/>
    <w:tmpl w:val="90684C0A"/>
    <w:lvl w:ilvl="0" w:tplc="A0044D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193E"/>
    <w:rsid w:val="000022F8"/>
    <w:rsid w:val="00002927"/>
    <w:rsid w:val="00002DC9"/>
    <w:rsid w:val="0000336C"/>
    <w:rsid w:val="000058FD"/>
    <w:rsid w:val="000101BC"/>
    <w:rsid w:val="00011A9B"/>
    <w:rsid w:val="00013610"/>
    <w:rsid w:val="0001401D"/>
    <w:rsid w:val="000151C2"/>
    <w:rsid w:val="000152B2"/>
    <w:rsid w:val="0001581D"/>
    <w:rsid w:val="0001645D"/>
    <w:rsid w:val="00021B3C"/>
    <w:rsid w:val="000220C1"/>
    <w:rsid w:val="00023518"/>
    <w:rsid w:val="000252E7"/>
    <w:rsid w:val="00026C56"/>
    <w:rsid w:val="000270AA"/>
    <w:rsid w:val="00027410"/>
    <w:rsid w:val="0003062B"/>
    <w:rsid w:val="00030673"/>
    <w:rsid w:val="000328C1"/>
    <w:rsid w:val="00032D3F"/>
    <w:rsid w:val="00034323"/>
    <w:rsid w:val="000359B8"/>
    <w:rsid w:val="00035BA8"/>
    <w:rsid w:val="00036CFF"/>
    <w:rsid w:val="00037479"/>
    <w:rsid w:val="00042094"/>
    <w:rsid w:val="00042DF7"/>
    <w:rsid w:val="000438F9"/>
    <w:rsid w:val="00044F3C"/>
    <w:rsid w:val="00045099"/>
    <w:rsid w:val="00045DAB"/>
    <w:rsid w:val="0004635F"/>
    <w:rsid w:val="000509DB"/>
    <w:rsid w:val="00052D47"/>
    <w:rsid w:val="0005307E"/>
    <w:rsid w:val="0005347D"/>
    <w:rsid w:val="00053C03"/>
    <w:rsid w:val="00054E00"/>
    <w:rsid w:val="00055038"/>
    <w:rsid w:val="000563EF"/>
    <w:rsid w:val="00063AB5"/>
    <w:rsid w:val="00064BEA"/>
    <w:rsid w:val="0006721A"/>
    <w:rsid w:val="0007052E"/>
    <w:rsid w:val="00071499"/>
    <w:rsid w:val="00071552"/>
    <w:rsid w:val="00072FB8"/>
    <w:rsid w:val="0007707C"/>
    <w:rsid w:val="00077B43"/>
    <w:rsid w:val="00083832"/>
    <w:rsid w:val="00085785"/>
    <w:rsid w:val="00087B08"/>
    <w:rsid w:val="00090289"/>
    <w:rsid w:val="000937D9"/>
    <w:rsid w:val="0009584D"/>
    <w:rsid w:val="00095AB7"/>
    <w:rsid w:val="00096F50"/>
    <w:rsid w:val="00097068"/>
    <w:rsid w:val="000972AB"/>
    <w:rsid w:val="00097552"/>
    <w:rsid w:val="000A418B"/>
    <w:rsid w:val="000A4B63"/>
    <w:rsid w:val="000A5189"/>
    <w:rsid w:val="000A60B9"/>
    <w:rsid w:val="000A6598"/>
    <w:rsid w:val="000A6C58"/>
    <w:rsid w:val="000B1464"/>
    <w:rsid w:val="000B22B1"/>
    <w:rsid w:val="000B2726"/>
    <w:rsid w:val="000B37F0"/>
    <w:rsid w:val="000B3CB7"/>
    <w:rsid w:val="000B3FB3"/>
    <w:rsid w:val="000B505D"/>
    <w:rsid w:val="000B6628"/>
    <w:rsid w:val="000C23D0"/>
    <w:rsid w:val="000C494B"/>
    <w:rsid w:val="000C58D6"/>
    <w:rsid w:val="000C5D24"/>
    <w:rsid w:val="000C7D16"/>
    <w:rsid w:val="000D011D"/>
    <w:rsid w:val="000D2653"/>
    <w:rsid w:val="000D333E"/>
    <w:rsid w:val="000D479C"/>
    <w:rsid w:val="000D5477"/>
    <w:rsid w:val="000E0E18"/>
    <w:rsid w:val="000E756C"/>
    <w:rsid w:val="000F0207"/>
    <w:rsid w:val="000F070C"/>
    <w:rsid w:val="000F0BB5"/>
    <w:rsid w:val="000F32DA"/>
    <w:rsid w:val="000F438B"/>
    <w:rsid w:val="000F7627"/>
    <w:rsid w:val="00102FFA"/>
    <w:rsid w:val="00104A1A"/>
    <w:rsid w:val="00104F9E"/>
    <w:rsid w:val="001058F6"/>
    <w:rsid w:val="0010743C"/>
    <w:rsid w:val="00107F43"/>
    <w:rsid w:val="001110D6"/>
    <w:rsid w:val="001120AF"/>
    <w:rsid w:val="001138DB"/>
    <w:rsid w:val="00113BF9"/>
    <w:rsid w:val="001147C8"/>
    <w:rsid w:val="0011491C"/>
    <w:rsid w:val="001177B2"/>
    <w:rsid w:val="0012131F"/>
    <w:rsid w:val="00124962"/>
    <w:rsid w:val="00126C97"/>
    <w:rsid w:val="00127F35"/>
    <w:rsid w:val="001310A7"/>
    <w:rsid w:val="00136082"/>
    <w:rsid w:val="00140E62"/>
    <w:rsid w:val="001415D7"/>
    <w:rsid w:val="00141E58"/>
    <w:rsid w:val="00142FC1"/>
    <w:rsid w:val="00143585"/>
    <w:rsid w:val="00143879"/>
    <w:rsid w:val="0014581D"/>
    <w:rsid w:val="001503F2"/>
    <w:rsid w:val="00150554"/>
    <w:rsid w:val="001534D4"/>
    <w:rsid w:val="00156096"/>
    <w:rsid w:val="00157447"/>
    <w:rsid w:val="001618F7"/>
    <w:rsid w:val="00161E94"/>
    <w:rsid w:val="00164A02"/>
    <w:rsid w:val="001653E7"/>
    <w:rsid w:val="00165449"/>
    <w:rsid w:val="001659FD"/>
    <w:rsid w:val="00165BD7"/>
    <w:rsid w:val="0016629C"/>
    <w:rsid w:val="001705D9"/>
    <w:rsid w:val="0017148C"/>
    <w:rsid w:val="0017528D"/>
    <w:rsid w:val="00176ED7"/>
    <w:rsid w:val="001800BF"/>
    <w:rsid w:val="00180465"/>
    <w:rsid w:val="00182D9F"/>
    <w:rsid w:val="00182FAE"/>
    <w:rsid w:val="00184155"/>
    <w:rsid w:val="001844C6"/>
    <w:rsid w:val="00184983"/>
    <w:rsid w:val="00185B7D"/>
    <w:rsid w:val="00185CE4"/>
    <w:rsid w:val="00186629"/>
    <w:rsid w:val="00186DC7"/>
    <w:rsid w:val="00193BFA"/>
    <w:rsid w:val="00195EC9"/>
    <w:rsid w:val="00195FE4"/>
    <w:rsid w:val="0019622B"/>
    <w:rsid w:val="001A000D"/>
    <w:rsid w:val="001A05DF"/>
    <w:rsid w:val="001A10EF"/>
    <w:rsid w:val="001A661F"/>
    <w:rsid w:val="001A6B2E"/>
    <w:rsid w:val="001B63B6"/>
    <w:rsid w:val="001B7221"/>
    <w:rsid w:val="001B7262"/>
    <w:rsid w:val="001C2748"/>
    <w:rsid w:val="001C346E"/>
    <w:rsid w:val="001C3CD2"/>
    <w:rsid w:val="001C6CA1"/>
    <w:rsid w:val="001C72F4"/>
    <w:rsid w:val="001D3C86"/>
    <w:rsid w:val="001D4924"/>
    <w:rsid w:val="001D7ADB"/>
    <w:rsid w:val="001E09B9"/>
    <w:rsid w:val="001E0A87"/>
    <w:rsid w:val="001E1D60"/>
    <w:rsid w:val="001E291C"/>
    <w:rsid w:val="001E360E"/>
    <w:rsid w:val="001E6ABB"/>
    <w:rsid w:val="001F0310"/>
    <w:rsid w:val="001F2DA5"/>
    <w:rsid w:val="001F4E39"/>
    <w:rsid w:val="00201E41"/>
    <w:rsid w:val="00204FED"/>
    <w:rsid w:val="00205281"/>
    <w:rsid w:val="00205E93"/>
    <w:rsid w:val="0020626D"/>
    <w:rsid w:val="00215B7E"/>
    <w:rsid w:val="00216DAE"/>
    <w:rsid w:val="00224F7A"/>
    <w:rsid w:val="00226BB2"/>
    <w:rsid w:val="00227221"/>
    <w:rsid w:val="00230E25"/>
    <w:rsid w:val="00231F98"/>
    <w:rsid w:val="002327D1"/>
    <w:rsid w:val="00232EA1"/>
    <w:rsid w:val="0023477D"/>
    <w:rsid w:val="00235A04"/>
    <w:rsid w:val="00237248"/>
    <w:rsid w:val="002402CA"/>
    <w:rsid w:val="0024076C"/>
    <w:rsid w:val="00240FDD"/>
    <w:rsid w:val="0024270E"/>
    <w:rsid w:val="00244657"/>
    <w:rsid w:val="00244C78"/>
    <w:rsid w:val="00246E65"/>
    <w:rsid w:val="002509E0"/>
    <w:rsid w:val="0025229F"/>
    <w:rsid w:val="00254FE5"/>
    <w:rsid w:val="00256E7C"/>
    <w:rsid w:val="00261B86"/>
    <w:rsid w:val="00262622"/>
    <w:rsid w:val="00264164"/>
    <w:rsid w:val="002704B4"/>
    <w:rsid w:val="00270C6A"/>
    <w:rsid w:val="00270F2A"/>
    <w:rsid w:val="0027109A"/>
    <w:rsid w:val="00271583"/>
    <w:rsid w:val="00271755"/>
    <w:rsid w:val="00276AD6"/>
    <w:rsid w:val="00276E5A"/>
    <w:rsid w:val="0027704D"/>
    <w:rsid w:val="00280B1D"/>
    <w:rsid w:val="002840B8"/>
    <w:rsid w:val="00290293"/>
    <w:rsid w:val="0029289D"/>
    <w:rsid w:val="00294B8A"/>
    <w:rsid w:val="00295102"/>
    <w:rsid w:val="00295DBB"/>
    <w:rsid w:val="00296B54"/>
    <w:rsid w:val="0029780D"/>
    <w:rsid w:val="00297D90"/>
    <w:rsid w:val="002A02DF"/>
    <w:rsid w:val="002A0D8A"/>
    <w:rsid w:val="002A1878"/>
    <w:rsid w:val="002A25EE"/>
    <w:rsid w:val="002A360E"/>
    <w:rsid w:val="002A3BAA"/>
    <w:rsid w:val="002A5403"/>
    <w:rsid w:val="002A60B9"/>
    <w:rsid w:val="002A6F5D"/>
    <w:rsid w:val="002A7980"/>
    <w:rsid w:val="002B3F42"/>
    <w:rsid w:val="002B444D"/>
    <w:rsid w:val="002B5B01"/>
    <w:rsid w:val="002B6454"/>
    <w:rsid w:val="002B65E5"/>
    <w:rsid w:val="002B7094"/>
    <w:rsid w:val="002B79D2"/>
    <w:rsid w:val="002B7D72"/>
    <w:rsid w:val="002C0B9B"/>
    <w:rsid w:val="002C4633"/>
    <w:rsid w:val="002C4E77"/>
    <w:rsid w:val="002D2011"/>
    <w:rsid w:val="002D2A2F"/>
    <w:rsid w:val="002D31A1"/>
    <w:rsid w:val="002D3918"/>
    <w:rsid w:val="002D4B3C"/>
    <w:rsid w:val="002D6555"/>
    <w:rsid w:val="002E235A"/>
    <w:rsid w:val="002E333C"/>
    <w:rsid w:val="002E37DD"/>
    <w:rsid w:val="002E3EF3"/>
    <w:rsid w:val="002E4DC2"/>
    <w:rsid w:val="002E67A4"/>
    <w:rsid w:val="002E6F17"/>
    <w:rsid w:val="002E71E6"/>
    <w:rsid w:val="002E7DBC"/>
    <w:rsid w:val="002F00A3"/>
    <w:rsid w:val="002F0876"/>
    <w:rsid w:val="002F1973"/>
    <w:rsid w:val="002F3E89"/>
    <w:rsid w:val="002F4B9B"/>
    <w:rsid w:val="002F62A7"/>
    <w:rsid w:val="003048A3"/>
    <w:rsid w:val="0030674C"/>
    <w:rsid w:val="00307172"/>
    <w:rsid w:val="003150C2"/>
    <w:rsid w:val="00315169"/>
    <w:rsid w:val="00315C50"/>
    <w:rsid w:val="00315C59"/>
    <w:rsid w:val="0032016C"/>
    <w:rsid w:val="0032156C"/>
    <w:rsid w:val="00322410"/>
    <w:rsid w:val="0032242C"/>
    <w:rsid w:val="003226E8"/>
    <w:rsid w:val="0032294C"/>
    <w:rsid w:val="00323BD1"/>
    <w:rsid w:val="0032451C"/>
    <w:rsid w:val="003259D1"/>
    <w:rsid w:val="00326DD8"/>
    <w:rsid w:val="00330750"/>
    <w:rsid w:val="00330C56"/>
    <w:rsid w:val="00330DB1"/>
    <w:rsid w:val="0033201E"/>
    <w:rsid w:val="003343F3"/>
    <w:rsid w:val="00335011"/>
    <w:rsid w:val="0033719A"/>
    <w:rsid w:val="00341314"/>
    <w:rsid w:val="0034319D"/>
    <w:rsid w:val="00346419"/>
    <w:rsid w:val="003476E2"/>
    <w:rsid w:val="00347FF6"/>
    <w:rsid w:val="0035170F"/>
    <w:rsid w:val="003530D3"/>
    <w:rsid w:val="003531EB"/>
    <w:rsid w:val="003549AF"/>
    <w:rsid w:val="00355CF4"/>
    <w:rsid w:val="003569A1"/>
    <w:rsid w:val="00360AD4"/>
    <w:rsid w:val="0036321B"/>
    <w:rsid w:val="0036380F"/>
    <w:rsid w:val="0036439E"/>
    <w:rsid w:val="00365B35"/>
    <w:rsid w:val="0036704C"/>
    <w:rsid w:val="003710BC"/>
    <w:rsid w:val="003714E3"/>
    <w:rsid w:val="0038085E"/>
    <w:rsid w:val="00381F29"/>
    <w:rsid w:val="003836C4"/>
    <w:rsid w:val="003855AB"/>
    <w:rsid w:val="00385732"/>
    <w:rsid w:val="00386604"/>
    <w:rsid w:val="003878C0"/>
    <w:rsid w:val="00387D02"/>
    <w:rsid w:val="00393515"/>
    <w:rsid w:val="0039358C"/>
    <w:rsid w:val="00393771"/>
    <w:rsid w:val="00396073"/>
    <w:rsid w:val="003962A3"/>
    <w:rsid w:val="00397DDA"/>
    <w:rsid w:val="003A0BFA"/>
    <w:rsid w:val="003A2296"/>
    <w:rsid w:val="003A2F2A"/>
    <w:rsid w:val="003A32A1"/>
    <w:rsid w:val="003A32AF"/>
    <w:rsid w:val="003A351F"/>
    <w:rsid w:val="003A629D"/>
    <w:rsid w:val="003A7B4B"/>
    <w:rsid w:val="003B03CA"/>
    <w:rsid w:val="003B2F4F"/>
    <w:rsid w:val="003B3900"/>
    <w:rsid w:val="003C0373"/>
    <w:rsid w:val="003C0885"/>
    <w:rsid w:val="003C0E35"/>
    <w:rsid w:val="003C0E83"/>
    <w:rsid w:val="003C6B12"/>
    <w:rsid w:val="003C7711"/>
    <w:rsid w:val="003D0755"/>
    <w:rsid w:val="003D104D"/>
    <w:rsid w:val="003D2423"/>
    <w:rsid w:val="003D2FA8"/>
    <w:rsid w:val="003D4405"/>
    <w:rsid w:val="003D47A1"/>
    <w:rsid w:val="003D5F6D"/>
    <w:rsid w:val="003D7162"/>
    <w:rsid w:val="003D7BB2"/>
    <w:rsid w:val="003E3C16"/>
    <w:rsid w:val="003E65BF"/>
    <w:rsid w:val="003F0036"/>
    <w:rsid w:val="003F3248"/>
    <w:rsid w:val="003F580E"/>
    <w:rsid w:val="003F5B5E"/>
    <w:rsid w:val="003F5D6F"/>
    <w:rsid w:val="003F5FDB"/>
    <w:rsid w:val="003F7C57"/>
    <w:rsid w:val="00400120"/>
    <w:rsid w:val="00400E16"/>
    <w:rsid w:val="00400F49"/>
    <w:rsid w:val="00403A75"/>
    <w:rsid w:val="004052C9"/>
    <w:rsid w:val="00405F20"/>
    <w:rsid w:val="00412F2A"/>
    <w:rsid w:val="00414BFB"/>
    <w:rsid w:val="00420B57"/>
    <w:rsid w:val="00420C23"/>
    <w:rsid w:val="00420D2F"/>
    <w:rsid w:val="00421C5E"/>
    <w:rsid w:val="0042367B"/>
    <w:rsid w:val="00423922"/>
    <w:rsid w:val="004269F5"/>
    <w:rsid w:val="0043036F"/>
    <w:rsid w:val="00434782"/>
    <w:rsid w:val="00434BF8"/>
    <w:rsid w:val="0043711E"/>
    <w:rsid w:val="004402D6"/>
    <w:rsid w:val="0044441E"/>
    <w:rsid w:val="00444E11"/>
    <w:rsid w:val="00445891"/>
    <w:rsid w:val="00445D8F"/>
    <w:rsid w:val="0045012E"/>
    <w:rsid w:val="00450BBE"/>
    <w:rsid w:val="00450ECC"/>
    <w:rsid w:val="00453291"/>
    <w:rsid w:val="0045369D"/>
    <w:rsid w:val="00453A34"/>
    <w:rsid w:val="00453D58"/>
    <w:rsid w:val="00454FB3"/>
    <w:rsid w:val="004557F8"/>
    <w:rsid w:val="00456B06"/>
    <w:rsid w:val="004618D1"/>
    <w:rsid w:val="0046205D"/>
    <w:rsid w:val="004635B6"/>
    <w:rsid w:val="00467783"/>
    <w:rsid w:val="0047199D"/>
    <w:rsid w:val="00471B8F"/>
    <w:rsid w:val="0047382D"/>
    <w:rsid w:val="004739D5"/>
    <w:rsid w:val="00473EAE"/>
    <w:rsid w:val="0047516E"/>
    <w:rsid w:val="00476905"/>
    <w:rsid w:val="004778F7"/>
    <w:rsid w:val="0048115E"/>
    <w:rsid w:val="00484DB1"/>
    <w:rsid w:val="0048783C"/>
    <w:rsid w:val="004901A6"/>
    <w:rsid w:val="00493917"/>
    <w:rsid w:val="00493A62"/>
    <w:rsid w:val="00493E32"/>
    <w:rsid w:val="00493E38"/>
    <w:rsid w:val="00494F13"/>
    <w:rsid w:val="004953FA"/>
    <w:rsid w:val="004A0F24"/>
    <w:rsid w:val="004A1EDD"/>
    <w:rsid w:val="004A5E2D"/>
    <w:rsid w:val="004B09C0"/>
    <w:rsid w:val="004B13B4"/>
    <w:rsid w:val="004B2192"/>
    <w:rsid w:val="004B52B7"/>
    <w:rsid w:val="004B5489"/>
    <w:rsid w:val="004B7E17"/>
    <w:rsid w:val="004C03A6"/>
    <w:rsid w:val="004C125D"/>
    <w:rsid w:val="004C1505"/>
    <w:rsid w:val="004C1E89"/>
    <w:rsid w:val="004C2507"/>
    <w:rsid w:val="004C2B61"/>
    <w:rsid w:val="004C3A62"/>
    <w:rsid w:val="004C64BC"/>
    <w:rsid w:val="004D0B97"/>
    <w:rsid w:val="004D13CE"/>
    <w:rsid w:val="004D1935"/>
    <w:rsid w:val="004D356D"/>
    <w:rsid w:val="004D36F7"/>
    <w:rsid w:val="004D37A6"/>
    <w:rsid w:val="004D38AF"/>
    <w:rsid w:val="004D3E08"/>
    <w:rsid w:val="004D4477"/>
    <w:rsid w:val="004D4ECA"/>
    <w:rsid w:val="004D541A"/>
    <w:rsid w:val="004D587E"/>
    <w:rsid w:val="004D6DB0"/>
    <w:rsid w:val="004D7A50"/>
    <w:rsid w:val="004E1E6F"/>
    <w:rsid w:val="004E3C37"/>
    <w:rsid w:val="004E460B"/>
    <w:rsid w:val="004E5926"/>
    <w:rsid w:val="004E6FDC"/>
    <w:rsid w:val="004F6329"/>
    <w:rsid w:val="00502B7D"/>
    <w:rsid w:val="00502FB7"/>
    <w:rsid w:val="00504895"/>
    <w:rsid w:val="00505359"/>
    <w:rsid w:val="0050556A"/>
    <w:rsid w:val="00505F9C"/>
    <w:rsid w:val="00510E7A"/>
    <w:rsid w:val="00510EF0"/>
    <w:rsid w:val="00511B39"/>
    <w:rsid w:val="00520068"/>
    <w:rsid w:val="0052714A"/>
    <w:rsid w:val="00531E2A"/>
    <w:rsid w:val="00533B2B"/>
    <w:rsid w:val="00535248"/>
    <w:rsid w:val="0053662B"/>
    <w:rsid w:val="00550300"/>
    <w:rsid w:val="00550BE3"/>
    <w:rsid w:val="00550E89"/>
    <w:rsid w:val="00552551"/>
    <w:rsid w:val="00554BDA"/>
    <w:rsid w:val="005557E8"/>
    <w:rsid w:val="00563B50"/>
    <w:rsid w:val="00565251"/>
    <w:rsid w:val="005661BC"/>
    <w:rsid w:val="00567CFE"/>
    <w:rsid w:val="0057470B"/>
    <w:rsid w:val="00575914"/>
    <w:rsid w:val="00575A1F"/>
    <w:rsid w:val="00576ED0"/>
    <w:rsid w:val="00577532"/>
    <w:rsid w:val="00577AAB"/>
    <w:rsid w:val="00577D88"/>
    <w:rsid w:val="005835C6"/>
    <w:rsid w:val="00583C3B"/>
    <w:rsid w:val="00590893"/>
    <w:rsid w:val="00595450"/>
    <w:rsid w:val="00595A1E"/>
    <w:rsid w:val="00595D14"/>
    <w:rsid w:val="0059735F"/>
    <w:rsid w:val="005A1804"/>
    <w:rsid w:val="005A3BAB"/>
    <w:rsid w:val="005A4ADB"/>
    <w:rsid w:val="005B137F"/>
    <w:rsid w:val="005B2750"/>
    <w:rsid w:val="005B36B1"/>
    <w:rsid w:val="005B48D9"/>
    <w:rsid w:val="005B5E32"/>
    <w:rsid w:val="005B7051"/>
    <w:rsid w:val="005B728D"/>
    <w:rsid w:val="005C165C"/>
    <w:rsid w:val="005C3203"/>
    <w:rsid w:val="005C41C1"/>
    <w:rsid w:val="005C47CB"/>
    <w:rsid w:val="005C4E4B"/>
    <w:rsid w:val="005C5EEF"/>
    <w:rsid w:val="005C62AA"/>
    <w:rsid w:val="005D4BCA"/>
    <w:rsid w:val="005D6D86"/>
    <w:rsid w:val="005D6D8E"/>
    <w:rsid w:val="005D7150"/>
    <w:rsid w:val="005E0174"/>
    <w:rsid w:val="005E08D1"/>
    <w:rsid w:val="005E143A"/>
    <w:rsid w:val="005E1B22"/>
    <w:rsid w:val="005E3701"/>
    <w:rsid w:val="005E517A"/>
    <w:rsid w:val="005E60C6"/>
    <w:rsid w:val="005E6CFB"/>
    <w:rsid w:val="005E7E13"/>
    <w:rsid w:val="005F069B"/>
    <w:rsid w:val="005F18D6"/>
    <w:rsid w:val="005F4234"/>
    <w:rsid w:val="005F499C"/>
    <w:rsid w:val="005F4D93"/>
    <w:rsid w:val="00600E66"/>
    <w:rsid w:val="006039D6"/>
    <w:rsid w:val="00604AB0"/>
    <w:rsid w:val="00607B25"/>
    <w:rsid w:val="0061068D"/>
    <w:rsid w:val="0061094B"/>
    <w:rsid w:val="0061565C"/>
    <w:rsid w:val="006156BA"/>
    <w:rsid w:val="006235DF"/>
    <w:rsid w:val="006236B3"/>
    <w:rsid w:val="00624A58"/>
    <w:rsid w:val="006265B4"/>
    <w:rsid w:val="00626727"/>
    <w:rsid w:val="00626AE4"/>
    <w:rsid w:val="006278C4"/>
    <w:rsid w:val="00627AEC"/>
    <w:rsid w:val="00627B1C"/>
    <w:rsid w:val="00630AD6"/>
    <w:rsid w:val="00631346"/>
    <w:rsid w:val="006327AA"/>
    <w:rsid w:val="0063304A"/>
    <w:rsid w:val="00634F09"/>
    <w:rsid w:val="006360F2"/>
    <w:rsid w:val="00636B0B"/>
    <w:rsid w:val="006410A3"/>
    <w:rsid w:val="00642F16"/>
    <w:rsid w:val="00644A7D"/>
    <w:rsid w:val="006454B3"/>
    <w:rsid w:val="00646479"/>
    <w:rsid w:val="006468E0"/>
    <w:rsid w:val="00646C2F"/>
    <w:rsid w:val="006502DE"/>
    <w:rsid w:val="00650370"/>
    <w:rsid w:val="00652A34"/>
    <w:rsid w:val="00653B7F"/>
    <w:rsid w:val="00653F59"/>
    <w:rsid w:val="006540DB"/>
    <w:rsid w:val="00654406"/>
    <w:rsid w:val="006570BA"/>
    <w:rsid w:val="006604E2"/>
    <w:rsid w:val="0066198B"/>
    <w:rsid w:val="00661BEA"/>
    <w:rsid w:val="00663BB4"/>
    <w:rsid w:val="00666B35"/>
    <w:rsid w:val="006703A8"/>
    <w:rsid w:val="00670D6B"/>
    <w:rsid w:val="006711F5"/>
    <w:rsid w:val="0067239F"/>
    <w:rsid w:val="00674396"/>
    <w:rsid w:val="00677358"/>
    <w:rsid w:val="006801B8"/>
    <w:rsid w:val="006803CC"/>
    <w:rsid w:val="00680E7B"/>
    <w:rsid w:val="00682434"/>
    <w:rsid w:val="00684436"/>
    <w:rsid w:val="00684C93"/>
    <w:rsid w:val="006854F0"/>
    <w:rsid w:val="00686D56"/>
    <w:rsid w:val="006904DB"/>
    <w:rsid w:val="00690A3A"/>
    <w:rsid w:val="006910C9"/>
    <w:rsid w:val="00695687"/>
    <w:rsid w:val="006A12C9"/>
    <w:rsid w:val="006A173E"/>
    <w:rsid w:val="006A38D8"/>
    <w:rsid w:val="006A3CBE"/>
    <w:rsid w:val="006A499E"/>
    <w:rsid w:val="006A514B"/>
    <w:rsid w:val="006B13FE"/>
    <w:rsid w:val="006B1734"/>
    <w:rsid w:val="006B1930"/>
    <w:rsid w:val="006B2434"/>
    <w:rsid w:val="006B24DA"/>
    <w:rsid w:val="006B254C"/>
    <w:rsid w:val="006B58B1"/>
    <w:rsid w:val="006B68B4"/>
    <w:rsid w:val="006B6B67"/>
    <w:rsid w:val="006B6E77"/>
    <w:rsid w:val="006B7403"/>
    <w:rsid w:val="006B7DE9"/>
    <w:rsid w:val="006C0DC7"/>
    <w:rsid w:val="006C0FA2"/>
    <w:rsid w:val="006C1D5E"/>
    <w:rsid w:val="006C20A8"/>
    <w:rsid w:val="006C5379"/>
    <w:rsid w:val="006C72C4"/>
    <w:rsid w:val="006D1DC1"/>
    <w:rsid w:val="006D24B9"/>
    <w:rsid w:val="006D2FEA"/>
    <w:rsid w:val="006D3091"/>
    <w:rsid w:val="006E166C"/>
    <w:rsid w:val="006E185E"/>
    <w:rsid w:val="006E5F80"/>
    <w:rsid w:val="006F221F"/>
    <w:rsid w:val="006F557F"/>
    <w:rsid w:val="006F71DE"/>
    <w:rsid w:val="00702832"/>
    <w:rsid w:val="007037A4"/>
    <w:rsid w:val="00710491"/>
    <w:rsid w:val="00712833"/>
    <w:rsid w:val="00712C05"/>
    <w:rsid w:val="00714932"/>
    <w:rsid w:val="0071643D"/>
    <w:rsid w:val="00716BE4"/>
    <w:rsid w:val="007173C2"/>
    <w:rsid w:val="0072040F"/>
    <w:rsid w:val="00720797"/>
    <w:rsid w:val="00720A92"/>
    <w:rsid w:val="00720E17"/>
    <w:rsid w:val="007213D0"/>
    <w:rsid w:val="00721606"/>
    <w:rsid w:val="00721C1A"/>
    <w:rsid w:val="00722418"/>
    <w:rsid w:val="00722A32"/>
    <w:rsid w:val="00724983"/>
    <w:rsid w:val="00724D96"/>
    <w:rsid w:val="00725143"/>
    <w:rsid w:val="00726222"/>
    <w:rsid w:val="0073150D"/>
    <w:rsid w:val="00732AC7"/>
    <w:rsid w:val="00734AAC"/>
    <w:rsid w:val="007404E3"/>
    <w:rsid w:val="00743F24"/>
    <w:rsid w:val="0074490C"/>
    <w:rsid w:val="00746B5D"/>
    <w:rsid w:val="00746EA6"/>
    <w:rsid w:val="00747CF5"/>
    <w:rsid w:val="007501C9"/>
    <w:rsid w:val="0075108F"/>
    <w:rsid w:val="007513CB"/>
    <w:rsid w:val="007522CD"/>
    <w:rsid w:val="0075593A"/>
    <w:rsid w:val="00755E8E"/>
    <w:rsid w:val="00756B89"/>
    <w:rsid w:val="0076068F"/>
    <w:rsid w:val="00760B05"/>
    <w:rsid w:val="00761B61"/>
    <w:rsid w:val="007648A8"/>
    <w:rsid w:val="007648F3"/>
    <w:rsid w:val="0076583E"/>
    <w:rsid w:val="007669EC"/>
    <w:rsid w:val="00770A9D"/>
    <w:rsid w:val="00770D70"/>
    <w:rsid w:val="00774C8B"/>
    <w:rsid w:val="00776CCE"/>
    <w:rsid w:val="00780CDC"/>
    <w:rsid w:val="0078108B"/>
    <w:rsid w:val="00781E2A"/>
    <w:rsid w:val="00782889"/>
    <w:rsid w:val="007848F6"/>
    <w:rsid w:val="0078787D"/>
    <w:rsid w:val="00787EA2"/>
    <w:rsid w:val="0079435A"/>
    <w:rsid w:val="007A065B"/>
    <w:rsid w:val="007A54E5"/>
    <w:rsid w:val="007A59C9"/>
    <w:rsid w:val="007A68D0"/>
    <w:rsid w:val="007B17FB"/>
    <w:rsid w:val="007B2080"/>
    <w:rsid w:val="007B31F0"/>
    <w:rsid w:val="007B3A97"/>
    <w:rsid w:val="007B3E35"/>
    <w:rsid w:val="007B4B0C"/>
    <w:rsid w:val="007B4EF4"/>
    <w:rsid w:val="007B577F"/>
    <w:rsid w:val="007B6F17"/>
    <w:rsid w:val="007B759B"/>
    <w:rsid w:val="007C1878"/>
    <w:rsid w:val="007C22A6"/>
    <w:rsid w:val="007C24B7"/>
    <w:rsid w:val="007C658C"/>
    <w:rsid w:val="007C6DE2"/>
    <w:rsid w:val="007C74B0"/>
    <w:rsid w:val="007D0D4C"/>
    <w:rsid w:val="007D30C8"/>
    <w:rsid w:val="007D4FBB"/>
    <w:rsid w:val="007D54AC"/>
    <w:rsid w:val="007D54D4"/>
    <w:rsid w:val="007D5C31"/>
    <w:rsid w:val="007D6CE9"/>
    <w:rsid w:val="007D72EA"/>
    <w:rsid w:val="007D7646"/>
    <w:rsid w:val="007D78B8"/>
    <w:rsid w:val="007D7960"/>
    <w:rsid w:val="007E0424"/>
    <w:rsid w:val="007E2A70"/>
    <w:rsid w:val="007E2A97"/>
    <w:rsid w:val="007E2D67"/>
    <w:rsid w:val="007E3F84"/>
    <w:rsid w:val="007E3F9F"/>
    <w:rsid w:val="007E4235"/>
    <w:rsid w:val="007E4535"/>
    <w:rsid w:val="007E51A9"/>
    <w:rsid w:val="007E5773"/>
    <w:rsid w:val="007E6D94"/>
    <w:rsid w:val="007E7D24"/>
    <w:rsid w:val="007F3DD6"/>
    <w:rsid w:val="007F5B5A"/>
    <w:rsid w:val="007F5BF5"/>
    <w:rsid w:val="00802A05"/>
    <w:rsid w:val="00802CAC"/>
    <w:rsid w:val="00802FC2"/>
    <w:rsid w:val="0080466B"/>
    <w:rsid w:val="0080592B"/>
    <w:rsid w:val="00805AAF"/>
    <w:rsid w:val="00805ACE"/>
    <w:rsid w:val="0080629B"/>
    <w:rsid w:val="00806748"/>
    <w:rsid w:val="00807179"/>
    <w:rsid w:val="00810732"/>
    <w:rsid w:val="00811F4D"/>
    <w:rsid w:val="008131C3"/>
    <w:rsid w:val="008144DE"/>
    <w:rsid w:val="00820D76"/>
    <w:rsid w:val="0082404A"/>
    <w:rsid w:val="00824646"/>
    <w:rsid w:val="0082533C"/>
    <w:rsid w:val="0082669B"/>
    <w:rsid w:val="00830160"/>
    <w:rsid w:val="0083032A"/>
    <w:rsid w:val="00830423"/>
    <w:rsid w:val="008312C1"/>
    <w:rsid w:val="0083149B"/>
    <w:rsid w:val="00831BC6"/>
    <w:rsid w:val="00831EF0"/>
    <w:rsid w:val="00832BF1"/>
    <w:rsid w:val="00833618"/>
    <w:rsid w:val="00841904"/>
    <w:rsid w:val="00841A81"/>
    <w:rsid w:val="00841BCE"/>
    <w:rsid w:val="00842CB4"/>
    <w:rsid w:val="00845398"/>
    <w:rsid w:val="0084567F"/>
    <w:rsid w:val="008466C5"/>
    <w:rsid w:val="00846C56"/>
    <w:rsid w:val="00852488"/>
    <w:rsid w:val="00852D1C"/>
    <w:rsid w:val="0085508F"/>
    <w:rsid w:val="00856FCA"/>
    <w:rsid w:val="008572B5"/>
    <w:rsid w:val="008572CA"/>
    <w:rsid w:val="00860EAF"/>
    <w:rsid w:val="008644A1"/>
    <w:rsid w:val="00864B04"/>
    <w:rsid w:val="00866D54"/>
    <w:rsid w:val="008703BD"/>
    <w:rsid w:val="00870F33"/>
    <w:rsid w:val="00871CF6"/>
    <w:rsid w:val="008732BA"/>
    <w:rsid w:val="0087525E"/>
    <w:rsid w:val="008753EC"/>
    <w:rsid w:val="00875CD0"/>
    <w:rsid w:val="008773A9"/>
    <w:rsid w:val="00881DCF"/>
    <w:rsid w:val="00882C56"/>
    <w:rsid w:val="0088300E"/>
    <w:rsid w:val="00885B23"/>
    <w:rsid w:val="00886D43"/>
    <w:rsid w:val="00886E20"/>
    <w:rsid w:val="00887272"/>
    <w:rsid w:val="00887ECE"/>
    <w:rsid w:val="008900DD"/>
    <w:rsid w:val="0089195C"/>
    <w:rsid w:val="008919FA"/>
    <w:rsid w:val="00895855"/>
    <w:rsid w:val="008963B4"/>
    <w:rsid w:val="008A2B8B"/>
    <w:rsid w:val="008A36D4"/>
    <w:rsid w:val="008A5B15"/>
    <w:rsid w:val="008A6CA2"/>
    <w:rsid w:val="008B5509"/>
    <w:rsid w:val="008B6410"/>
    <w:rsid w:val="008C0780"/>
    <w:rsid w:val="008C16FD"/>
    <w:rsid w:val="008C4919"/>
    <w:rsid w:val="008C5B35"/>
    <w:rsid w:val="008C701A"/>
    <w:rsid w:val="008D0520"/>
    <w:rsid w:val="008D06A1"/>
    <w:rsid w:val="008D19F2"/>
    <w:rsid w:val="008D2A08"/>
    <w:rsid w:val="008D3597"/>
    <w:rsid w:val="008D6861"/>
    <w:rsid w:val="008D7D08"/>
    <w:rsid w:val="008E45AA"/>
    <w:rsid w:val="008E5003"/>
    <w:rsid w:val="008E68B0"/>
    <w:rsid w:val="008E7474"/>
    <w:rsid w:val="008F0EEE"/>
    <w:rsid w:val="008F24CD"/>
    <w:rsid w:val="008F30EB"/>
    <w:rsid w:val="008F35F6"/>
    <w:rsid w:val="008F6470"/>
    <w:rsid w:val="008F6F80"/>
    <w:rsid w:val="00902DDB"/>
    <w:rsid w:val="0090378A"/>
    <w:rsid w:val="0090706F"/>
    <w:rsid w:val="00907CC7"/>
    <w:rsid w:val="00907CC9"/>
    <w:rsid w:val="00910C44"/>
    <w:rsid w:val="00912C64"/>
    <w:rsid w:val="0091394F"/>
    <w:rsid w:val="0091537F"/>
    <w:rsid w:val="00916813"/>
    <w:rsid w:val="00917255"/>
    <w:rsid w:val="00921FD1"/>
    <w:rsid w:val="0092251C"/>
    <w:rsid w:val="0092290E"/>
    <w:rsid w:val="00922E73"/>
    <w:rsid w:val="0092491C"/>
    <w:rsid w:val="00925F9A"/>
    <w:rsid w:val="00925FA9"/>
    <w:rsid w:val="0093223B"/>
    <w:rsid w:val="00933B17"/>
    <w:rsid w:val="00933B90"/>
    <w:rsid w:val="00933D6F"/>
    <w:rsid w:val="0093419C"/>
    <w:rsid w:val="009425CB"/>
    <w:rsid w:val="00942E74"/>
    <w:rsid w:val="00942F4F"/>
    <w:rsid w:val="00947380"/>
    <w:rsid w:val="00947735"/>
    <w:rsid w:val="009606E6"/>
    <w:rsid w:val="00960A6C"/>
    <w:rsid w:val="009612AA"/>
    <w:rsid w:val="009615B0"/>
    <w:rsid w:val="0096177E"/>
    <w:rsid w:val="0096781D"/>
    <w:rsid w:val="00972980"/>
    <w:rsid w:val="0097533E"/>
    <w:rsid w:val="00975AAD"/>
    <w:rsid w:val="00976165"/>
    <w:rsid w:val="0097643A"/>
    <w:rsid w:val="0097752F"/>
    <w:rsid w:val="0097763B"/>
    <w:rsid w:val="00980FCE"/>
    <w:rsid w:val="009813B9"/>
    <w:rsid w:val="00982AA5"/>
    <w:rsid w:val="00983500"/>
    <w:rsid w:val="0098490B"/>
    <w:rsid w:val="009866B5"/>
    <w:rsid w:val="0099045D"/>
    <w:rsid w:val="00990488"/>
    <w:rsid w:val="00992538"/>
    <w:rsid w:val="0099286F"/>
    <w:rsid w:val="00993536"/>
    <w:rsid w:val="009947CC"/>
    <w:rsid w:val="00996710"/>
    <w:rsid w:val="00996C3C"/>
    <w:rsid w:val="00997A69"/>
    <w:rsid w:val="009A1066"/>
    <w:rsid w:val="009A1F2C"/>
    <w:rsid w:val="009A5A0F"/>
    <w:rsid w:val="009A78C0"/>
    <w:rsid w:val="009A7FA1"/>
    <w:rsid w:val="009B15E1"/>
    <w:rsid w:val="009B1871"/>
    <w:rsid w:val="009B2DC8"/>
    <w:rsid w:val="009B3098"/>
    <w:rsid w:val="009B392F"/>
    <w:rsid w:val="009B3C79"/>
    <w:rsid w:val="009B45D5"/>
    <w:rsid w:val="009B4BAD"/>
    <w:rsid w:val="009B5480"/>
    <w:rsid w:val="009B6A76"/>
    <w:rsid w:val="009B752E"/>
    <w:rsid w:val="009C11E3"/>
    <w:rsid w:val="009C2B9B"/>
    <w:rsid w:val="009C2D8A"/>
    <w:rsid w:val="009C4872"/>
    <w:rsid w:val="009C48E7"/>
    <w:rsid w:val="009C5AA5"/>
    <w:rsid w:val="009C6DED"/>
    <w:rsid w:val="009D0632"/>
    <w:rsid w:val="009D2001"/>
    <w:rsid w:val="009D241D"/>
    <w:rsid w:val="009D265C"/>
    <w:rsid w:val="009D48FA"/>
    <w:rsid w:val="009D5BEB"/>
    <w:rsid w:val="009D6137"/>
    <w:rsid w:val="009E1721"/>
    <w:rsid w:val="009E31BB"/>
    <w:rsid w:val="009E417A"/>
    <w:rsid w:val="009E448B"/>
    <w:rsid w:val="009E506F"/>
    <w:rsid w:val="009E59B8"/>
    <w:rsid w:val="009E5DF8"/>
    <w:rsid w:val="009E620C"/>
    <w:rsid w:val="009E6A85"/>
    <w:rsid w:val="009F5901"/>
    <w:rsid w:val="009F6D22"/>
    <w:rsid w:val="009F6E4B"/>
    <w:rsid w:val="009F7779"/>
    <w:rsid w:val="00A01124"/>
    <w:rsid w:val="00A02347"/>
    <w:rsid w:val="00A0573C"/>
    <w:rsid w:val="00A1009A"/>
    <w:rsid w:val="00A1620B"/>
    <w:rsid w:val="00A16877"/>
    <w:rsid w:val="00A16D79"/>
    <w:rsid w:val="00A20A8C"/>
    <w:rsid w:val="00A22A95"/>
    <w:rsid w:val="00A2666B"/>
    <w:rsid w:val="00A30BE4"/>
    <w:rsid w:val="00A30CDA"/>
    <w:rsid w:val="00A33FC8"/>
    <w:rsid w:val="00A357D6"/>
    <w:rsid w:val="00A42BE9"/>
    <w:rsid w:val="00A42CA9"/>
    <w:rsid w:val="00A43A1D"/>
    <w:rsid w:val="00A4491C"/>
    <w:rsid w:val="00A44D60"/>
    <w:rsid w:val="00A452B6"/>
    <w:rsid w:val="00A47AEE"/>
    <w:rsid w:val="00A52600"/>
    <w:rsid w:val="00A52910"/>
    <w:rsid w:val="00A53503"/>
    <w:rsid w:val="00A5474D"/>
    <w:rsid w:val="00A55E62"/>
    <w:rsid w:val="00A5715C"/>
    <w:rsid w:val="00A577B0"/>
    <w:rsid w:val="00A57EA5"/>
    <w:rsid w:val="00A60C24"/>
    <w:rsid w:val="00A61A0C"/>
    <w:rsid w:val="00A63402"/>
    <w:rsid w:val="00A64B65"/>
    <w:rsid w:val="00A64FB5"/>
    <w:rsid w:val="00A660C1"/>
    <w:rsid w:val="00A70FFC"/>
    <w:rsid w:val="00A717B2"/>
    <w:rsid w:val="00A724C1"/>
    <w:rsid w:val="00A731FC"/>
    <w:rsid w:val="00A73ED5"/>
    <w:rsid w:val="00A7408E"/>
    <w:rsid w:val="00A76C28"/>
    <w:rsid w:val="00A7784F"/>
    <w:rsid w:val="00A77BBE"/>
    <w:rsid w:val="00A82ADB"/>
    <w:rsid w:val="00A8319F"/>
    <w:rsid w:val="00A8458E"/>
    <w:rsid w:val="00A84B81"/>
    <w:rsid w:val="00A8562A"/>
    <w:rsid w:val="00A85656"/>
    <w:rsid w:val="00A86E87"/>
    <w:rsid w:val="00A87DBE"/>
    <w:rsid w:val="00A90858"/>
    <w:rsid w:val="00A91EEB"/>
    <w:rsid w:val="00A939B9"/>
    <w:rsid w:val="00A93A60"/>
    <w:rsid w:val="00A9407C"/>
    <w:rsid w:val="00A94D61"/>
    <w:rsid w:val="00A9546B"/>
    <w:rsid w:val="00A9567B"/>
    <w:rsid w:val="00AA04D0"/>
    <w:rsid w:val="00AA1B6C"/>
    <w:rsid w:val="00AA3D27"/>
    <w:rsid w:val="00AA3E7D"/>
    <w:rsid w:val="00AB0DA3"/>
    <w:rsid w:val="00AB15D1"/>
    <w:rsid w:val="00AB2524"/>
    <w:rsid w:val="00AB2865"/>
    <w:rsid w:val="00AB3125"/>
    <w:rsid w:val="00AB6708"/>
    <w:rsid w:val="00AB6A91"/>
    <w:rsid w:val="00AC0038"/>
    <w:rsid w:val="00AC1D10"/>
    <w:rsid w:val="00AC438C"/>
    <w:rsid w:val="00AC6A60"/>
    <w:rsid w:val="00AC6B3B"/>
    <w:rsid w:val="00AC7071"/>
    <w:rsid w:val="00AD6087"/>
    <w:rsid w:val="00AE2A66"/>
    <w:rsid w:val="00AE3BA4"/>
    <w:rsid w:val="00AE46C8"/>
    <w:rsid w:val="00AE4E7D"/>
    <w:rsid w:val="00AE731F"/>
    <w:rsid w:val="00AE79C5"/>
    <w:rsid w:val="00AF16DB"/>
    <w:rsid w:val="00AF1773"/>
    <w:rsid w:val="00AF1A01"/>
    <w:rsid w:val="00AF1E79"/>
    <w:rsid w:val="00AF41BE"/>
    <w:rsid w:val="00AF4C1C"/>
    <w:rsid w:val="00AF7F63"/>
    <w:rsid w:val="00B00761"/>
    <w:rsid w:val="00B02015"/>
    <w:rsid w:val="00B0215A"/>
    <w:rsid w:val="00B046D5"/>
    <w:rsid w:val="00B05B9B"/>
    <w:rsid w:val="00B07F3C"/>
    <w:rsid w:val="00B105EC"/>
    <w:rsid w:val="00B11EF9"/>
    <w:rsid w:val="00B1278E"/>
    <w:rsid w:val="00B1296F"/>
    <w:rsid w:val="00B13F70"/>
    <w:rsid w:val="00B14109"/>
    <w:rsid w:val="00B17390"/>
    <w:rsid w:val="00B20748"/>
    <w:rsid w:val="00B20F0C"/>
    <w:rsid w:val="00B21CAA"/>
    <w:rsid w:val="00B230A8"/>
    <w:rsid w:val="00B2343D"/>
    <w:rsid w:val="00B2451F"/>
    <w:rsid w:val="00B26F1D"/>
    <w:rsid w:val="00B313C2"/>
    <w:rsid w:val="00B31B9B"/>
    <w:rsid w:val="00B32985"/>
    <w:rsid w:val="00B34CFC"/>
    <w:rsid w:val="00B36825"/>
    <w:rsid w:val="00B400C5"/>
    <w:rsid w:val="00B415C8"/>
    <w:rsid w:val="00B41B9B"/>
    <w:rsid w:val="00B41FE1"/>
    <w:rsid w:val="00B42E19"/>
    <w:rsid w:val="00B46BDE"/>
    <w:rsid w:val="00B47542"/>
    <w:rsid w:val="00B52532"/>
    <w:rsid w:val="00B52556"/>
    <w:rsid w:val="00B52F94"/>
    <w:rsid w:val="00B54EE4"/>
    <w:rsid w:val="00B551CE"/>
    <w:rsid w:val="00B552F8"/>
    <w:rsid w:val="00B5535C"/>
    <w:rsid w:val="00B564FA"/>
    <w:rsid w:val="00B57901"/>
    <w:rsid w:val="00B617EB"/>
    <w:rsid w:val="00B622E2"/>
    <w:rsid w:val="00B629EE"/>
    <w:rsid w:val="00B645E8"/>
    <w:rsid w:val="00B67F2B"/>
    <w:rsid w:val="00B70DC2"/>
    <w:rsid w:val="00B720BE"/>
    <w:rsid w:val="00B7614C"/>
    <w:rsid w:val="00B800F2"/>
    <w:rsid w:val="00B80256"/>
    <w:rsid w:val="00B82B50"/>
    <w:rsid w:val="00B84DD2"/>
    <w:rsid w:val="00B87269"/>
    <w:rsid w:val="00B87E01"/>
    <w:rsid w:val="00B9024B"/>
    <w:rsid w:val="00B90CB1"/>
    <w:rsid w:val="00B92ECB"/>
    <w:rsid w:val="00B954E7"/>
    <w:rsid w:val="00B95D11"/>
    <w:rsid w:val="00BA51DB"/>
    <w:rsid w:val="00BA7A1A"/>
    <w:rsid w:val="00BC0965"/>
    <w:rsid w:val="00BC1812"/>
    <w:rsid w:val="00BC1B92"/>
    <w:rsid w:val="00BC3A29"/>
    <w:rsid w:val="00BC5AB0"/>
    <w:rsid w:val="00BD2D8E"/>
    <w:rsid w:val="00BD649C"/>
    <w:rsid w:val="00BD7E79"/>
    <w:rsid w:val="00BE014C"/>
    <w:rsid w:val="00BE0BCB"/>
    <w:rsid w:val="00BE3202"/>
    <w:rsid w:val="00BE46AE"/>
    <w:rsid w:val="00BE5082"/>
    <w:rsid w:val="00BE5B58"/>
    <w:rsid w:val="00BE6986"/>
    <w:rsid w:val="00BE6C88"/>
    <w:rsid w:val="00BE6CB7"/>
    <w:rsid w:val="00BF230C"/>
    <w:rsid w:val="00BF47EB"/>
    <w:rsid w:val="00BF5C89"/>
    <w:rsid w:val="00BF5F36"/>
    <w:rsid w:val="00BF759B"/>
    <w:rsid w:val="00C01D1B"/>
    <w:rsid w:val="00C047B8"/>
    <w:rsid w:val="00C05850"/>
    <w:rsid w:val="00C06405"/>
    <w:rsid w:val="00C07809"/>
    <w:rsid w:val="00C11910"/>
    <w:rsid w:val="00C131D3"/>
    <w:rsid w:val="00C13B68"/>
    <w:rsid w:val="00C13B99"/>
    <w:rsid w:val="00C1477D"/>
    <w:rsid w:val="00C2287C"/>
    <w:rsid w:val="00C24ABF"/>
    <w:rsid w:val="00C24C61"/>
    <w:rsid w:val="00C2513A"/>
    <w:rsid w:val="00C26724"/>
    <w:rsid w:val="00C2713C"/>
    <w:rsid w:val="00C27253"/>
    <w:rsid w:val="00C322FE"/>
    <w:rsid w:val="00C346D8"/>
    <w:rsid w:val="00C36E66"/>
    <w:rsid w:val="00C3718C"/>
    <w:rsid w:val="00C437C0"/>
    <w:rsid w:val="00C4382A"/>
    <w:rsid w:val="00C47268"/>
    <w:rsid w:val="00C5039E"/>
    <w:rsid w:val="00C53002"/>
    <w:rsid w:val="00C55354"/>
    <w:rsid w:val="00C554A5"/>
    <w:rsid w:val="00C55C22"/>
    <w:rsid w:val="00C56EB5"/>
    <w:rsid w:val="00C603EB"/>
    <w:rsid w:val="00C60596"/>
    <w:rsid w:val="00C621F9"/>
    <w:rsid w:val="00C671AA"/>
    <w:rsid w:val="00C722FB"/>
    <w:rsid w:val="00C778F2"/>
    <w:rsid w:val="00C80B62"/>
    <w:rsid w:val="00C82EA0"/>
    <w:rsid w:val="00C82EFE"/>
    <w:rsid w:val="00C8518A"/>
    <w:rsid w:val="00C86D4D"/>
    <w:rsid w:val="00C94DF2"/>
    <w:rsid w:val="00C96FCC"/>
    <w:rsid w:val="00CA10A8"/>
    <w:rsid w:val="00CA1B35"/>
    <w:rsid w:val="00CA26D8"/>
    <w:rsid w:val="00CA3061"/>
    <w:rsid w:val="00CA31C5"/>
    <w:rsid w:val="00CA398B"/>
    <w:rsid w:val="00CA5734"/>
    <w:rsid w:val="00CA6025"/>
    <w:rsid w:val="00CA6929"/>
    <w:rsid w:val="00CA7798"/>
    <w:rsid w:val="00CB070E"/>
    <w:rsid w:val="00CB1463"/>
    <w:rsid w:val="00CB1808"/>
    <w:rsid w:val="00CB1E2C"/>
    <w:rsid w:val="00CB4A84"/>
    <w:rsid w:val="00CB4DB7"/>
    <w:rsid w:val="00CB5DE9"/>
    <w:rsid w:val="00CB622B"/>
    <w:rsid w:val="00CC004F"/>
    <w:rsid w:val="00CC1B8B"/>
    <w:rsid w:val="00CD0E2F"/>
    <w:rsid w:val="00CD0EA2"/>
    <w:rsid w:val="00CD1021"/>
    <w:rsid w:val="00CD38E6"/>
    <w:rsid w:val="00CD51EE"/>
    <w:rsid w:val="00CE2B6A"/>
    <w:rsid w:val="00CE6E4C"/>
    <w:rsid w:val="00CF0BDD"/>
    <w:rsid w:val="00CF252E"/>
    <w:rsid w:val="00CF2EBA"/>
    <w:rsid w:val="00CF50BC"/>
    <w:rsid w:val="00CF6C2C"/>
    <w:rsid w:val="00CF729A"/>
    <w:rsid w:val="00CF7EA2"/>
    <w:rsid w:val="00D00290"/>
    <w:rsid w:val="00D003B0"/>
    <w:rsid w:val="00D0256F"/>
    <w:rsid w:val="00D0382E"/>
    <w:rsid w:val="00D06A94"/>
    <w:rsid w:val="00D06C51"/>
    <w:rsid w:val="00D06ECB"/>
    <w:rsid w:val="00D073EC"/>
    <w:rsid w:val="00D0785F"/>
    <w:rsid w:val="00D112E5"/>
    <w:rsid w:val="00D1157E"/>
    <w:rsid w:val="00D1202B"/>
    <w:rsid w:val="00D12951"/>
    <w:rsid w:val="00D13C0B"/>
    <w:rsid w:val="00D159B1"/>
    <w:rsid w:val="00D15F8B"/>
    <w:rsid w:val="00D16DE6"/>
    <w:rsid w:val="00D17077"/>
    <w:rsid w:val="00D202FE"/>
    <w:rsid w:val="00D216B5"/>
    <w:rsid w:val="00D2215F"/>
    <w:rsid w:val="00D24883"/>
    <w:rsid w:val="00D25638"/>
    <w:rsid w:val="00D273C2"/>
    <w:rsid w:val="00D277A0"/>
    <w:rsid w:val="00D27DD5"/>
    <w:rsid w:val="00D3289F"/>
    <w:rsid w:val="00D33A38"/>
    <w:rsid w:val="00D4279F"/>
    <w:rsid w:val="00D43561"/>
    <w:rsid w:val="00D45BB5"/>
    <w:rsid w:val="00D46AA1"/>
    <w:rsid w:val="00D51476"/>
    <w:rsid w:val="00D51890"/>
    <w:rsid w:val="00D53270"/>
    <w:rsid w:val="00D547AD"/>
    <w:rsid w:val="00D560FD"/>
    <w:rsid w:val="00D60106"/>
    <w:rsid w:val="00D608D6"/>
    <w:rsid w:val="00D64CAA"/>
    <w:rsid w:val="00D65338"/>
    <w:rsid w:val="00D66791"/>
    <w:rsid w:val="00D7063D"/>
    <w:rsid w:val="00D756AA"/>
    <w:rsid w:val="00D75BCD"/>
    <w:rsid w:val="00D7763A"/>
    <w:rsid w:val="00D77F36"/>
    <w:rsid w:val="00D802ED"/>
    <w:rsid w:val="00D80BB4"/>
    <w:rsid w:val="00D8102A"/>
    <w:rsid w:val="00D81327"/>
    <w:rsid w:val="00D820A8"/>
    <w:rsid w:val="00D82E08"/>
    <w:rsid w:val="00D860C8"/>
    <w:rsid w:val="00D87052"/>
    <w:rsid w:val="00D87D12"/>
    <w:rsid w:val="00D957F5"/>
    <w:rsid w:val="00DA0D4F"/>
    <w:rsid w:val="00DA2063"/>
    <w:rsid w:val="00DA4203"/>
    <w:rsid w:val="00DA5205"/>
    <w:rsid w:val="00DA6311"/>
    <w:rsid w:val="00DB05B5"/>
    <w:rsid w:val="00DB0B7A"/>
    <w:rsid w:val="00DB19F1"/>
    <w:rsid w:val="00DB22C2"/>
    <w:rsid w:val="00DB47F3"/>
    <w:rsid w:val="00DC02FF"/>
    <w:rsid w:val="00DC46E5"/>
    <w:rsid w:val="00DC5846"/>
    <w:rsid w:val="00DD2A65"/>
    <w:rsid w:val="00DD2E7F"/>
    <w:rsid w:val="00DD320F"/>
    <w:rsid w:val="00DD36D3"/>
    <w:rsid w:val="00DD3928"/>
    <w:rsid w:val="00DD5157"/>
    <w:rsid w:val="00DD6BD7"/>
    <w:rsid w:val="00DE05ED"/>
    <w:rsid w:val="00DE150D"/>
    <w:rsid w:val="00DE3E67"/>
    <w:rsid w:val="00DE579B"/>
    <w:rsid w:val="00DE752B"/>
    <w:rsid w:val="00DF276D"/>
    <w:rsid w:val="00DF45AD"/>
    <w:rsid w:val="00DF565A"/>
    <w:rsid w:val="00E0204F"/>
    <w:rsid w:val="00E0256D"/>
    <w:rsid w:val="00E05F0A"/>
    <w:rsid w:val="00E076C3"/>
    <w:rsid w:val="00E07707"/>
    <w:rsid w:val="00E100A7"/>
    <w:rsid w:val="00E145B8"/>
    <w:rsid w:val="00E17596"/>
    <w:rsid w:val="00E17DA4"/>
    <w:rsid w:val="00E217E9"/>
    <w:rsid w:val="00E21922"/>
    <w:rsid w:val="00E22F9E"/>
    <w:rsid w:val="00E23528"/>
    <w:rsid w:val="00E24FA1"/>
    <w:rsid w:val="00E255BD"/>
    <w:rsid w:val="00E27D6C"/>
    <w:rsid w:val="00E3339D"/>
    <w:rsid w:val="00E37D41"/>
    <w:rsid w:val="00E43682"/>
    <w:rsid w:val="00E44537"/>
    <w:rsid w:val="00E46151"/>
    <w:rsid w:val="00E46A4E"/>
    <w:rsid w:val="00E470D9"/>
    <w:rsid w:val="00E477CA"/>
    <w:rsid w:val="00E50D52"/>
    <w:rsid w:val="00E51231"/>
    <w:rsid w:val="00E53EB3"/>
    <w:rsid w:val="00E57D0E"/>
    <w:rsid w:val="00E6495A"/>
    <w:rsid w:val="00E66493"/>
    <w:rsid w:val="00E67F45"/>
    <w:rsid w:val="00E702C6"/>
    <w:rsid w:val="00E70892"/>
    <w:rsid w:val="00E76E91"/>
    <w:rsid w:val="00E770CB"/>
    <w:rsid w:val="00E77713"/>
    <w:rsid w:val="00E8493F"/>
    <w:rsid w:val="00E901D9"/>
    <w:rsid w:val="00E90F47"/>
    <w:rsid w:val="00E91913"/>
    <w:rsid w:val="00EA3E39"/>
    <w:rsid w:val="00EA6EC6"/>
    <w:rsid w:val="00EA7520"/>
    <w:rsid w:val="00EB0868"/>
    <w:rsid w:val="00EB31DB"/>
    <w:rsid w:val="00EB362F"/>
    <w:rsid w:val="00EB71B9"/>
    <w:rsid w:val="00EC12E3"/>
    <w:rsid w:val="00EC16C5"/>
    <w:rsid w:val="00EC19FF"/>
    <w:rsid w:val="00EC71A3"/>
    <w:rsid w:val="00EC7C37"/>
    <w:rsid w:val="00EC7E93"/>
    <w:rsid w:val="00ED3325"/>
    <w:rsid w:val="00ED334D"/>
    <w:rsid w:val="00ED3E53"/>
    <w:rsid w:val="00ED5F23"/>
    <w:rsid w:val="00ED6606"/>
    <w:rsid w:val="00ED6B34"/>
    <w:rsid w:val="00ED7511"/>
    <w:rsid w:val="00EE02B5"/>
    <w:rsid w:val="00EE098C"/>
    <w:rsid w:val="00EE1448"/>
    <w:rsid w:val="00EE24FC"/>
    <w:rsid w:val="00EE7BAD"/>
    <w:rsid w:val="00EF014D"/>
    <w:rsid w:val="00EF1092"/>
    <w:rsid w:val="00EF24E1"/>
    <w:rsid w:val="00EF2E38"/>
    <w:rsid w:val="00EF6E1E"/>
    <w:rsid w:val="00EF74DB"/>
    <w:rsid w:val="00F0013E"/>
    <w:rsid w:val="00F0147B"/>
    <w:rsid w:val="00F01E92"/>
    <w:rsid w:val="00F02804"/>
    <w:rsid w:val="00F03AD6"/>
    <w:rsid w:val="00F043AA"/>
    <w:rsid w:val="00F04CE9"/>
    <w:rsid w:val="00F06727"/>
    <w:rsid w:val="00F0677C"/>
    <w:rsid w:val="00F07165"/>
    <w:rsid w:val="00F10027"/>
    <w:rsid w:val="00F116A0"/>
    <w:rsid w:val="00F11E7C"/>
    <w:rsid w:val="00F14A1F"/>
    <w:rsid w:val="00F152B2"/>
    <w:rsid w:val="00F17D4A"/>
    <w:rsid w:val="00F227C8"/>
    <w:rsid w:val="00F2321A"/>
    <w:rsid w:val="00F2399C"/>
    <w:rsid w:val="00F23A6B"/>
    <w:rsid w:val="00F25D60"/>
    <w:rsid w:val="00F3028B"/>
    <w:rsid w:val="00F30372"/>
    <w:rsid w:val="00F308C3"/>
    <w:rsid w:val="00F33BC2"/>
    <w:rsid w:val="00F351C3"/>
    <w:rsid w:val="00F40016"/>
    <w:rsid w:val="00F41DEA"/>
    <w:rsid w:val="00F428CE"/>
    <w:rsid w:val="00F438EA"/>
    <w:rsid w:val="00F44125"/>
    <w:rsid w:val="00F47271"/>
    <w:rsid w:val="00F50C01"/>
    <w:rsid w:val="00F5501B"/>
    <w:rsid w:val="00F60858"/>
    <w:rsid w:val="00F619CD"/>
    <w:rsid w:val="00F61D4A"/>
    <w:rsid w:val="00F632E9"/>
    <w:rsid w:val="00F64C75"/>
    <w:rsid w:val="00F67A62"/>
    <w:rsid w:val="00F704CF"/>
    <w:rsid w:val="00F70BFF"/>
    <w:rsid w:val="00F74183"/>
    <w:rsid w:val="00F777A1"/>
    <w:rsid w:val="00F80904"/>
    <w:rsid w:val="00F80FD3"/>
    <w:rsid w:val="00F86A65"/>
    <w:rsid w:val="00F87B45"/>
    <w:rsid w:val="00F87C40"/>
    <w:rsid w:val="00F90056"/>
    <w:rsid w:val="00F91C60"/>
    <w:rsid w:val="00F93339"/>
    <w:rsid w:val="00F95390"/>
    <w:rsid w:val="00F96945"/>
    <w:rsid w:val="00F96EE7"/>
    <w:rsid w:val="00F97759"/>
    <w:rsid w:val="00F97C84"/>
    <w:rsid w:val="00FA059A"/>
    <w:rsid w:val="00FA09EC"/>
    <w:rsid w:val="00FA4DA2"/>
    <w:rsid w:val="00FA66CF"/>
    <w:rsid w:val="00FA67E7"/>
    <w:rsid w:val="00FA7CB5"/>
    <w:rsid w:val="00FB1B95"/>
    <w:rsid w:val="00FB3129"/>
    <w:rsid w:val="00FB3DB3"/>
    <w:rsid w:val="00FB4652"/>
    <w:rsid w:val="00FB6027"/>
    <w:rsid w:val="00FB6E8A"/>
    <w:rsid w:val="00FC148F"/>
    <w:rsid w:val="00FC15E1"/>
    <w:rsid w:val="00FC1C75"/>
    <w:rsid w:val="00FC2098"/>
    <w:rsid w:val="00FC7B35"/>
    <w:rsid w:val="00FD0C0F"/>
    <w:rsid w:val="00FD1055"/>
    <w:rsid w:val="00FD1530"/>
    <w:rsid w:val="00FD1D50"/>
    <w:rsid w:val="00FD280A"/>
    <w:rsid w:val="00FD4439"/>
    <w:rsid w:val="00FD5DB3"/>
    <w:rsid w:val="00FE1A56"/>
    <w:rsid w:val="00FE36E3"/>
    <w:rsid w:val="00FE4A2B"/>
    <w:rsid w:val="00FF1A15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link w:val="1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1"/>
    <w:next w:val="a0"/>
    <w:autoRedefine/>
    <w:semiHidden/>
  </w:style>
  <w:style w:type="paragraph" w:styleId="11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1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1"/>
    <w:next w:val="a0"/>
    <w:autoRedefine/>
    <w:uiPriority w:val="39"/>
  </w:style>
  <w:style w:type="paragraph" w:styleId="50">
    <w:name w:val="toc 5"/>
    <w:basedOn w:val="11"/>
    <w:next w:val="a0"/>
    <w:autoRedefine/>
    <w:semiHidden/>
  </w:style>
  <w:style w:type="paragraph" w:styleId="60">
    <w:name w:val="toc 6"/>
    <w:basedOn w:val="11"/>
    <w:next w:val="a0"/>
    <w:autoRedefine/>
    <w:semiHidden/>
  </w:style>
  <w:style w:type="paragraph" w:styleId="70">
    <w:name w:val="toc 7"/>
    <w:basedOn w:val="11"/>
    <w:next w:val="a0"/>
    <w:autoRedefine/>
    <w:semiHidden/>
  </w:style>
  <w:style w:type="paragraph" w:styleId="80">
    <w:name w:val="toc 8"/>
    <w:basedOn w:val="11"/>
    <w:next w:val="a0"/>
    <w:autoRedefine/>
    <w:semiHidden/>
  </w:style>
  <w:style w:type="paragraph" w:styleId="90">
    <w:name w:val="toc 9"/>
    <w:basedOn w:val="11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paragraph" w:styleId="af6">
    <w:name w:val="caption"/>
    <w:basedOn w:val="a0"/>
    <w:next w:val="a0"/>
    <w:unhideWhenUsed/>
    <w:qFormat/>
    <w:rsid w:val="00B41FE1"/>
    <w:rPr>
      <w:sz w:val="20"/>
    </w:rPr>
  </w:style>
  <w:style w:type="character" w:styleId="af7">
    <w:name w:val="Strong"/>
    <w:basedOn w:val="a2"/>
    <w:uiPriority w:val="22"/>
    <w:qFormat/>
    <w:rsid w:val="009B3C79"/>
    <w:rPr>
      <w:b/>
      <w:bCs/>
    </w:rPr>
  </w:style>
  <w:style w:type="character" w:styleId="af8">
    <w:name w:val="FollowedHyperlink"/>
    <w:basedOn w:val="a2"/>
    <w:semiHidden/>
    <w:unhideWhenUsed/>
    <w:rsid w:val="00F25D60"/>
    <w:rPr>
      <w:color w:val="800080" w:themeColor="followedHyperlink"/>
      <w:u w:val="single"/>
    </w:rPr>
  </w:style>
  <w:style w:type="character" w:customStyle="1" w:styleId="10">
    <w:name w:val="標題 1 字元"/>
    <w:basedOn w:val="a2"/>
    <w:link w:val="1"/>
    <w:rsid w:val="005C62AA"/>
    <w:rPr>
      <w:rFonts w:hAnsi="Century"/>
      <w:b/>
      <w:color w:val="000000"/>
      <w:position w:val="-24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link w:val="1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1"/>
    <w:next w:val="a0"/>
    <w:autoRedefine/>
    <w:semiHidden/>
  </w:style>
  <w:style w:type="paragraph" w:styleId="11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1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1"/>
    <w:next w:val="a0"/>
    <w:autoRedefine/>
    <w:uiPriority w:val="39"/>
  </w:style>
  <w:style w:type="paragraph" w:styleId="50">
    <w:name w:val="toc 5"/>
    <w:basedOn w:val="11"/>
    <w:next w:val="a0"/>
    <w:autoRedefine/>
    <w:semiHidden/>
  </w:style>
  <w:style w:type="paragraph" w:styleId="60">
    <w:name w:val="toc 6"/>
    <w:basedOn w:val="11"/>
    <w:next w:val="a0"/>
    <w:autoRedefine/>
    <w:semiHidden/>
  </w:style>
  <w:style w:type="paragraph" w:styleId="70">
    <w:name w:val="toc 7"/>
    <w:basedOn w:val="11"/>
    <w:next w:val="a0"/>
    <w:autoRedefine/>
    <w:semiHidden/>
  </w:style>
  <w:style w:type="paragraph" w:styleId="80">
    <w:name w:val="toc 8"/>
    <w:basedOn w:val="11"/>
    <w:next w:val="a0"/>
    <w:autoRedefine/>
    <w:semiHidden/>
  </w:style>
  <w:style w:type="paragraph" w:styleId="90">
    <w:name w:val="toc 9"/>
    <w:basedOn w:val="11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paragraph" w:styleId="af6">
    <w:name w:val="caption"/>
    <w:basedOn w:val="a0"/>
    <w:next w:val="a0"/>
    <w:unhideWhenUsed/>
    <w:qFormat/>
    <w:rsid w:val="00B41FE1"/>
    <w:rPr>
      <w:sz w:val="20"/>
    </w:rPr>
  </w:style>
  <w:style w:type="character" w:styleId="af7">
    <w:name w:val="Strong"/>
    <w:basedOn w:val="a2"/>
    <w:uiPriority w:val="22"/>
    <w:qFormat/>
    <w:rsid w:val="009B3C79"/>
    <w:rPr>
      <w:b/>
      <w:bCs/>
    </w:rPr>
  </w:style>
  <w:style w:type="character" w:styleId="af8">
    <w:name w:val="FollowedHyperlink"/>
    <w:basedOn w:val="a2"/>
    <w:semiHidden/>
    <w:unhideWhenUsed/>
    <w:rsid w:val="00F25D60"/>
    <w:rPr>
      <w:color w:val="800080" w:themeColor="followedHyperlink"/>
      <w:u w:val="single"/>
    </w:rPr>
  </w:style>
  <w:style w:type="character" w:customStyle="1" w:styleId="10">
    <w:name w:val="標題 1 字元"/>
    <w:basedOn w:val="a2"/>
    <w:link w:val="1"/>
    <w:rsid w:val="005C62AA"/>
    <w:rPr>
      <w:rFonts w:hAnsi="Century"/>
      <w:b/>
      <w:color w:val="000000"/>
      <w:position w:val="-24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653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004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6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://tpnet.twport.com.tw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test-tpnet.twport.com.tw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76B7E4-7911-4D8B-B99D-E4054CA89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0</TotalTime>
  <Pages>34</Pages>
  <Words>1560</Words>
  <Characters>8895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10435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user</cp:lastModifiedBy>
  <cp:revision>2</cp:revision>
  <cp:lastPrinted>2016-04-03T02:00:00Z</cp:lastPrinted>
  <dcterms:created xsi:type="dcterms:W3CDTF">2016-06-22T01:03:00Z</dcterms:created>
  <dcterms:modified xsi:type="dcterms:W3CDTF">2016-06-22T01:03:00Z</dcterms:modified>
  <cp:category>1.0</cp:category>
</cp:coreProperties>
</file>