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241" w:rsidRPr="008D19F2" w:rsidRDefault="003A4241" w:rsidP="003A4241">
      <w:pPr>
        <w:spacing w:line="360" w:lineRule="auto"/>
        <w:jc w:val="center"/>
        <w:rPr>
          <w:rFonts w:ascii="微軟正黑體" w:eastAsia="微軟正黑體" w:hAnsi="微軟正黑體" w:cs="新細明體"/>
          <w:b/>
          <w:sz w:val="72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DOCPROPERTY  Company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sz w:val="72"/>
        </w:rPr>
        <w:t>臺灣港務股份有限公司</w:t>
      </w:r>
      <w:r w:rsidRPr="008D19F2">
        <w:rPr>
          <w:rFonts w:ascii="微軟正黑體" w:eastAsia="微軟正黑體" w:hAnsi="微軟正黑體" w:cs="新細明體"/>
          <w:b/>
          <w:sz w:val="72"/>
        </w:rPr>
        <w:fldChar w:fldCharType="end"/>
      </w:r>
    </w:p>
    <w:p w:rsidR="003A4241" w:rsidRPr="008D19F2" w:rsidRDefault="003A4241" w:rsidP="003A4241">
      <w:pPr>
        <w:rPr>
          <w:rFonts w:ascii="微軟正黑體" w:eastAsia="微軟正黑體" w:hAnsi="微軟正黑體"/>
        </w:rPr>
      </w:pPr>
    </w:p>
    <w:p w:rsidR="003A4241" w:rsidRPr="008D19F2" w:rsidRDefault="003A4241" w:rsidP="003A4241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SUBJECT 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港灣及</w:t>
      </w:r>
      <w:proofErr w:type="gramStart"/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棧</w:t>
      </w:r>
      <w:proofErr w:type="gramEnd"/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埠系統建置案</w:t>
      </w:r>
      <w:r w:rsidRPr="008D19F2">
        <w:rPr>
          <w:rFonts w:ascii="微軟正黑體" w:eastAsia="微軟正黑體" w:hAnsi="微軟正黑體" w:cs="新細明體"/>
          <w:b/>
          <w:bCs/>
          <w:sz w:val="60"/>
        </w:rPr>
        <w:fldChar w:fldCharType="end"/>
      </w:r>
    </w:p>
    <w:p w:rsidR="003A4241" w:rsidRPr="008D19F2" w:rsidRDefault="003A4241" w:rsidP="003A4241">
      <w:pPr>
        <w:rPr>
          <w:rFonts w:ascii="微軟正黑體" w:eastAsia="微軟正黑體" w:hAnsi="微軟正黑體"/>
        </w:rPr>
      </w:pPr>
    </w:p>
    <w:p w:rsidR="003A4241" w:rsidRPr="008D19F2" w:rsidRDefault="003A4241" w:rsidP="003A4241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TITLE 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系統使用手冊</w:t>
      </w:r>
      <w:r w:rsidRPr="008D19F2">
        <w:rPr>
          <w:rFonts w:ascii="微軟正黑體" w:eastAsia="微軟正黑體" w:hAnsi="微軟正黑體" w:cs="新細明體"/>
          <w:b/>
          <w:bCs/>
          <w:sz w:val="60"/>
        </w:rPr>
        <w:fldChar w:fldCharType="end"/>
      </w:r>
    </w:p>
    <w:p w:rsidR="003A4241" w:rsidRDefault="003A4241" w:rsidP="003A4241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3A4241">
        <w:rPr>
          <w:rFonts w:ascii="微軟正黑體" w:eastAsia="微軟正黑體" w:hAnsi="微軟正黑體" w:cs="新細明體" w:hint="eastAsia"/>
          <w:b/>
          <w:bCs/>
          <w:sz w:val="60"/>
        </w:rPr>
        <w:t>移民署</w:t>
      </w:r>
    </w:p>
    <w:p w:rsidR="003A4241" w:rsidRPr="008D19F2" w:rsidRDefault="003A4241" w:rsidP="003A4241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0"/>
        </w:rPr>
      </w:pPr>
      <w:r w:rsidRPr="008D19F2">
        <w:rPr>
          <w:rFonts w:ascii="微軟正黑體" w:eastAsia="微軟正黑體" w:hAnsi="微軟正黑體" w:cs="新細明體"/>
          <w:b/>
          <w:bCs/>
          <w:sz w:val="40"/>
        </w:rPr>
        <w:t>V</w:t>
      </w:r>
      <w:r w:rsidRPr="008D19F2">
        <w:rPr>
          <w:rFonts w:ascii="微軟正黑體" w:eastAsia="微軟正黑體" w:hAnsi="微軟正黑體" w:cs="新細明體" w:hint="eastAsia"/>
          <w:b/>
          <w:bCs/>
          <w:sz w:val="40"/>
        </w:rPr>
        <w:t>0.</w:t>
      </w:r>
      <w:r w:rsidR="00434022">
        <w:rPr>
          <w:rFonts w:ascii="微軟正黑體" w:eastAsia="微軟正黑體" w:hAnsi="微軟正黑體" w:cs="新細明體" w:hint="eastAsia"/>
          <w:b/>
          <w:bCs/>
          <w:sz w:val="40"/>
        </w:rPr>
        <w:t>7</w:t>
      </w:r>
    </w:p>
    <w:p w:rsidR="003A4241" w:rsidRPr="008D19F2" w:rsidRDefault="003A4241" w:rsidP="003A4241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0"/>
        </w:rPr>
      </w:pPr>
      <w:r w:rsidRPr="008D19F2">
        <w:rPr>
          <w:rFonts w:ascii="微軟正黑體" w:eastAsia="微軟正黑體" w:hAnsi="微軟正黑體" w:cs="新細明體" w:hint="eastAsia"/>
          <w:b/>
          <w:bCs/>
          <w:sz w:val="40"/>
        </w:rPr>
        <w:t>購案編號：TIPC-102B021</w:t>
      </w:r>
    </w:p>
    <w:p w:rsidR="003A4241" w:rsidRPr="008D19F2" w:rsidRDefault="003A4241" w:rsidP="003A4241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36"/>
        </w:rPr>
      </w:pPr>
      <w:r w:rsidRPr="008D19F2">
        <w:rPr>
          <w:rFonts w:ascii="微軟正黑體" w:eastAsia="微軟正黑體" w:hAnsi="微軟正黑體" w:cs="新細明體"/>
          <w:b/>
          <w:bCs/>
          <w:sz w:val="36"/>
        </w:rPr>
        <w:t>中華民國</w:t>
      </w:r>
      <w:r w:rsidRPr="008D19F2">
        <w:rPr>
          <w:rFonts w:ascii="微軟正黑體" w:eastAsia="微軟正黑體" w:hAnsi="微軟正黑體" w:cs="新細明體" w:hint="eastAsia"/>
          <w:b/>
          <w:bCs/>
          <w:sz w:val="36"/>
        </w:rPr>
        <w:t>一百零五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年</w:t>
      </w:r>
      <w:r w:rsidR="00434022">
        <w:rPr>
          <w:rFonts w:ascii="微軟正黑體" w:eastAsia="微軟正黑體" w:hAnsi="微軟正黑體" w:cs="新細明體" w:hint="eastAsia"/>
          <w:b/>
          <w:bCs/>
          <w:sz w:val="36"/>
        </w:rPr>
        <w:t>七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月</w:t>
      </w:r>
      <w:r w:rsidR="00434022">
        <w:rPr>
          <w:rFonts w:ascii="微軟正黑體" w:eastAsia="微軟正黑體" w:hAnsi="微軟正黑體" w:cs="新細明體" w:hint="eastAsia"/>
          <w:b/>
          <w:bCs/>
          <w:sz w:val="36"/>
        </w:rPr>
        <w:t>九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日</w:t>
      </w:r>
    </w:p>
    <w:p w:rsidR="003A4241" w:rsidRPr="008D19F2" w:rsidRDefault="003A4241" w:rsidP="003A4241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noProof/>
          <w:sz w:val="36"/>
        </w:rPr>
      </w:pPr>
      <w:r w:rsidRPr="008D19F2">
        <w:rPr>
          <w:rFonts w:ascii="微軟正黑體" w:eastAsia="微軟正黑體" w:hAnsi="微軟正黑體" w:cs="新細明體"/>
          <w:b/>
          <w:noProof/>
          <w:sz w:val="36"/>
        </w:rPr>
        <w:drawing>
          <wp:inline distT="0" distB="0" distL="0" distR="0" wp14:anchorId="7219087D" wp14:editId="456789B0">
            <wp:extent cx="2395855" cy="668655"/>
            <wp:effectExtent l="0" t="0" r="4445" b="0"/>
            <wp:docPr id="24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41" w:rsidRPr="00C9088D" w:rsidRDefault="003A4241" w:rsidP="003A4241">
      <w:r>
        <w:rPr>
          <w:rFonts w:ascii="Arial" w:hAnsi="Arial" w:cs="新細明體"/>
          <w:noProof/>
        </w:rPr>
        <w:drawing>
          <wp:inline distT="0" distB="0" distL="0" distR="0" wp14:anchorId="3019FC88" wp14:editId="6FF9ADD8">
            <wp:extent cx="6163945" cy="330200"/>
            <wp:effectExtent l="0" t="0" r="8255" b="0"/>
            <wp:docPr id="2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41" w:rsidRDefault="003A4241" w:rsidP="0036380F">
      <w:pPr>
        <w:spacing w:line="360" w:lineRule="auto"/>
        <w:jc w:val="center"/>
        <w:rPr>
          <w:rFonts w:ascii="微軟正黑體" w:eastAsia="微軟正黑體" w:hAnsi="微軟正黑體" w:cs="Times New Roman"/>
          <w:b/>
          <w:color w:val="000000" w:themeColor="text1"/>
          <w:sz w:val="48"/>
          <w:szCs w:val="48"/>
        </w:rPr>
      </w:pPr>
    </w:p>
    <w:p w:rsidR="0036380F" w:rsidRPr="008912F9" w:rsidRDefault="008D19F2" w:rsidP="0036380F">
      <w:pPr>
        <w:tabs>
          <w:tab w:val="left" w:pos="480"/>
          <w:tab w:val="right" w:leader="dot" w:pos="9707"/>
        </w:tabs>
        <w:spacing w:before="360" w:line="360" w:lineRule="auto"/>
        <w:jc w:val="center"/>
        <w:rPr>
          <w:rFonts w:ascii="微軟正黑體" w:eastAsia="微軟正黑體" w:hAnsi="微軟正黑體"/>
          <w:caps/>
          <w:noProof/>
          <w:color w:val="000000" w:themeColor="text1"/>
          <w:szCs w:val="24"/>
        </w:rPr>
      </w:pPr>
      <w:r w:rsidRPr="008912F9">
        <w:rPr>
          <w:rFonts w:ascii="微軟正黑體" w:eastAsia="微軟正黑體" w:hAnsi="微軟正黑體" w:hint="eastAsia"/>
          <w:caps/>
          <w:noProof/>
          <w:color w:val="000000" w:themeColor="text1"/>
          <w:szCs w:val="24"/>
        </w:rPr>
        <w:lastRenderedPageBreak/>
        <w:t>版本異動</w:t>
      </w:r>
    </w:p>
    <w:tbl>
      <w:tblPr>
        <w:tblStyle w:val="STI"/>
        <w:tblW w:w="0" w:type="auto"/>
        <w:tblLook w:val="04A0" w:firstRow="1" w:lastRow="0" w:firstColumn="1" w:lastColumn="0" w:noHBand="0" w:noVBand="1"/>
      </w:tblPr>
      <w:tblGrid>
        <w:gridCol w:w="1526"/>
        <w:gridCol w:w="1134"/>
        <w:gridCol w:w="1559"/>
        <w:gridCol w:w="5954"/>
      </w:tblGrid>
      <w:tr w:rsidR="008912F9" w:rsidRPr="008912F9" w:rsidTr="00B33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26" w:type="dxa"/>
          </w:tcPr>
          <w:p w:rsidR="0036380F" w:rsidRPr="008912F9" w:rsidRDefault="0036380F" w:rsidP="008D19F2">
            <w:pPr>
              <w:jc w:val="left"/>
              <w:rPr>
                <w:rFonts w:ascii="微軟正黑體" w:eastAsia="微軟正黑體" w:hAnsi="微軟正黑體"/>
                <w:b w:val="0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日期</w:t>
            </w:r>
          </w:p>
        </w:tc>
        <w:tc>
          <w:tcPr>
            <w:tcW w:w="1134" w:type="dxa"/>
          </w:tcPr>
          <w:p w:rsidR="0036380F" w:rsidRPr="008912F9" w:rsidRDefault="0036380F" w:rsidP="00B3324B">
            <w:pPr>
              <w:ind w:firstLineChars="50" w:firstLine="120"/>
              <w:jc w:val="left"/>
              <w:rPr>
                <w:rFonts w:ascii="微軟正黑體" w:eastAsia="微軟正黑體" w:hAnsi="微軟正黑體"/>
                <w:b w:val="0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版次</w:t>
            </w:r>
          </w:p>
        </w:tc>
        <w:tc>
          <w:tcPr>
            <w:tcW w:w="1559" w:type="dxa"/>
          </w:tcPr>
          <w:p w:rsidR="0036380F" w:rsidRPr="008912F9" w:rsidRDefault="0036380F" w:rsidP="008D19F2">
            <w:pPr>
              <w:ind w:left="560"/>
              <w:jc w:val="left"/>
              <w:rPr>
                <w:rFonts w:ascii="微軟正黑體" w:eastAsia="微軟正黑體" w:hAnsi="微軟正黑體"/>
                <w:b w:val="0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編輯者</w:t>
            </w:r>
          </w:p>
        </w:tc>
        <w:tc>
          <w:tcPr>
            <w:tcW w:w="5954" w:type="dxa"/>
          </w:tcPr>
          <w:p w:rsidR="0036380F" w:rsidRPr="008912F9" w:rsidRDefault="0036380F" w:rsidP="008D19F2">
            <w:pPr>
              <w:ind w:left="560"/>
              <w:jc w:val="left"/>
              <w:rPr>
                <w:rFonts w:ascii="微軟正黑體" w:eastAsia="微軟正黑體" w:hAnsi="微軟正黑體"/>
                <w:b w:val="0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變動內容</w:t>
            </w:r>
          </w:p>
        </w:tc>
      </w:tr>
      <w:tr w:rsidR="008912F9" w:rsidRPr="008912F9" w:rsidTr="00B332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36380F" w:rsidRPr="008912F9" w:rsidRDefault="006D1DC1" w:rsidP="006D1DC1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2016/3/28</w:t>
            </w:r>
          </w:p>
        </w:tc>
        <w:tc>
          <w:tcPr>
            <w:tcW w:w="1134" w:type="dxa"/>
          </w:tcPr>
          <w:p w:rsidR="0036380F" w:rsidRPr="008912F9" w:rsidRDefault="006D1DC1" w:rsidP="00B3324B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0.1</w:t>
            </w:r>
          </w:p>
        </w:tc>
        <w:tc>
          <w:tcPr>
            <w:tcW w:w="1559" w:type="dxa"/>
          </w:tcPr>
          <w:p w:rsidR="0036380F" w:rsidRPr="008912F9" w:rsidRDefault="00E357F6" w:rsidP="0071493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="00714932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</w:t>
            </w:r>
            <w:proofErr w:type="gramStart"/>
            <w:r w:rsidR="00714932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臻</w:t>
            </w:r>
            <w:proofErr w:type="gramEnd"/>
          </w:p>
        </w:tc>
        <w:tc>
          <w:tcPr>
            <w:tcW w:w="5954" w:type="dxa"/>
          </w:tcPr>
          <w:p w:rsidR="0036380F" w:rsidRPr="008912F9" w:rsidRDefault="006D1DC1" w:rsidP="00270F2A">
            <w:pPr>
              <w:ind w:left="56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第一版</w:t>
            </w:r>
          </w:p>
        </w:tc>
      </w:tr>
      <w:tr w:rsidR="008912F9" w:rsidRPr="008912F9" w:rsidTr="00B332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ED7511" w:rsidRPr="008912F9" w:rsidRDefault="00ED7511" w:rsidP="00137C7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2016/4/0</w:t>
            </w:r>
            <w:r w:rsidR="00137C7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</w:t>
            </w:r>
          </w:p>
        </w:tc>
        <w:tc>
          <w:tcPr>
            <w:tcW w:w="1134" w:type="dxa"/>
          </w:tcPr>
          <w:p w:rsidR="00ED7511" w:rsidRPr="008912F9" w:rsidRDefault="00ED7511" w:rsidP="00B3324B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0.2</w:t>
            </w:r>
          </w:p>
        </w:tc>
        <w:tc>
          <w:tcPr>
            <w:tcW w:w="1559" w:type="dxa"/>
          </w:tcPr>
          <w:p w:rsidR="00ED7511" w:rsidRPr="008912F9" w:rsidRDefault="00E357F6" w:rsidP="00C927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="00ED7511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</w:t>
            </w:r>
            <w:proofErr w:type="gramStart"/>
            <w:r w:rsidR="00ED7511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臻</w:t>
            </w:r>
            <w:proofErr w:type="gramEnd"/>
          </w:p>
          <w:p w:rsidR="00467783" w:rsidRPr="008912F9" w:rsidRDefault="00467783" w:rsidP="00C927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5954" w:type="dxa"/>
          </w:tcPr>
          <w:p w:rsidR="00913050" w:rsidRPr="008912F9" w:rsidRDefault="00913050" w:rsidP="00913050">
            <w:pPr>
              <w:ind w:leftChars="-45" w:left="317" w:hangingChars="177" w:hanging="425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Pr="008912F9"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  <w:t>增加目錄</w:t>
            </w:r>
          </w:p>
          <w:p w:rsidR="00913050" w:rsidRPr="008912F9" w:rsidRDefault="00913050" w:rsidP="00913050">
            <w:pPr>
              <w:ind w:leftChars="-45" w:left="317" w:hangingChars="177" w:hanging="425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2.將共同功能獨立</w:t>
            </w:r>
          </w:p>
          <w:p w:rsidR="00E145B8" w:rsidRPr="008912F9" w:rsidRDefault="00913050" w:rsidP="00E145B8">
            <w:pPr>
              <w:ind w:leftChars="-45" w:left="317" w:hangingChars="177" w:hanging="425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</w:t>
            </w:r>
            <w:r w:rsidR="00E145B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 IFA_A02</w:t>
            </w:r>
            <w:r w:rsidR="00137C7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</w:t>
            </w:r>
            <w:r w:rsidR="00E145B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增加說明-</w:t>
            </w:r>
            <w:r w:rsidR="00E145B8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E145B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設定注檢條件]</w:t>
            </w:r>
          </w:p>
          <w:p w:rsidR="00E145B8" w:rsidRPr="008912F9" w:rsidRDefault="00913050" w:rsidP="00E145B8">
            <w:pPr>
              <w:ind w:leftChars="-45" w:left="317" w:hangingChars="177" w:hanging="425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</w:t>
            </w:r>
            <w:r w:rsidR="00E145B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 IFA_A02</w:t>
            </w:r>
            <w:r w:rsidR="00137C7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</w:t>
            </w:r>
            <w:r w:rsidR="00E145B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增加說明-[船舶目前位置]</w:t>
            </w:r>
          </w:p>
          <w:p w:rsidR="00E145B8" w:rsidRPr="008912F9" w:rsidRDefault="00913050" w:rsidP="00E145B8">
            <w:pPr>
              <w:ind w:leftChars="-45" w:left="317" w:hangingChars="177" w:hanging="425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5</w:t>
            </w:r>
            <w:r w:rsidR="00E145B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.IFA_A02</w:t>
            </w:r>
            <w:r w:rsidR="00137C7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</w:t>
            </w:r>
            <w:r w:rsidR="00E145B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增加說明-[</w:t>
            </w:r>
            <w:proofErr w:type="gramStart"/>
            <w:r w:rsidR="00E145B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退班</w:t>
            </w:r>
            <w:proofErr w:type="gramEnd"/>
            <w:r w:rsidR="00E145B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</w:p>
          <w:p w:rsidR="00CD0E2F" w:rsidRPr="008912F9" w:rsidRDefault="00913050" w:rsidP="00137C7A">
            <w:pPr>
              <w:ind w:leftChars="-45" w:left="317" w:hangingChars="177" w:hanging="425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6</w:t>
            </w:r>
            <w:r w:rsidR="00E145B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 .IFA_A02</w:t>
            </w:r>
            <w:r w:rsidR="00137C7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</w:t>
            </w:r>
            <w:r w:rsidR="00E145B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增加說明-</w:t>
            </w:r>
            <w:r w:rsidR="00137C7A" w:rsidRPr="003D576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="00E145B8" w:rsidRPr="003D576E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聯檢申請單</w:t>
            </w:r>
            <w:r w:rsidR="00137C7A" w:rsidRPr="003D576E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]</w:t>
            </w:r>
            <w:r w:rsidR="00E145B8" w:rsidRPr="003D576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137C7A" w:rsidRPr="003D576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="00E145B8" w:rsidRPr="003D576E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外海上下船員申請單</w:t>
            </w:r>
          </w:p>
        </w:tc>
      </w:tr>
      <w:tr w:rsidR="00D37565" w:rsidRPr="008912F9" w:rsidTr="00B332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D37565" w:rsidRPr="00CC5630" w:rsidRDefault="00D37565" w:rsidP="006D776B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C563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2016/4/0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7</w:t>
            </w:r>
          </w:p>
        </w:tc>
        <w:tc>
          <w:tcPr>
            <w:tcW w:w="1134" w:type="dxa"/>
          </w:tcPr>
          <w:p w:rsidR="00D37565" w:rsidRPr="00CC5630" w:rsidRDefault="00D37565" w:rsidP="00B3324B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C563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</w:t>
            </w:r>
          </w:p>
        </w:tc>
        <w:tc>
          <w:tcPr>
            <w:tcW w:w="1559" w:type="dxa"/>
          </w:tcPr>
          <w:p w:rsidR="00D37565" w:rsidRPr="00CC5630" w:rsidRDefault="00E357F6" w:rsidP="00FE43C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="00D37565" w:rsidRPr="00CC563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</w:t>
            </w:r>
            <w:proofErr w:type="gramStart"/>
            <w:r w:rsidR="00D37565" w:rsidRPr="00CC563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臻</w:t>
            </w:r>
            <w:proofErr w:type="gramEnd"/>
          </w:p>
        </w:tc>
        <w:tc>
          <w:tcPr>
            <w:tcW w:w="5954" w:type="dxa"/>
          </w:tcPr>
          <w:p w:rsidR="00225CDE" w:rsidRDefault="00225CDE" w:rsidP="00FE43CA">
            <w:pPr>
              <w:ind w:leftChars="-45" w:left="317" w:hangingChars="177" w:hanging="425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143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1.增加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</w:t>
            </w:r>
            <w:r w:rsidRPr="0067143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作業流程</w:t>
            </w:r>
          </w:p>
          <w:p w:rsidR="00D37565" w:rsidRPr="00CC5630" w:rsidRDefault="00225CDE" w:rsidP="00FE43CA">
            <w:pPr>
              <w:ind w:leftChars="-45" w:left="317" w:hangingChars="177" w:hanging="425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</w:t>
            </w:r>
            <w:r w:rsidR="00D3756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D37565" w:rsidRPr="00CC563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IFA_A02</w:t>
            </w:r>
            <w:r w:rsidR="00FE43CA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</w:t>
            </w:r>
            <w:r w:rsidR="00D3756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-修改內容</w:t>
            </w:r>
          </w:p>
        </w:tc>
      </w:tr>
      <w:tr w:rsidR="005E7793" w:rsidRPr="008912F9" w:rsidTr="00B332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5E7793" w:rsidRPr="00FD6D42" w:rsidRDefault="005E7793" w:rsidP="005F4CA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11</w:t>
            </w:r>
          </w:p>
        </w:tc>
        <w:tc>
          <w:tcPr>
            <w:tcW w:w="1134" w:type="dxa"/>
          </w:tcPr>
          <w:p w:rsidR="005E7793" w:rsidRPr="00FD6D42" w:rsidRDefault="005E7793" w:rsidP="00B3324B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</w:t>
            </w:r>
          </w:p>
        </w:tc>
        <w:tc>
          <w:tcPr>
            <w:tcW w:w="1559" w:type="dxa"/>
          </w:tcPr>
          <w:p w:rsidR="005E7793" w:rsidRPr="00FD6D42" w:rsidRDefault="00E357F6" w:rsidP="005F4CA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="005E7793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</w:t>
            </w:r>
            <w:proofErr w:type="gramStart"/>
            <w:r w:rsidR="005E7793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臻</w:t>
            </w:r>
            <w:proofErr w:type="gramEnd"/>
          </w:p>
        </w:tc>
        <w:tc>
          <w:tcPr>
            <w:tcW w:w="5954" w:type="dxa"/>
          </w:tcPr>
          <w:p w:rsidR="005E7793" w:rsidRPr="00FD6D42" w:rsidRDefault="005E7793" w:rsidP="005E7793">
            <w:pPr>
              <w:ind w:left="-108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</w:rPr>
              <w:t>1.功能說明加入網站超連結</w:t>
            </w:r>
          </w:p>
        </w:tc>
      </w:tr>
      <w:tr w:rsidR="00D20D37" w:rsidRPr="008912F9" w:rsidTr="00B332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D20D37" w:rsidRPr="00FD6D42" w:rsidRDefault="00D20D37" w:rsidP="00D20D3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</w:t>
            </w:r>
            <w:r w:rsidR="0003568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</w:t>
            </w:r>
          </w:p>
        </w:tc>
        <w:tc>
          <w:tcPr>
            <w:tcW w:w="1134" w:type="dxa"/>
          </w:tcPr>
          <w:p w:rsidR="00D20D37" w:rsidRPr="00FD6D42" w:rsidRDefault="00D20D37" w:rsidP="00B3324B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5</w:t>
            </w:r>
          </w:p>
        </w:tc>
        <w:tc>
          <w:tcPr>
            <w:tcW w:w="1559" w:type="dxa"/>
          </w:tcPr>
          <w:p w:rsidR="00D20D37" w:rsidRDefault="00D20D37" w:rsidP="00DA01C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高分 黃經理</w:t>
            </w:r>
          </w:p>
          <w:p w:rsidR="00B42327" w:rsidRDefault="00B2280D" w:rsidP="00DA01C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="00B4232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王俊雄</w:t>
            </w:r>
          </w:p>
          <w:p w:rsidR="00E357F6" w:rsidRPr="00FD6D42" w:rsidRDefault="00E357F6" w:rsidP="00DA01C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楊宜臻</w:t>
            </w:r>
          </w:p>
        </w:tc>
        <w:tc>
          <w:tcPr>
            <w:tcW w:w="5954" w:type="dxa"/>
          </w:tcPr>
          <w:p w:rsidR="00B42327" w:rsidRDefault="00B42327" w:rsidP="00B42327">
            <w:pPr>
              <w:snapToGrid w:val="0"/>
              <w:spacing w:line="0" w:lineRule="atLeast"/>
              <w:ind w:left="-108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修正、調整內容</w:t>
            </w:r>
          </w:p>
          <w:p w:rsidR="00B42327" w:rsidRDefault="00B42327" w:rsidP="00DE454A">
            <w:pPr>
              <w:snapToGrid w:val="0"/>
              <w:spacing w:line="0" w:lineRule="atLeast"/>
              <w:ind w:left="-108"/>
            </w:pPr>
            <w:r>
              <w:rPr>
                <w:rFonts w:ascii="微軟正黑體" w:eastAsia="微軟正黑體" w:hAnsi="微軟正黑體" w:hint="eastAsia"/>
              </w:rPr>
              <w:t>1.</w:t>
            </w:r>
            <w:r>
              <w:t xml:space="preserve"> HOP_B029</w:t>
            </w:r>
            <w:r>
              <w:t>外海上下人員查詢</w:t>
            </w:r>
            <w:r>
              <w:t xml:space="preserve">: </w:t>
            </w:r>
            <w:r>
              <w:rPr>
                <w:rFonts w:ascii="微軟正黑體" w:eastAsia="微軟正黑體" w:hAnsi="微軟正黑體" w:hint="eastAsia"/>
              </w:rPr>
              <w:t xml:space="preserve">MANTIS </w:t>
            </w:r>
            <w:r>
              <w:t>599</w:t>
            </w:r>
          </w:p>
          <w:p w:rsidR="00B42327" w:rsidRDefault="00B42327" w:rsidP="00B42327">
            <w:pPr>
              <w:snapToGrid w:val="0"/>
              <w:spacing w:line="0" w:lineRule="atLeast"/>
              <w:ind w:leftChars="14" w:left="459" w:hangingChars="177" w:hanging="425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</w:t>
            </w:r>
            <w:r w:rsidRPr="00B42327">
              <w:rPr>
                <w:rFonts w:ascii="微軟正黑體" w:eastAsia="微軟正黑體" w:hAnsi="微軟正黑體"/>
              </w:rPr>
              <w:t>1</w:t>
            </w:r>
            <w:r>
              <w:rPr>
                <w:rFonts w:ascii="微軟正黑體" w:eastAsia="微軟正黑體" w:hAnsi="微軟正黑體" w:hint="eastAsia"/>
              </w:rPr>
              <w:t>)</w:t>
            </w:r>
            <w:r w:rsidRPr="00B42327">
              <w:rPr>
                <w:rFonts w:ascii="微軟正黑體" w:eastAsia="微軟正黑體" w:hAnsi="微軟正黑體"/>
              </w:rPr>
              <w:t>.只顯示本港資料</w:t>
            </w:r>
          </w:p>
          <w:p w:rsidR="00B42327" w:rsidRDefault="00B42327" w:rsidP="00B42327">
            <w:pPr>
              <w:snapToGrid w:val="0"/>
              <w:spacing w:line="0" w:lineRule="atLeast"/>
              <w:ind w:leftChars="14" w:left="459" w:hangingChars="177" w:hanging="425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</w:t>
            </w:r>
            <w:r w:rsidRPr="00B42327">
              <w:rPr>
                <w:rFonts w:ascii="微軟正黑體" w:eastAsia="微軟正黑體" w:hAnsi="微軟正黑體"/>
              </w:rPr>
              <w:t>2</w:t>
            </w:r>
            <w:r>
              <w:rPr>
                <w:rFonts w:ascii="微軟正黑體" w:eastAsia="微軟正黑體" w:hAnsi="微軟正黑體" w:hint="eastAsia"/>
              </w:rPr>
              <w:t>)</w:t>
            </w:r>
            <w:r w:rsidRPr="00B42327">
              <w:rPr>
                <w:rFonts w:ascii="微軟正黑體" w:eastAsia="微軟正黑體" w:hAnsi="微軟正黑體"/>
              </w:rPr>
              <w:t>.查詢"預定作業日期"可設定起訖日期</w:t>
            </w:r>
          </w:p>
          <w:p w:rsidR="00B42327" w:rsidRDefault="00B42327" w:rsidP="00B42327">
            <w:pPr>
              <w:snapToGrid w:val="0"/>
              <w:spacing w:line="0" w:lineRule="atLeast"/>
              <w:ind w:leftChars="14" w:left="459" w:hangingChars="177" w:hanging="425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</w:t>
            </w:r>
            <w:r w:rsidRPr="00B42327">
              <w:rPr>
                <w:rFonts w:ascii="微軟正黑體" w:eastAsia="微軟正黑體" w:hAnsi="微軟正黑體"/>
              </w:rPr>
              <w:t>3</w:t>
            </w:r>
            <w:r>
              <w:rPr>
                <w:rFonts w:ascii="微軟正黑體" w:eastAsia="微軟正黑體" w:hAnsi="微軟正黑體" w:hint="eastAsia"/>
              </w:rPr>
              <w:t>)</w:t>
            </w:r>
            <w:r w:rsidRPr="00B42327">
              <w:rPr>
                <w:rFonts w:ascii="微軟正黑體" w:eastAsia="微軟正黑體" w:hAnsi="微軟正黑體"/>
              </w:rPr>
              <w:t>.預設查詢條件為 今日~今日+7天</w:t>
            </w:r>
          </w:p>
          <w:p w:rsidR="00B42327" w:rsidRDefault="00B42327" w:rsidP="00B42327">
            <w:pPr>
              <w:snapToGrid w:val="0"/>
              <w:spacing w:line="0" w:lineRule="atLeast"/>
              <w:ind w:leftChars="14" w:left="459" w:hangingChars="177" w:hanging="425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</w:t>
            </w:r>
            <w:r w:rsidRPr="00B42327">
              <w:rPr>
                <w:rFonts w:ascii="微軟正黑體" w:eastAsia="微軟正黑體" w:hAnsi="微軟正黑體"/>
              </w:rPr>
              <w:t>4</w:t>
            </w:r>
            <w:r>
              <w:rPr>
                <w:rFonts w:ascii="微軟正黑體" w:eastAsia="微軟正黑體" w:hAnsi="微軟正黑體" w:hint="eastAsia"/>
              </w:rPr>
              <w:t>)</w:t>
            </w:r>
            <w:r w:rsidRPr="00B42327">
              <w:rPr>
                <w:rFonts w:ascii="微軟正黑體" w:eastAsia="微軟正黑體" w:hAnsi="微軟正黑體"/>
              </w:rPr>
              <w:t>."預定作業時間"應顯示 時:分</w:t>
            </w:r>
          </w:p>
          <w:p w:rsidR="00B42327" w:rsidRPr="00B42327" w:rsidRDefault="00B42327" w:rsidP="00B42327">
            <w:pPr>
              <w:snapToGrid w:val="0"/>
              <w:spacing w:line="0" w:lineRule="atLeast"/>
              <w:ind w:leftChars="14" w:left="459" w:hangingChars="177" w:hanging="425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</w:t>
            </w:r>
            <w:r w:rsidRPr="00B42327">
              <w:rPr>
                <w:rFonts w:ascii="微軟正黑體" w:eastAsia="微軟正黑體" w:hAnsi="微軟正黑體"/>
              </w:rPr>
              <w:t>5</w:t>
            </w:r>
            <w:r>
              <w:rPr>
                <w:rFonts w:ascii="微軟正黑體" w:eastAsia="微軟正黑體" w:hAnsi="微軟正黑體" w:hint="eastAsia"/>
              </w:rPr>
              <w:t>)</w:t>
            </w:r>
            <w:r w:rsidRPr="00B42327">
              <w:rPr>
                <w:rFonts w:ascii="微軟正黑體" w:eastAsia="微軟正黑體" w:hAnsi="微軟正黑體"/>
              </w:rPr>
              <w:t>.按"預定作業時間"排序</w:t>
            </w:r>
          </w:p>
          <w:p w:rsidR="00D20D37" w:rsidRDefault="00B3324B" w:rsidP="00DE454A">
            <w:pPr>
              <w:snapToGrid w:val="0"/>
              <w:spacing w:line="0" w:lineRule="atLeast"/>
              <w:ind w:left="-108"/>
              <w:rPr>
                <w:rFonts w:ascii="微軟正黑體" w:eastAsia="微軟正黑體" w:hAnsi="微軟正黑體"/>
              </w:rPr>
            </w:pPr>
            <w:r>
              <w:rPr>
                <w:rFonts w:hint="eastAsia"/>
              </w:rPr>
              <w:t>待</w:t>
            </w:r>
            <w:r w:rsidR="00D20D37">
              <w:rPr>
                <w:rFonts w:ascii="微軟正黑體" w:eastAsia="微軟正黑體" w:hAnsi="微軟正黑體" w:hint="eastAsia"/>
              </w:rPr>
              <w:t>修正、調整內容</w:t>
            </w:r>
          </w:p>
          <w:p w:rsidR="0003568B" w:rsidRDefault="0003568B" w:rsidP="00DE454A">
            <w:pPr>
              <w:snapToGrid w:val="0"/>
              <w:spacing w:line="0" w:lineRule="atLeast"/>
              <w:ind w:left="-108"/>
            </w:pPr>
            <w:r>
              <w:rPr>
                <w:rFonts w:ascii="微軟正黑體" w:eastAsia="微軟正黑體" w:hAnsi="微軟正黑體" w:hint="eastAsia"/>
              </w:rPr>
              <w:t>1.</w:t>
            </w:r>
            <w:r w:rsidR="00B3324B">
              <w:t xml:space="preserve"> </w:t>
            </w:r>
            <w:r w:rsidR="00B3324B">
              <w:rPr>
                <w:rFonts w:hint="eastAsia"/>
              </w:rPr>
              <w:t>IFA_C017</w:t>
            </w:r>
            <w:proofErr w:type="gramStart"/>
            <w:r w:rsidR="00B3324B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派檢申請</w:t>
            </w:r>
            <w:proofErr w:type="gramEnd"/>
            <w:r w:rsidR="00B3324B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查核表</w:t>
            </w:r>
            <w:r>
              <w:rPr>
                <w:rFonts w:ascii="微軟正黑體" w:eastAsia="微軟正黑體" w:hAnsi="微軟正黑體" w:hint="eastAsia"/>
              </w:rPr>
              <w:t>:</w:t>
            </w:r>
            <w:r w:rsidR="00B42327">
              <w:rPr>
                <w:rFonts w:ascii="微軟正黑體" w:eastAsia="微軟正黑體" w:hAnsi="微軟正黑體" w:hint="eastAsia"/>
              </w:rPr>
              <w:t xml:space="preserve">MANTIS </w:t>
            </w:r>
            <w:r w:rsidR="00B3324B">
              <w:rPr>
                <w:rFonts w:ascii="微軟正黑體" w:eastAsia="微軟正黑體" w:hAnsi="微軟正黑體" w:hint="eastAsia"/>
              </w:rPr>
              <w:t>597</w:t>
            </w:r>
          </w:p>
          <w:p w:rsidR="0003568B" w:rsidRDefault="0003568B" w:rsidP="00DE454A">
            <w:pPr>
              <w:snapToGrid w:val="0"/>
              <w:spacing w:line="0" w:lineRule="atLeast"/>
              <w:ind w:leftChars="14" w:left="459" w:hangingChars="177" w:hanging="425"/>
            </w:pPr>
            <w:r>
              <w:rPr>
                <w:rFonts w:ascii="微軟正黑體" w:eastAsia="微軟正黑體" w:hAnsi="微軟正黑體" w:hint="eastAsia"/>
              </w:rPr>
              <w:t>(1).</w:t>
            </w:r>
            <w:r>
              <w:t>增加顯示預報進港、預報出港時間</w:t>
            </w:r>
          </w:p>
          <w:p w:rsidR="00B3324B" w:rsidRDefault="0003568B" w:rsidP="00DE454A">
            <w:pPr>
              <w:snapToGrid w:val="0"/>
              <w:spacing w:line="0" w:lineRule="atLeast"/>
              <w:ind w:firstLineChars="14" w:firstLine="34"/>
            </w:pPr>
            <w:r>
              <w:rPr>
                <w:rFonts w:hint="eastAsia"/>
              </w:rPr>
              <w:t>(2).</w:t>
            </w:r>
            <w:r>
              <w:t>航次欄位</w:t>
            </w:r>
            <w:r>
              <w:t xml:space="preserve"> </w:t>
            </w:r>
            <w:r>
              <w:t>改為</w:t>
            </w:r>
            <w:r>
              <w:t xml:space="preserve"> </w:t>
            </w:r>
            <w:r>
              <w:t>簽證編號</w:t>
            </w:r>
          </w:p>
          <w:p w:rsidR="0003568B" w:rsidRPr="00B3324B" w:rsidRDefault="0003568B" w:rsidP="00DE454A">
            <w:pPr>
              <w:snapToGrid w:val="0"/>
              <w:spacing w:line="0" w:lineRule="atLeast"/>
              <w:ind w:leftChars="14" w:left="459" w:hangingChars="177" w:hanging="425"/>
              <w:rPr>
                <w:rFonts w:ascii="微軟正黑體" w:eastAsia="微軟正黑體" w:hAnsi="微軟正黑體"/>
              </w:rPr>
            </w:pPr>
            <w:r w:rsidRPr="00B3324B">
              <w:rPr>
                <w:rFonts w:ascii="微軟正黑體" w:eastAsia="微軟正黑體" w:hAnsi="微軟正黑體" w:hint="eastAsia"/>
              </w:rPr>
              <w:t>(3).</w:t>
            </w:r>
            <w:r w:rsidRPr="00B3324B">
              <w:rPr>
                <w:rFonts w:ascii="微軟正黑體" w:eastAsia="微軟正黑體" w:hAnsi="微軟正黑體"/>
              </w:rPr>
              <w:t>加</w:t>
            </w:r>
            <w:proofErr w:type="gramStart"/>
            <w:r w:rsidRPr="00B3324B">
              <w:rPr>
                <w:rFonts w:ascii="微軟正黑體" w:eastAsia="微軟正黑體" w:hAnsi="微軟正黑體"/>
              </w:rPr>
              <w:t>註</w:t>
            </w:r>
            <w:proofErr w:type="gramEnd"/>
            <w:r w:rsidRPr="00B3324B">
              <w:rPr>
                <w:rFonts w:ascii="微軟正黑體" w:eastAsia="微軟正黑體" w:hAnsi="微軟正黑體"/>
              </w:rPr>
              <w:t>(查詢進/出港通過港口時間在此範圍內或尚未進/出港之船舶)</w:t>
            </w:r>
          </w:p>
          <w:p w:rsidR="00B3324B" w:rsidRDefault="00B3324B" w:rsidP="00DE454A">
            <w:pPr>
              <w:snapToGrid w:val="0"/>
              <w:spacing w:line="0" w:lineRule="atLeast"/>
              <w:ind w:left="-108"/>
            </w:pPr>
            <w:r>
              <w:rPr>
                <w:rFonts w:hint="eastAsia"/>
              </w:rPr>
              <w:t>2.</w:t>
            </w:r>
            <w:r w:rsidRPr="00B3324B">
              <w:rPr>
                <w:rFonts w:hint="eastAsia"/>
              </w:rPr>
              <w:t xml:space="preserve"> IFA_C018</w:t>
            </w:r>
            <w:r w:rsidRPr="00B3324B">
              <w:rPr>
                <w:rFonts w:hint="eastAsia"/>
              </w:rPr>
              <w:t>船舶進出港查驗日報表</w:t>
            </w:r>
            <w:r>
              <w:rPr>
                <w:rFonts w:hint="eastAsia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 xml:space="preserve"> MANTIS</w:t>
            </w:r>
            <w:r w:rsidR="00B42327">
              <w:rPr>
                <w:rFonts w:ascii="微軟正黑體" w:eastAsia="微軟正黑體" w:hAnsi="微軟正黑體" w:hint="eastAsia"/>
              </w:rPr>
              <w:t xml:space="preserve"> </w:t>
            </w:r>
            <w:r w:rsidRPr="00B3324B">
              <w:rPr>
                <w:rFonts w:hint="eastAsia"/>
              </w:rPr>
              <w:t>601</w:t>
            </w:r>
          </w:p>
          <w:p w:rsidR="00B3324B" w:rsidRDefault="00B3324B" w:rsidP="00DE454A">
            <w:pPr>
              <w:snapToGrid w:val="0"/>
              <w:spacing w:line="0" w:lineRule="atLeast"/>
              <w:ind w:leftChars="14" w:left="459" w:hangingChars="177" w:hanging="425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(1).</w:t>
            </w:r>
            <w:r w:rsidRPr="00B3324B">
              <w:rPr>
                <w:rFonts w:ascii="微軟正黑體" w:eastAsia="微軟正黑體" w:hAnsi="微軟正黑體"/>
              </w:rPr>
              <w:t>"航次"改"簽證編號"</w:t>
            </w:r>
          </w:p>
          <w:p w:rsidR="00B3324B" w:rsidRDefault="00B3324B" w:rsidP="00DE454A">
            <w:pPr>
              <w:snapToGrid w:val="0"/>
              <w:spacing w:line="0" w:lineRule="atLeast"/>
              <w:ind w:leftChars="14" w:left="459" w:hangingChars="177" w:hanging="425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(2).</w:t>
            </w:r>
            <w:r w:rsidRPr="00B3324B">
              <w:rPr>
                <w:rFonts w:ascii="微軟正黑體" w:eastAsia="微軟正黑體" w:hAnsi="微軟正黑體"/>
              </w:rPr>
              <w:t>"代理行"欄位太小，</w:t>
            </w:r>
            <w:r w:rsidR="00B2280D">
              <w:rPr>
                <w:rFonts w:ascii="微軟正黑體" w:eastAsia="微軟正黑體" w:hAnsi="微軟正黑體"/>
              </w:rPr>
              <w:t>換</w:t>
            </w:r>
            <w:r w:rsidRPr="00B3324B">
              <w:rPr>
                <w:rFonts w:ascii="微軟正黑體" w:eastAsia="微軟正黑體" w:hAnsi="微軟正黑體"/>
              </w:rPr>
              <w:t>位置</w:t>
            </w:r>
          </w:p>
          <w:p w:rsidR="00B3324B" w:rsidRDefault="00B3324B" w:rsidP="00DE454A">
            <w:pPr>
              <w:snapToGrid w:val="0"/>
              <w:spacing w:line="0" w:lineRule="atLeast"/>
              <w:ind w:leftChars="14" w:left="459" w:hangingChars="177" w:hanging="425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(3).</w:t>
            </w:r>
            <w:r w:rsidRPr="00B3324B">
              <w:rPr>
                <w:rFonts w:ascii="微軟正黑體" w:eastAsia="微軟正黑體" w:hAnsi="微軟正黑體"/>
              </w:rPr>
              <w:t>"進出港口"資料錯誤</w:t>
            </w:r>
          </w:p>
          <w:p w:rsidR="00B3324B" w:rsidRDefault="00B3324B" w:rsidP="00DE454A">
            <w:pPr>
              <w:snapToGrid w:val="0"/>
              <w:spacing w:line="0" w:lineRule="atLeast"/>
              <w:ind w:leftChars="14" w:left="459" w:hangingChars="177" w:hanging="425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(4).</w:t>
            </w:r>
            <w:r w:rsidRPr="00B3324B">
              <w:rPr>
                <w:rFonts w:ascii="微軟正黑體" w:eastAsia="微軟正黑體" w:hAnsi="微軟正黑體"/>
              </w:rPr>
              <w:t>"行駛航線"顯示中文</w:t>
            </w:r>
          </w:p>
          <w:p w:rsidR="00B3324B" w:rsidRDefault="00B3324B" w:rsidP="00DE454A">
            <w:pPr>
              <w:snapToGrid w:val="0"/>
              <w:spacing w:line="0" w:lineRule="atLeast"/>
              <w:ind w:left="-108"/>
            </w:pPr>
            <w:r>
              <w:rPr>
                <w:rFonts w:ascii="微軟正黑體" w:eastAsia="微軟正黑體" w:hAnsi="微軟正黑體" w:hint="eastAsia"/>
              </w:rPr>
              <w:lastRenderedPageBreak/>
              <w:t>3.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外海上下船員申請審核</w:t>
            </w:r>
            <w:r>
              <w:rPr>
                <w:rFonts w:hint="eastAsia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 xml:space="preserve"> MANTIS</w:t>
            </w:r>
            <w:r w:rsidRPr="00B3324B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478</w:t>
            </w:r>
          </w:p>
          <w:p w:rsidR="00DE454A" w:rsidRPr="00DE454A" w:rsidRDefault="00DE454A" w:rsidP="00B42327">
            <w:pPr>
              <w:snapToGrid w:val="0"/>
              <w:spacing w:line="0" w:lineRule="atLeast"/>
              <w:ind w:leftChars="14" w:left="459" w:hangingChars="177" w:hanging="425"/>
            </w:pPr>
            <w:r>
              <w:rPr>
                <w:rFonts w:ascii="微軟正黑體" w:eastAsia="微軟正黑體" w:hAnsi="微軟正黑體" w:hint="eastAsia"/>
              </w:rPr>
              <w:t>(1).</w:t>
            </w:r>
            <w:r w:rsidRPr="00DE454A">
              <w:rPr>
                <w:rFonts w:ascii="微軟正黑體" w:eastAsia="微軟正黑體" w:hAnsi="微軟正黑體" w:hint="eastAsia"/>
              </w:rPr>
              <w:t>移民署審核(退件)只顯示收件匣中有的</w:t>
            </w:r>
            <w:proofErr w:type="gramStart"/>
            <w:r w:rsidRPr="00DE454A">
              <w:rPr>
                <w:rFonts w:ascii="微軟正黑體" w:eastAsia="微軟正黑體" w:hAnsi="微軟正黑體" w:hint="eastAsia"/>
              </w:rPr>
              <w:t>”</w:t>
            </w:r>
            <w:proofErr w:type="gramEnd"/>
            <w:r w:rsidRPr="00DE454A">
              <w:rPr>
                <w:rFonts w:ascii="微軟正黑體" w:eastAsia="微軟正黑體" w:hAnsi="微軟正黑體" w:hint="eastAsia"/>
              </w:rPr>
              <w:t>服務類別</w:t>
            </w:r>
            <w:proofErr w:type="gramStart"/>
            <w:r w:rsidRPr="00DE454A">
              <w:rPr>
                <w:rFonts w:ascii="微軟正黑體" w:eastAsia="微軟正黑體" w:hAnsi="微軟正黑體" w:hint="eastAsia"/>
              </w:rPr>
              <w:t>”</w:t>
            </w:r>
            <w:proofErr w:type="gramEnd"/>
            <w:r>
              <w:rPr>
                <w:rFonts w:ascii="微軟正黑體" w:eastAsia="微軟正黑體" w:hAnsi="微軟正黑體" w:hint="eastAsia"/>
              </w:rPr>
              <w:t>、</w:t>
            </w:r>
            <w:r>
              <w:rPr>
                <w:rFonts w:hint="eastAsia"/>
              </w:rPr>
              <w:t>點選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表單觀看連結時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出現</w:t>
            </w:r>
            <w:proofErr w:type="gramStart"/>
            <w:r>
              <w:t>”</w:t>
            </w:r>
            <w:proofErr w:type="gramEnd"/>
            <w:r>
              <w:rPr>
                <w:rFonts w:hint="eastAsia"/>
              </w:rPr>
              <w:t>沒有權限</w:t>
            </w:r>
            <w:proofErr w:type="gramStart"/>
            <w:r>
              <w:t>”</w:t>
            </w:r>
            <w:proofErr w:type="gramEnd"/>
            <w:r>
              <w:rPr>
                <w:rFonts w:hint="eastAsia"/>
              </w:rPr>
              <w:t>之訊息、申請內容不應可修改</w:t>
            </w:r>
          </w:p>
          <w:p w:rsidR="00B3324B" w:rsidRPr="00B42327" w:rsidRDefault="00DE454A" w:rsidP="00B42327">
            <w:pPr>
              <w:ind w:left="458" w:hangingChars="191" w:hanging="458"/>
              <w:rPr>
                <w:rFonts w:ascii="微軟正黑體" w:eastAsia="微軟正黑體" w:hAnsi="微軟正黑體"/>
              </w:rPr>
            </w:pPr>
            <w:r>
              <w:rPr>
                <w:rFonts w:hint="eastAsia"/>
              </w:rPr>
              <w:t>(</w:t>
            </w:r>
            <w:r w:rsidR="00B42327">
              <w:rPr>
                <w:rFonts w:hint="eastAsia"/>
              </w:rPr>
              <w:t>2</w:t>
            </w:r>
            <w:r>
              <w:rPr>
                <w:rFonts w:hint="eastAsia"/>
              </w:rPr>
              <w:t xml:space="preserve">). </w:t>
            </w:r>
            <w:r w:rsidR="00B2280D">
              <w:rPr>
                <w:rFonts w:hint="eastAsia"/>
              </w:rPr>
              <w:t>業者沒有審核權限者，</w:t>
            </w:r>
            <w:r>
              <w:rPr>
                <w:rFonts w:hint="eastAsia"/>
              </w:rPr>
              <w:t>不</w:t>
            </w:r>
            <w:r w:rsidR="00B2280D">
              <w:rPr>
                <w:rFonts w:hint="eastAsia"/>
              </w:rPr>
              <w:t>顯示</w:t>
            </w:r>
            <w:r>
              <w:t>”</w:t>
            </w:r>
            <w:r>
              <w:rPr>
                <w:rFonts w:hint="eastAsia"/>
              </w:rPr>
              <w:t>連結</w:t>
            </w:r>
            <w:r>
              <w:t>”</w:t>
            </w:r>
          </w:p>
          <w:tbl>
            <w:tblPr>
              <w:tblW w:w="0" w:type="auto"/>
              <w:tblCellSpacing w:w="6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0"/>
            </w:tblGrid>
            <w:tr w:rsidR="00B3324B" w:rsidRPr="00B3324B" w:rsidTr="00B3324B">
              <w:trPr>
                <w:tblCellSpacing w:w="6" w:type="dxa"/>
              </w:trPr>
              <w:tc>
                <w:tcPr>
                  <w:tcW w:w="0" w:type="auto"/>
                  <w:vAlign w:val="center"/>
                  <w:hideMark/>
                </w:tcPr>
                <w:p w:rsidR="00B3324B" w:rsidRPr="00B3324B" w:rsidRDefault="00B3324B" w:rsidP="00B3324B">
                  <w:pPr>
                    <w:ind w:leftChars="14" w:left="459" w:hangingChars="177" w:hanging="425"/>
                    <w:rPr>
                      <w:rFonts w:ascii="微軟正黑體" w:eastAsia="微軟正黑體" w:hAnsi="微軟正黑體" w:cs="Times New Roman"/>
                    </w:rPr>
                  </w:pPr>
                </w:p>
              </w:tc>
            </w:tr>
          </w:tbl>
          <w:p w:rsidR="00B3324B" w:rsidRPr="00B3324B" w:rsidRDefault="00B3324B" w:rsidP="00B3324B">
            <w:pPr>
              <w:ind w:left="-108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3A4241" w:rsidRPr="008912F9" w:rsidTr="00B332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3A4241" w:rsidRPr="00FD6D42" w:rsidRDefault="003A4241" w:rsidP="00B0484B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2016/4/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27</w:t>
            </w:r>
          </w:p>
        </w:tc>
        <w:tc>
          <w:tcPr>
            <w:tcW w:w="1134" w:type="dxa"/>
          </w:tcPr>
          <w:p w:rsidR="003A4241" w:rsidRPr="00FD6D42" w:rsidRDefault="003A4241" w:rsidP="00B0484B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0.6</w:t>
            </w:r>
          </w:p>
        </w:tc>
        <w:tc>
          <w:tcPr>
            <w:tcW w:w="1559" w:type="dxa"/>
          </w:tcPr>
          <w:p w:rsidR="003A4241" w:rsidRPr="00FD6D42" w:rsidRDefault="003A4241" w:rsidP="00B0484B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</w:t>
            </w:r>
            <w:proofErr w:type="gramStart"/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臻</w:t>
            </w:r>
            <w:proofErr w:type="gramEnd"/>
          </w:p>
        </w:tc>
        <w:tc>
          <w:tcPr>
            <w:tcW w:w="5954" w:type="dxa"/>
          </w:tcPr>
          <w:p w:rsidR="003A4241" w:rsidRPr="00FD6D42" w:rsidRDefault="003A4241" w:rsidP="00B0484B">
            <w:pPr>
              <w:ind w:leftChars="14" w:left="34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修改版面</w:t>
            </w:r>
          </w:p>
        </w:tc>
      </w:tr>
      <w:tr w:rsidR="00434022" w:rsidRPr="008912F9" w:rsidTr="00B332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434022" w:rsidRPr="00FD6D42" w:rsidRDefault="00434022" w:rsidP="00C7778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7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9</w:t>
            </w:r>
          </w:p>
        </w:tc>
        <w:tc>
          <w:tcPr>
            <w:tcW w:w="1134" w:type="dxa"/>
          </w:tcPr>
          <w:p w:rsidR="00434022" w:rsidRPr="00FD6D42" w:rsidRDefault="00434022" w:rsidP="00434022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0.7</w:t>
            </w:r>
          </w:p>
        </w:tc>
        <w:tc>
          <w:tcPr>
            <w:tcW w:w="1559" w:type="dxa"/>
          </w:tcPr>
          <w:p w:rsidR="00434022" w:rsidRPr="00FD6D42" w:rsidRDefault="00434022" w:rsidP="00C7778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CHT 王俊雄</w:t>
            </w:r>
          </w:p>
        </w:tc>
        <w:tc>
          <w:tcPr>
            <w:tcW w:w="5954" w:type="dxa"/>
          </w:tcPr>
          <w:p w:rsidR="00434022" w:rsidRPr="008912F9" w:rsidRDefault="00434022" w:rsidP="00434022">
            <w:pPr>
              <w:ind w:left="34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修改</w:t>
            </w:r>
            <w:r w:rsidRPr="0043402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IFA_A020 移民署-船舶動態看板</w:t>
            </w:r>
          </w:p>
        </w:tc>
      </w:tr>
    </w:tbl>
    <w:p w:rsidR="00B3324B" w:rsidRDefault="00B3324B" w:rsidP="006703A8">
      <w:pPr>
        <w:jc w:val="center"/>
        <w:rPr>
          <w:rFonts w:ascii="微軟正黑體" w:eastAsia="微軟正黑體" w:hAnsi="微軟正黑體"/>
          <w:color w:val="000000" w:themeColor="text1"/>
          <w:szCs w:val="24"/>
        </w:rPr>
      </w:pPr>
    </w:p>
    <w:p w:rsidR="00B3324B" w:rsidRDefault="00B3324B">
      <w:pPr>
        <w:widowControl/>
        <w:autoSpaceDE/>
        <w:autoSpaceDN/>
        <w:adjustRightInd/>
        <w:spacing w:line="240" w:lineRule="auto"/>
        <w:textAlignment w:val="auto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/>
          <w:color w:val="000000" w:themeColor="text1"/>
          <w:szCs w:val="24"/>
        </w:rPr>
        <w:br w:type="page"/>
      </w:r>
    </w:p>
    <w:p w:rsidR="006703A8" w:rsidRPr="003A4241" w:rsidRDefault="006703A8" w:rsidP="006703A8">
      <w:pPr>
        <w:jc w:val="center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  <w:r w:rsidRPr="003A4241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lastRenderedPageBreak/>
        <w:t>目錄</w:t>
      </w:r>
    </w:p>
    <w:p w:rsidR="00C822B6" w:rsidRDefault="002A02DF" w:rsidP="00642F16">
      <w:pPr>
        <w:pStyle w:val="10"/>
        <w:rPr>
          <w:noProof/>
        </w:rPr>
      </w:pPr>
      <w:r w:rsidRPr="008912F9">
        <w:rPr>
          <w:rFonts w:ascii="微軟正黑體" w:eastAsia="微軟正黑體" w:hAnsi="微軟正黑體" w:hint="eastAsia"/>
          <w:color w:val="000000" w:themeColor="text1"/>
          <w:szCs w:val="24"/>
        </w:rPr>
        <w:t xml:space="preserve">             </w:t>
      </w:r>
      <w:r w:rsidR="00DD36D3" w:rsidRPr="008912F9">
        <w:rPr>
          <w:rFonts w:ascii="微軟正黑體" w:eastAsia="微軟正黑體" w:hAnsi="微軟正黑體"/>
          <w:color w:val="000000" w:themeColor="text1"/>
          <w:szCs w:val="24"/>
        </w:rPr>
        <w:fldChar w:fldCharType="begin"/>
      </w:r>
      <w:r w:rsidR="00DD36D3" w:rsidRPr="008912F9">
        <w:rPr>
          <w:rFonts w:ascii="微軟正黑體" w:eastAsia="微軟正黑體" w:hAnsi="微軟正黑體"/>
          <w:color w:val="000000" w:themeColor="text1"/>
          <w:szCs w:val="24"/>
        </w:rPr>
        <w:instrText xml:space="preserve"> TOC \o "1-3" \h \z \u </w:instrText>
      </w:r>
      <w:r w:rsidR="00DD36D3" w:rsidRPr="008912F9">
        <w:rPr>
          <w:rFonts w:ascii="微軟正黑體" w:eastAsia="微軟正黑體" w:hAnsi="微軟正黑體"/>
          <w:color w:val="000000" w:themeColor="text1"/>
          <w:szCs w:val="24"/>
        </w:rPr>
        <w:fldChar w:fldCharType="separate"/>
      </w:r>
    </w:p>
    <w:p w:rsidR="00C822B6" w:rsidRDefault="00126256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8983" w:history="1">
        <w:r w:rsidR="00C822B6" w:rsidRPr="002926E9">
          <w:rPr>
            <w:rStyle w:val="af"/>
            <w:rFonts w:ascii="微軟正黑體" w:eastAsia="微軟正黑體" w:hAnsi="微軟正黑體" w:hint="eastAsia"/>
            <w:noProof/>
          </w:rPr>
          <w:t>港棧系統使用說明</w:t>
        </w:r>
        <w:r w:rsidR="00C822B6">
          <w:rPr>
            <w:noProof/>
            <w:webHidden/>
          </w:rPr>
          <w:tab/>
        </w:r>
        <w:r w:rsidR="00C822B6">
          <w:rPr>
            <w:noProof/>
            <w:webHidden/>
          </w:rPr>
          <w:fldChar w:fldCharType="begin"/>
        </w:r>
        <w:r w:rsidR="00C822B6">
          <w:rPr>
            <w:noProof/>
            <w:webHidden/>
          </w:rPr>
          <w:instrText xml:space="preserve"> PAGEREF _Toc449528983 \h </w:instrText>
        </w:r>
        <w:r w:rsidR="00C822B6">
          <w:rPr>
            <w:noProof/>
            <w:webHidden/>
          </w:rPr>
        </w:r>
        <w:r w:rsidR="00C822B6">
          <w:rPr>
            <w:noProof/>
            <w:webHidden/>
          </w:rPr>
          <w:fldChar w:fldCharType="separate"/>
        </w:r>
        <w:r w:rsidR="00C822B6">
          <w:rPr>
            <w:noProof/>
            <w:webHidden/>
          </w:rPr>
          <w:t>1</w:t>
        </w:r>
        <w:r w:rsidR="00C822B6">
          <w:rPr>
            <w:noProof/>
            <w:webHidden/>
          </w:rPr>
          <w:fldChar w:fldCharType="end"/>
        </w:r>
      </w:hyperlink>
    </w:p>
    <w:p w:rsidR="00C822B6" w:rsidRDefault="00126256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8984" w:history="1">
        <w:r w:rsidR="00C822B6" w:rsidRPr="002926E9">
          <w:rPr>
            <w:rStyle w:val="af"/>
            <w:rFonts w:ascii="微軟正黑體" w:eastAsia="微軟正黑體" w:hAnsi="微軟正黑體"/>
            <w:noProof/>
          </w:rPr>
          <w:t xml:space="preserve">IFA_A020 </w:t>
        </w:r>
        <w:r w:rsidR="00C822B6" w:rsidRPr="002926E9">
          <w:rPr>
            <w:rStyle w:val="af"/>
            <w:rFonts w:ascii="微軟正黑體" w:eastAsia="微軟正黑體" w:hAnsi="微軟正黑體" w:hint="eastAsia"/>
            <w:noProof/>
          </w:rPr>
          <w:t>移民署</w:t>
        </w:r>
        <w:r w:rsidR="00C822B6" w:rsidRPr="002926E9">
          <w:rPr>
            <w:rStyle w:val="af"/>
            <w:rFonts w:ascii="微軟正黑體" w:eastAsia="微軟正黑體" w:hAnsi="微軟正黑體"/>
            <w:noProof/>
          </w:rPr>
          <w:t>-</w:t>
        </w:r>
        <w:r w:rsidR="00C822B6" w:rsidRPr="002926E9">
          <w:rPr>
            <w:rStyle w:val="af"/>
            <w:rFonts w:ascii="微軟正黑體" w:eastAsia="微軟正黑體" w:hAnsi="微軟正黑體" w:hint="eastAsia"/>
            <w:noProof/>
          </w:rPr>
          <w:t>船舶動態看板</w:t>
        </w:r>
        <w:r w:rsidR="00C822B6">
          <w:rPr>
            <w:noProof/>
            <w:webHidden/>
          </w:rPr>
          <w:tab/>
        </w:r>
        <w:r w:rsidR="00C822B6">
          <w:rPr>
            <w:noProof/>
            <w:webHidden/>
          </w:rPr>
          <w:fldChar w:fldCharType="begin"/>
        </w:r>
        <w:r w:rsidR="00C822B6">
          <w:rPr>
            <w:noProof/>
            <w:webHidden/>
          </w:rPr>
          <w:instrText xml:space="preserve"> PAGEREF _Toc449528984 \h </w:instrText>
        </w:r>
        <w:r w:rsidR="00C822B6">
          <w:rPr>
            <w:noProof/>
            <w:webHidden/>
          </w:rPr>
        </w:r>
        <w:r w:rsidR="00C822B6">
          <w:rPr>
            <w:noProof/>
            <w:webHidden/>
          </w:rPr>
          <w:fldChar w:fldCharType="separate"/>
        </w:r>
        <w:r w:rsidR="00C822B6">
          <w:rPr>
            <w:noProof/>
            <w:webHidden/>
          </w:rPr>
          <w:t>3</w:t>
        </w:r>
        <w:r w:rsidR="00C822B6">
          <w:rPr>
            <w:noProof/>
            <w:webHidden/>
          </w:rPr>
          <w:fldChar w:fldCharType="end"/>
        </w:r>
      </w:hyperlink>
    </w:p>
    <w:p w:rsidR="00C822B6" w:rsidRDefault="00126256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8985" w:history="1">
        <w:r w:rsidR="00C822B6" w:rsidRPr="002926E9">
          <w:rPr>
            <w:rStyle w:val="af"/>
            <w:rFonts w:ascii="微軟正黑體" w:eastAsia="微軟正黑體" w:hAnsi="微軟正黑體"/>
            <w:noProof/>
          </w:rPr>
          <w:t xml:space="preserve">IFA_C017 </w:t>
        </w:r>
        <w:r w:rsidR="00C822B6" w:rsidRPr="002926E9">
          <w:rPr>
            <w:rStyle w:val="af"/>
            <w:rFonts w:ascii="微軟正黑體" w:eastAsia="微軟正黑體" w:hAnsi="微軟正黑體" w:hint="eastAsia"/>
            <w:noProof/>
          </w:rPr>
          <w:t>派檢申請查核表</w:t>
        </w:r>
        <w:r w:rsidR="00C822B6">
          <w:rPr>
            <w:noProof/>
            <w:webHidden/>
          </w:rPr>
          <w:tab/>
        </w:r>
        <w:r w:rsidR="00C822B6">
          <w:rPr>
            <w:noProof/>
            <w:webHidden/>
          </w:rPr>
          <w:fldChar w:fldCharType="begin"/>
        </w:r>
        <w:r w:rsidR="00C822B6">
          <w:rPr>
            <w:noProof/>
            <w:webHidden/>
          </w:rPr>
          <w:instrText xml:space="preserve"> PAGEREF _Toc449528985 \h </w:instrText>
        </w:r>
        <w:r w:rsidR="00C822B6">
          <w:rPr>
            <w:noProof/>
            <w:webHidden/>
          </w:rPr>
        </w:r>
        <w:r w:rsidR="00C822B6">
          <w:rPr>
            <w:noProof/>
            <w:webHidden/>
          </w:rPr>
          <w:fldChar w:fldCharType="separate"/>
        </w:r>
        <w:r w:rsidR="00C822B6">
          <w:rPr>
            <w:noProof/>
            <w:webHidden/>
          </w:rPr>
          <w:t>9</w:t>
        </w:r>
        <w:r w:rsidR="00C822B6">
          <w:rPr>
            <w:noProof/>
            <w:webHidden/>
          </w:rPr>
          <w:fldChar w:fldCharType="end"/>
        </w:r>
      </w:hyperlink>
    </w:p>
    <w:p w:rsidR="00C822B6" w:rsidRDefault="00126256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8986" w:history="1">
        <w:r w:rsidR="00C822B6" w:rsidRPr="002926E9">
          <w:rPr>
            <w:rStyle w:val="af"/>
            <w:rFonts w:ascii="微軟正黑體" w:eastAsia="微軟正黑體" w:hAnsi="微軟正黑體"/>
            <w:noProof/>
          </w:rPr>
          <w:t xml:space="preserve">IFA_C018  </w:t>
        </w:r>
        <w:r w:rsidR="00C822B6" w:rsidRPr="002926E9">
          <w:rPr>
            <w:rStyle w:val="af"/>
            <w:rFonts w:ascii="微軟正黑體" w:eastAsia="微軟正黑體" w:hAnsi="微軟正黑體" w:hint="eastAsia"/>
            <w:noProof/>
          </w:rPr>
          <w:t>船舶進出港查驗日報表</w:t>
        </w:r>
        <w:r w:rsidR="00C822B6">
          <w:rPr>
            <w:noProof/>
            <w:webHidden/>
          </w:rPr>
          <w:tab/>
        </w:r>
        <w:r w:rsidR="00C822B6">
          <w:rPr>
            <w:noProof/>
            <w:webHidden/>
          </w:rPr>
          <w:fldChar w:fldCharType="begin"/>
        </w:r>
        <w:r w:rsidR="00C822B6">
          <w:rPr>
            <w:noProof/>
            <w:webHidden/>
          </w:rPr>
          <w:instrText xml:space="preserve"> PAGEREF _Toc449528986 \h </w:instrText>
        </w:r>
        <w:r w:rsidR="00C822B6">
          <w:rPr>
            <w:noProof/>
            <w:webHidden/>
          </w:rPr>
        </w:r>
        <w:r w:rsidR="00C822B6">
          <w:rPr>
            <w:noProof/>
            <w:webHidden/>
          </w:rPr>
          <w:fldChar w:fldCharType="separate"/>
        </w:r>
        <w:r w:rsidR="00C822B6">
          <w:rPr>
            <w:noProof/>
            <w:webHidden/>
          </w:rPr>
          <w:t>12</w:t>
        </w:r>
        <w:r w:rsidR="00C822B6">
          <w:rPr>
            <w:noProof/>
            <w:webHidden/>
          </w:rPr>
          <w:fldChar w:fldCharType="end"/>
        </w:r>
      </w:hyperlink>
    </w:p>
    <w:p w:rsidR="00C822B6" w:rsidRDefault="00126256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8987" w:history="1">
        <w:r w:rsidR="00C822B6" w:rsidRPr="002926E9">
          <w:rPr>
            <w:rStyle w:val="af"/>
            <w:rFonts w:ascii="微軟正黑體" w:eastAsia="微軟正黑體" w:hAnsi="微軟正黑體"/>
            <w:noProof/>
          </w:rPr>
          <w:t>HOP-B029</w:t>
        </w:r>
        <w:r w:rsidR="00C822B6" w:rsidRPr="002926E9">
          <w:rPr>
            <w:rStyle w:val="af"/>
            <w:rFonts w:ascii="微軟正黑體" w:eastAsia="微軟正黑體" w:hAnsi="微軟正黑體" w:hint="eastAsia"/>
            <w:noProof/>
          </w:rPr>
          <w:t>外海上下船員資料查詢</w:t>
        </w:r>
        <w:r w:rsidR="00C822B6">
          <w:rPr>
            <w:noProof/>
            <w:webHidden/>
          </w:rPr>
          <w:tab/>
        </w:r>
        <w:r w:rsidR="00C822B6">
          <w:rPr>
            <w:noProof/>
            <w:webHidden/>
          </w:rPr>
          <w:fldChar w:fldCharType="begin"/>
        </w:r>
        <w:r w:rsidR="00C822B6">
          <w:rPr>
            <w:noProof/>
            <w:webHidden/>
          </w:rPr>
          <w:instrText xml:space="preserve"> PAGEREF _Toc449528987 \h </w:instrText>
        </w:r>
        <w:r w:rsidR="00C822B6">
          <w:rPr>
            <w:noProof/>
            <w:webHidden/>
          </w:rPr>
        </w:r>
        <w:r w:rsidR="00C822B6">
          <w:rPr>
            <w:noProof/>
            <w:webHidden/>
          </w:rPr>
          <w:fldChar w:fldCharType="separate"/>
        </w:r>
        <w:r w:rsidR="00C822B6">
          <w:rPr>
            <w:noProof/>
            <w:webHidden/>
          </w:rPr>
          <w:t>17</w:t>
        </w:r>
        <w:r w:rsidR="00C822B6">
          <w:rPr>
            <w:noProof/>
            <w:webHidden/>
          </w:rPr>
          <w:fldChar w:fldCharType="end"/>
        </w:r>
      </w:hyperlink>
    </w:p>
    <w:p w:rsidR="00770D70" w:rsidRPr="008912F9" w:rsidRDefault="00DD36D3" w:rsidP="00B0215A">
      <w:pPr>
        <w:pStyle w:val="1"/>
        <w:rPr>
          <w:rFonts w:ascii="微軟正黑體" w:eastAsia="微軟正黑體" w:hAnsi="微軟正黑體"/>
          <w:b w:val="0"/>
          <w:color w:val="000000" w:themeColor="text1"/>
          <w:sz w:val="24"/>
          <w:szCs w:val="24"/>
        </w:rPr>
      </w:pPr>
      <w:r w:rsidRPr="008912F9">
        <w:rPr>
          <w:rFonts w:ascii="微軟正黑體" w:eastAsia="微軟正黑體" w:hAnsi="微軟正黑體"/>
          <w:b w:val="0"/>
          <w:color w:val="000000" w:themeColor="text1"/>
          <w:sz w:val="24"/>
          <w:szCs w:val="24"/>
        </w:rPr>
        <w:fldChar w:fldCharType="end"/>
      </w:r>
    </w:p>
    <w:p w:rsidR="00770D70" w:rsidRPr="008912F9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70D70" w:rsidRPr="008912F9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70D70" w:rsidRPr="008912F9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70D70" w:rsidRPr="008912F9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70D70" w:rsidRPr="008912F9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70D70" w:rsidRPr="008912F9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  <w:sectPr w:rsidR="00770D70" w:rsidRPr="008912F9" w:rsidSect="00C778F2">
          <w:footerReference w:type="default" r:id="rId14"/>
          <w:pgSz w:w="12242" w:h="15842" w:code="1"/>
          <w:pgMar w:top="1247" w:right="720" w:bottom="1134" w:left="1077" w:header="567" w:footer="567" w:gutter="0"/>
          <w:pgNumType w:fmt="lowerRoman" w:start="1"/>
          <w:cols w:space="720"/>
          <w:noEndnote/>
          <w:docGrid w:linePitch="326"/>
        </w:sectPr>
      </w:pPr>
    </w:p>
    <w:p w:rsidR="00642F16" w:rsidRPr="003A4241" w:rsidRDefault="00642F16" w:rsidP="00642F16">
      <w:pPr>
        <w:pStyle w:val="1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bookmarkStart w:id="0" w:name="_港棧系統使用說明"/>
      <w:bookmarkStart w:id="1" w:name="_Toc449528983"/>
      <w:bookmarkEnd w:id="0"/>
      <w:r w:rsidRPr="003A4241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lastRenderedPageBreak/>
        <w:t>港</w:t>
      </w:r>
      <w:proofErr w:type="gramStart"/>
      <w:r w:rsidRPr="003A4241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棧</w:t>
      </w:r>
      <w:proofErr w:type="gramEnd"/>
      <w:r w:rsidRPr="003A4241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系統使用說明</w:t>
      </w:r>
      <w:bookmarkEnd w:id="1"/>
    </w:p>
    <w:p w:rsidR="00642F16" w:rsidRPr="008912F9" w:rsidRDefault="00642F16" w:rsidP="00642F16">
      <w:pPr>
        <w:jc w:val="center"/>
        <w:rPr>
          <w:rFonts w:ascii="微軟正黑體" w:eastAsia="微軟正黑體" w:hAnsi="微軟正黑體"/>
          <w:color w:val="000000" w:themeColor="text1"/>
          <w:szCs w:val="24"/>
        </w:rPr>
      </w:pPr>
    </w:p>
    <w:p w:rsidR="00EC16C5" w:rsidRPr="008912F9" w:rsidRDefault="00EA7520" w:rsidP="00EA7520">
      <w:pPr>
        <w:rPr>
          <w:rFonts w:ascii="微軟正黑體" w:eastAsia="微軟正黑體" w:hAnsi="微軟正黑體"/>
          <w:color w:val="000000" w:themeColor="text1"/>
          <w:szCs w:val="24"/>
        </w:rPr>
      </w:pPr>
      <w:r w:rsidRPr="008912F9">
        <w:rPr>
          <w:rFonts w:ascii="微軟正黑體" w:eastAsia="微軟正黑體" w:hAnsi="微軟正黑體" w:hint="eastAsia"/>
          <w:color w:val="000000" w:themeColor="text1"/>
          <w:szCs w:val="24"/>
        </w:rPr>
        <w:t>功能說明</w:t>
      </w:r>
      <w:r w:rsidR="00EC16C5" w:rsidRPr="008912F9">
        <w:rPr>
          <w:rFonts w:ascii="微軟正黑體" w:eastAsia="微軟正黑體" w:hAnsi="微軟正黑體" w:hint="eastAsia"/>
          <w:color w:val="000000" w:themeColor="text1"/>
          <w:szCs w:val="24"/>
        </w:rPr>
        <w:t>：</w:t>
      </w:r>
    </w:p>
    <w:tbl>
      <w:tblPr>
        <w:tblW w:w="10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3"/>
      </w:tblGrid>
      <w:tr w:rsidR="00EC16C5" w:rsidRPr="008912F9" w:rsidTr="009B4BAD">
        <w:tc>
          <w:tcPr>
            <w:tcW w:w="10513" w:type="dxa"/>
          </w:tcPr>
          <w:p w:rsidR="00E44537" w:rsidRPr="008912F9" w:rsidRDefault="00805ACE" w:rsidP="00E44537">
            <w:pPr>
              <w:ind w:rightChars="-57" w:right="-137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cs="Courier New" w:hint="eastAsia"/>
                <w:noProof/>
                <w:color w:val="000000" w:themeColor="text1"/>
                <w:szCs w:val="24"/>
              </w:rPr>
              <w:t>使用者</w:t>
            </w:r>
            <w:r w:rsidR="006D1DC1" w:rsidRPr="008912F9">
              <w:rPr>
                <w:rFonts w:ascii="微軟正黑體" w:eastAsia="微軟正黑體" w:hAnsi="微軟正黑體" w:cs="Courier New" w:hint="eastAsia"/>
                <w:noProof/>
                <w:color w:val="000000" w:themeColor="text1"/>
                <w:szCs w:val="24"/>
              </w:rPr>
              <w:t xml:space="preserve">: </w:t>
            </w:r>
            <w:r w:rsidR="00102FFA" w:rsidRPr="008912F9">
              <w:rPr>
                <w:rFonts w:ascii="微軟正黑體" w:eastAsia="微軟正黑體" w:hAnsi="微軟正黑體" w:cs="Courier New" w:hint="eastAsia"/>
                <w:noProof/>
                <w:color w:val="000000" w:themeColor="text1"/>
                <w:szCs w:val="24"/>
              </w:rPr>
              <w:t>移民署</w:t>
            </w:r>
          </w:p>
          <w:p w:rsidR="003E55A4" w:rsidRDefault="003E55A4" w:rsidP="003E55A4">
            <w:pPr>
              <w:rPr>
                <w:rFonts w:ascii="微軟正黑體" w:eastAsia="微軟正黑體" w:hAnsi="微軟正黑體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szCs w:val="24"/>
              </w:rPr>
              <w:t>登入網址：</w:t>
            </w:r>
          </w:p>
          <w:p w:rsidR="003A4241" w:rsidRPr="00820883" w:rsidRDefault="003A4241" w:rsidP="003A4241">
            <w:pPr>
              <w:rPr>
                <w:rFonts w:ascii="微軟正黑體" w:eastAsia="微軟正黑體" w:hAnsi="微軟正黑體"/>
                <w:szCs w:val="24"/>
              </w:rPr>
            </w:pPr>
            <w:r w:rsidRPr="0016139D">
              <w:rPr>
                <w:rFonts w:ascii="微軟正黑體" w:eastAsia="微軟正黑體" w:hAnsi="微軟正黑體" w:hint="eastAsia"/>
                <w:szCs w:val="24"/>
              </w:rPr>
              <w:t>臺灣港</w:t>
            </w:r>
            <w:proofErr w:type="gramStart"/>
            <w:r w:rsidRPr="0016139D">
              <w:rPr>
                <w:rFonts w:ascii="微軟正黑體" w:eastAsia="微軟正黑體" w:hAnsi="微軟正黑體" w:hint="eastAsia"/>
                <w:szCs w:val="24"/>
              </w:rPr>
              <w:t>棧</w:t>
            </w:r>
            <w:proofErr w:type="gramEnd"/>
            <w:r w:rsidRPr="0016139D">
              <w:rPr>
                <w:rFonts w:ascii="微軟正黑體" w:eastAsia="微軟正黑體" w:hAnsi="微軟正黑體" w:hint="eastAsia"/>
                <w:szCs w:val="24"/>
              </w:rPr>
              <w:t>服務網 Taiwan Port NET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(測試網站 </w:t>
            </w:r>
            <w:hyperlink r:id="rId15" w:history="1">
              <w:r w:rsidRPr="0016139D">
                <w:rPr>
                  <w:rStyle w:val="af"/>
                  <w:rFonts w:ascii="微軟正黑體" w:eastAsia="微軟正黑體" w:hAnsi="微軟正黑體"/>
                  <w:szCs w:val="24"/>
                </w:rPr>
                <w:t>http://test-tpnet.twport.com.tw/</w:t>
              </w:r>
            </w:hyperlink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)</w:t>
            </w:r>
          </w:p>
          <w:p w:rsidR="00EA7520" w:rsidRPr="008912F9" w:rsidRDefault="003A4241" w:rsidP="003A4241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6139D">
              <w:rPr>
                <w:rFonts w:ascii="微軟正黑體" w:eastAsia="微軟正黑體" w:hAnsi="微軟正黑體" w:hint="eastAsia"/>
                <w:szCs w:val="24"/>
              </w:rPr>
              <w:t>臺灣港</w:t>
            </w:r>
            <w:proofErr w:type="gramStart"/>
            <w:r w:rsidRPr="0016139D">
              <w:rPr>
                <w:rFonts w:ascii="微軟正黑體" w:eastAsia="微軟正黑體" w:hAnsi="微軟正黑體" w:hint="eastAsia"/>
                <w:szCs w:val="24"/>
              </w:rPr>
              <w:t>棧</w:t>
            </w:r>
            <w:proofErr w:type="gramEnd"/>
            <w:r w:rsidRPr="0016139D">
              <w:rPr>
                <w:rFonts w:ascii="微軟正黑體" w:eastAsia="微軟正黑體" w:hAnsi="微軟正黑體" w:hint="eastAsia"/>
                <w:szCs w:val="24"/>
              </w:rPr>
              <w:t>服務網 Taiwan Port NET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(正式網站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hyperlink r:id="rId16" w:history="1">
              <w:r w:rsidRPr="00C70C5D">
                <w:rPr>
                  <w:rStyle w:val="af"/>
                  <w:rFonts w:ascii="微軟正黑體" w:eastAsia="微軟正黑體" w:hAnsi="微軟正黑體"/>
                  <w:szCs w:val="24"/>
                </w:rPr>
                <w:t>http://tpnet.twport.com.tw/</w:t>
              </w:r>
            </w:hyperlink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)</w:t>
            </w:r>
          </w:p>
        </w:tc>
      </w:tr>
    </w:tbl>
    <w:p w:rsidR="00D25638" w:rsidRPr="008912F9" w:rsidRDefault="00D25638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A25730" w:rsidRPr="008912F9" w:rsidRDefault="00A25730" w:rsidP="00A25730">
      <w:pPr>
        <w:rPr>
          <w:rFonts w:ascii="微軟正黑體" w:eastAsia="微軟正黑體" w:hAnsi="微軟正黑體"/>
          <w:color w:val="000000" w:themeColor="text1"/>
          <w:szCs w:val="24"/>
        </w:rPr>
      </w:pPr>
      <w:r w:rsidRPr="008912F9">
        <w:rPr>
          <w:rFonts w:ascii="微軟正黑體" w:eastAsia="微軟正黑體" w:hAnsi="微軟正黑體" w:hint="eastAsia"/>
          <w:color w:val="000000" w:themeColor="text1"/>
          <w:szCs w:val="24"/>
        </w:rPr>
        <w:t>共通功能 功能表：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5287"/>
      </w:tblGrid>
      <w:tr w:rsidR="008912F9" w:rsidRPr="008912F9" w:rsidTr="000568B8">
        <w:tc>
          <w:tcPr>
            <w:tcW w:w="1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使用者名稱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功能表</w:t>
            </w:r>
          </w:p>
        </w:tc>
        <w:tc>
          <w:tcPr>
            <w:tcW w:w="5287" w:type="dxa"/>
            <w:tcBorders>
              <w:left w:val="single" w:sz="4" w:space="0" w:color="auto"/>
            </w:tcBorders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功能說明</w:t>
            </w:r>
          </w:p>
        </w:tc>
      </w:tr>
      <w:tr w:rsidR="008912F9" w:rsidRPr="008912F9" w:rsidTr="000568B8"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帳號申請</w:t>
            </w:r>
          </w:p>
        </w:tc>
        <w:tc>
          <w:tcPr>
            <w:tcW w:w="5287" w:type="dxa"/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8912F9" w:rsidRPr="008912F9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系統登入</w:t>
            </w:r>
          </w:p>
        </w:tc>
        <w:tc>
          <w:tcPr>
            <w:tcW w:w="5287" w:type="dxa"/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8912F9" w:rsidRPr="008912F9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帳號管理功能</w:t>
            </w:r>
          </w:p>
        </w:tc>
        <w:tc>
          <w:tcPr>
            <w:tcW w:w="5287" w:type="dxa"/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8912F9" w:rsidRPr="008912F9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港區訊息接收設定功能</w:t>
            </w:r>
          </w:p>
        </w:tc>
        <w:tc>
          <w:tcPr>
            <w:tcW w:w="5287" w:type="dxa"/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8912F9" w:rsidRPr="008912F9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船舶動態查詢功能</w:t>
            </w:r>
          </w:p>
        </w:tc>
        <w:tc>
          <w:tcPr>
            <w:tcW w:w="5287" w:type="dxa"/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8912F9" w:rsidRPr="008912F9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港區事業群登錄申請</w:t>
            </w:r>
          </w:p>
        </w:tc>
        <w:tc>
          <w:tcPr>
            <w:tcW w:w="5287" w:type="dxa"/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  <w:r w:rsidR="00C828A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(目前無需使用)</w:t>
            </w:r>
          </w:p>
        </w:tc>
      </w:tr>
      <w:tr w:rsidR="00A25730" w:rsidRPr="008912F9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A25730" w:rsidRPr="008912F9" w:rsidRDefault="00A25730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港區工作人員管理</w:t>
            </w:r>
          </w:p>
        </w:tc>
        <w:tc>
          <w:tcPr>
            <w:tcW w:w="5287" w:type="dxa"/>
          </w:tcPr>
          <w:p w:rsidR="00A25730" w:rsidRPr="008912F9" w:rsidRDefault="0067067B" w:rsidP="0067067B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派檢人員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之名單維護，</w:t>
            </w:r>
            <w:r w:rsidR="00A25730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</w:tbl>
    <w:p w:rsidR="00ED7511" w:rsidRDefault="00ED751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BD43A1" w:rsidRPr="008912F9" w:rsidRDefault="00BD43A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  <w:r w:rsidRPr="00E55F77">
        <w:rPr>
          <w:rFonts w:ascii="微軟正黑體" w:eastAsia="微軟正黑體" w:hAnsi="微軟正黑體" w:hint="eastAsia"/>
          <w:color w:val="000000" w:themeColor="text1"/>
          <w:szCs w:val="24"/>
        </w:rPr>
        <w:t>移民署功能表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5287"/>
      </w:tblGrid>
      <w:tr w:rsidR="008912F9" w:rsidRPr="008912F9" w:rsidTr="00E55F77">
        <w:tc>
          <w:tcPr>
            <w:tcW w:w="1526" w:type="dxa"/>
          </w:tcPr>
          <w:p w:rsidR="00EA7520" w:rsidRPr="008912F9" w:rsidRDefault="00EA7520" w:rsidP="00E05F0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2" w:name="_移民署功能表"/>
            <w:bookmarkEnd w:id="2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使用者名稱</w:t>
            </w:r>
          </w:p>
        </w:tc>
        <w:tc>
          <w:tcPr>
            <w:tcW w:w="3685" w:type="dxa"/>
          </w:tcPr>
          <w:p w:rsidR="00EA7520" w:rsidRPr="008912F9" w:rsidRDefault="00EA7520" w:rsidP="000F020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功能表</w:t>
            </w:r>
          </w:p>
        </w:tc>
        <w:tc>
          <w:tcPr>
            <w:tcW w:w="5287" w:type="dxa"/>
          </w:tcPr>
          <w:p w:rsidR="00EA7520" w:rsidRPr="008912F9" w:rsidRDefault="00EA7520" w:rsidP="00E05F0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功能說明</w:t>
            </w:r>
          </w:p>
        </w:tc>
      </w:tr>
      <w:tr w:rsidR="008912F9" w:rsidRPr="008912F9" w:rsidTr="00E55F77">
        <w:tc>
          <w:tcPr>
            <w:tcW w:w="1526" w:type="dxa"/>
            <w:vMerge w:val="restart"/>
          </w:tcPr>
          <w:p w:rsidR="00D7763A" w:rsidRPr="008912F9" w:rsidRDefault="00D7763A" w:rsidP="00E05F0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cs="Courier New" w:hint="eastAsia"/>
                <w:noProof/>
                <w:color w:val="000000" w:themeColor="text1"/>
                <w:szCs w:val="24"/>
              </w:rPr>
              <w:t>移民署</w:t>
            </w:r>
          </w:p>
        </w:tc>
        <w:tc>
          <w:tcPr>
            <w:tcW w:w="3685" w:type="dxa"/>
          </w:tcPr>
          <w:p w:rsidR="00D7763A" w:rsidRPr="008912F9" w:rsidRDefault="00126256" w:rsidP="00E513F9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IFA_A020_移民署-船舶動態看板" w:history="1">
              <w:r w:rsidR="00D7763A" w:rsidRPr="00E55F77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IFA_A020</w:t>
              </w:r>
            </w:hyperlink>
            <w:r w:rsidR="00D7763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移民署-船舶動態看板</w:t>
            </w:r>
          </w:p>
        </w:tc>
        <w:tc>
          <w:tcPr>
            <w:tcW w:w="5287" w:type="dxa"/>
          </w:tcPr>
          <w:p w:rsidR="00D7763A" w:rsidRDefault="00D7763A" w:rsidP="009404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proofErr w:type="gramStart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</w:t>
            </w:r>
            <w:r w:rsidR="00F9487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派檢申請</w:t>
            </w:r>
            <w:proofErr w:type="gramEnd"/>
            <w:r w:rsidR="00F9487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的審核、指派檢查人員、檢查資料輸入、</w:t>
            </w:r>
            <w:proofErr w:type="gramStart"/>
            <w:r w:rsidR="00F9487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退班等</w:t>
            </w:r>
            <w:proofErr w:type="gramEnd"/>
            <w:r w:rsidR="00F9487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</w:t>
            </w:r>
          </w:p>
          <w:p w:rsidR="008B312E" w:rsidRPr="008912F9" w:rsidRDefault="008B312E" w:rsidP="009404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注檢船條件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設定</w:t>
            </w:r>
          </w:p>
        </w:tc>
      </w:tr>
      <w:tr w:rsidR="008912F9" w:rsidRPr="008912F9" w:rsidTr="00E55F77">
        <w:tc>
          <w:tcPr>
            <w:tcW w:w="1526" w:type="dxa"/>
            <w:vMerge/>
          </w:tcPr>
          <w:p w:rsidR="00D7763A" w:rsidRPr="008912F9" w:rsidRDefault="00D7763A" w:rsidP="00E05F0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685" w:type="dxa"/>
          </w:tcPr>
          <w:p w:rsidR="00D7763A" w:rsidRPr="008912F9" w:rsidRDefault="00126256" w:rsidP="009404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IFA_C017_派檢申請查核表" w:history="1">
              <w:r w:rsidR="00D7763A" w:rsidRPr="00E55F77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IFA_C017</w:t>
              </w:r>
            </w:hyperlink>
            <w:r w:rsidR="00D7763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proofErr w:type="gramStart"/>
            <w:r w:rsidR="00D7763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派檢申請</w:t>
            </w:r>
            <w:proofErr w:type="gramEnd"/>
            <w:r w:rsidR="00D7763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查核表</w:t>
            </w:r>
          </w:p>
        </w:tc>
        <w:tc>
          <w:tcPr>
            <w:tcW w:w="5287" w:type="dxa"/>
          </w:tcPr>
          <w:p w:rsidR="00D7763A" w:rsidRPr="005D33A2" w:rsidRDefault="00E55F77" w:rsidP="00E55F7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D33A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查詢進/出港通過港口時間在此範圍內或尚未進/出港之船舶，是否有申請</w:t>
            </w:r>
            <w:r w:rsidR="00D7763A" w:rsidRPr="005D33A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派檢</w:t>
            </w:r>
          </w:p>
          <w:p w:rsidR="00B56785" w:rsidRPr="005D33A2" w:rsidRDefault="00B56785" w:rsidP="00E55F7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D33A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MANTIS-597</w:t>
            </w:r>
          </w:p>
        </w:tc>
      </w:tr>
      <w:tr w:rsidR="008912F9" w:rsidRPr="008912F9" w:rsidTr="00E55F77">
        <w:tc>
          <w:tcPr>
            <w:tcW w:w="1526" w:type="dxa"/>
            <w:vMerge/>
          </w:tcPr>
          <w:p w:rsidR="00D7763A" w:rsidRPr="008912F9" w:rsidRDefault="00D7763A" w:rsidP="00E05F0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685" w:type="dxa"/>
          </w:tcPr>
          <w:p w:rsidR="00D7763A" w:rsidRPr="008912F9" w:rsidRDefault="00126256" w:rsidP="009404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IFA_C018__船舶進出港查驗日報表" w:history="1">
              <w:r w:rsidR="00D7763A" w:rsidRPr="00E55F77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IFA_C018</w:t>
              </w:r>
            </w:hyperlink>
            <w:r w:rsidR="00E513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="00D7763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船舶進出港查驗日報表</w:t>
            </w:r>
          </w:p>
        </w:tc>
        <w:tc>
          <w:tcPr>
            <w:tcW w:w="5287" w:type="dxa"/>
          </w:tcPr>
          <w:p w:rsidR="004A3A50" w:rsidRPr="005D33A2" w:rsidRDefault="004A3A50" w:rsidP="004A3A5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D33A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顯示特定時間內</w:t>
            </w:r>
            <w:r w:rsidR="00D7763A" w:rsidRPr="005D33A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</w:t>
            </w:r>
            <w:proofErr w:type="gramStart"/>
            <w:r w:rsidRPr="005D33A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之派檢情形</w:t>
            </w:r>
            <w:proofErr w:type="gramEnd"/>
            <w:r w:rsidRPr="005D33A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及檢查人員</w:t>
            </w:r>
          </w:p>
          <w:p w:rsidR="00D7763A" w:rsidRPr="005D33A2" w:rsidRDefault="00D7763A" w:rsidP="004A3A5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D33A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出港查驗日報表</w:t>
            </w:r>
          </w:p>
          <w:p w:rsidR="00B56785" w:rsidRPr="005D33A2" w:rsidRDefault="00B56785" w:rsidP="004A3A5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D33A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MANTIS-601</w:t>
            </w:r>
          </w:p>
        </w:tc>
      </w:tr>
      <w:tr w:rsidR="00E33CF6" w:rsidRPr="008912F9" w:rsidTr="00E55F77">
        <w:tc>
          <w:tcPr>
            <w:tcW w:w="1526" w:type="dxa"/>
            <w:vMerge/>
          </w:tcPr>
          <w:p w:rsidR="00E33CF6" w:rsidRPr="008912F9" w:rsidRDefault="00E33CF6" w:rsidP="00E05F0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685" w:type="dxa"/>
          </w:tcPr>
          <w:p w:rsidR="00E33CF6" w:rsidRDefault="00E33CF6" w:rsidP="009404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外海上下船員申請審核</w:t>
            </w:r>
          </w:p>
        </w:tc>
        <w:tc>
          <w:tcPr>
            <w:tcW w:w="5287" w:type="dxa"/>
          </w:tcPr>
          <w:p w:rsidR="00E33CF6" w:rsidRPr="005D33A2" w:rsidRDefault="0067067B" w:rsidP="004A3A5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D33A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參考共通功能-使用手冊，業務流程管理</w:t>
            </w:r>
            <w:proofErr w:type="gramStart"/>
            <w:r w:rsidRPr="005D33A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匣</w:t>
            </w:r>
            <w:proofErr w:type="gramEnd"/>
            <w:r w:rsidRPr="005D33A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</w:t>
            </w:r>
          </w:p>
          <w:p w:rsidR="00037B2B" w:rsidRPr="005D33A2" w:rsidRDefault="00037B2B" w:rsidP="004A3A5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D33A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MANTIS-478</w:t>
            </w:r>
          </w:p>
        </w:tc>
      </w:tr>
      <w:tr w:rsidR="00D7763A" w:rsidRPr="008912F9" w:rsidTr="00E55F77">
        <w:tc>
          <w:tcPr>
            <w:tcW w:w="1526" w:type="dxa"/>
            <w:vMerge/>
          </w:tcPr>
          <w:p w:rsidR="00D7763A" w:rsidRPr="008912F9" w:rsidRDefault="00D7763A" w:rsidP="00E05F0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685" w:type="dxa"/>
          </w:tcPr>
          <w:p w:rsidR="00D7763A" w:rsidRPr="008912F9" w:rsidRDefault="00126256" w:rsidP="009404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HOP-B029外海上下船員資料查詢" w:history="1">
              <w:r w:rsidR="00D7763A" w:rsidRPr="00E55F77">
                <w:rPr>
                  <w:rStyle w:val="af"/>
                  <w:rFonts w:ascii="微軟正黑體" w:eastAsia="微軟正黑體" w:hAnsi="微軟正黑體"/>
                  <w:szCs w:val="24"/>
                </w:rPr>
                <w:t>HOP-B029</w:t>
              </w:r>
            </w:hyperlink>
            <w:r w:rsidR="00E513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="00D7763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外海上下船員資料查詢</w:t>
            </w:r>
          </w:p>
        </w:tc>
        <w:tc>
          <w:tcPr>
            <w:tcW w:w="5287" w:type="dxa"/>
          </w:tcPr>
          <w:p w:rsidR="00D7763A" w:rsidRDefault="00D7763A" w:rsidP="009404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外海上下船員</w:t>
            </w:r>
            <w:r w:rsidR="00F9487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申請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資料查詢</w:t>
            </w:r>
          </w:p>
          <w:p w:rsidR="00B56785" w:rsidRPr="008912F9" w:rsidRDefault="00B56785" w:rsidP="009404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D33A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MANTIS-599</w:t>
            </w:r>
          </w:p>
        </w:tc>
      </w:tr>
    </w:tbl>
    <w:p w:rsidR="00EA7520" w:rsidRPr="008912F9" w:rsidRDefault="00EA7520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204FED" w:rsidRDefault="00204FED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3A424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C822B6" w:rsidRDefault="00C822B6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527AC8" w:rsidRDefault="00527AC8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A4241" w:rsidRDefault="00527AC8" w:rsidP="00E05F0A">
      <w:pPr>
        <w:rPr>
          <w:rFonts w:ascii="微軟正黑體" w:eastAsia="微軟正黑體" w:hAnsi="微軟正黑體"/>
          <w:color w:val="000000" w:themeColor="text1"/>
          <w:szCs w:val="24"/>
        </w:rPr>
      </w:pPr>
      <w:bookmarkStart w:id="3" w:name="_Toc447460494"/>
      <w:bookmarkStart w:id="4" w:name="_Toc449515159"/>
      <w:r w:rsidRPr="00A85F0F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lastRenderedPageBreak/>
        <w:t>操作步驟</w:t>
      </w:r>
      <w:bookmarkEnd w:id="3"/>
      <w:bookmarkEnd w:id="4"/>
      <w:r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:</w:t>
      </w: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3A4241" w:rsidRPr="00FD6D42" w:rsidTr="00B0484B">
        <w:tc>
          <w:tcPr>
            <w:tcW w:w="10848" w:type="dxa"/>
            <w:gridSpan w:val="2"/>
            <w:shd w:val="clear" w:color="auto" w:fill="auto"/>
          </w:tcPr>
          <w:p w:rsidR="003A4241" w:rsidRPr="007F488B" w:rsidRDefault="003A4241" w:rsidP="00B0484B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5" w:name="_Toc449528984"/>
            <w:r w:rsidRPr="003A4241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IFA_A020 移民署-船舶動態看板</w:t>
            </w:r>
            <w:bookmarkEnd w:id="5"/>
          </w:p>
        </w:tc>
      </w:tr>
      <w:tr w:rsidR="008912F9" w:rsidRPr="008912F9" w:rsidTr="000C7D16">
        <w:trPr>
          <w:trHeight w:val="455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0207" w:rsidRPr="008912F9" w:rsidRDefault="00E901D9" w:rsidP="000F020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="000F0207"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="000F0207" w:rsidRPr="008912F9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="000F0207"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="000F0207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</w:p>
          <w:p w:rsidR="00A7408E" w:rsidRPr="008912F9" w:rsidRDefault="00E901D9" w:rsidP="000563E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選單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動態看板</w:t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76583E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102FFA"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移民署</w:t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-</w:t>
            </w:r>
            <w:r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船舶動態看板</w:t>
            </w:r>
            <w:r w:rsidR="0076583E"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]</w:t>
            </w:r>
            <w:r w:rsidR="000563EF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0563EF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4D38AF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{註解:</w:t>
            </w:r>
            <w:r w:rsidR="000563EF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未設定[設定注檢條</w:t>
            </w:r>
          </w:p>
          <w:p w:rsidR="00726222" w:rsidRPr="008912F9" w:rsidRDefault="000563EF" w:rsidP="00E40F5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件]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船不會顯示顏色</w:t>
            </w:r>
            <w:r w:rsidR="004D38AF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}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1D9" w:rsidRPr="008912F9" w:rsidRDefault="00BA15B3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622FE362" wp14:editId="623309E1">
                      <wp:simplePos x="0" y="0"/>
                      <wp:positionH relativeFrom="column">
                        <wp:posOffset>954405</wp:posOffset>
                      </wp:positionH>
                      <wp:positionV relativeFrom="paragraph">
                        <wp:posOffset>2355850</wp:posOffset>
                      </wp:positionV>
                      <wp:extent cx="3322320" cy="419100"/>
                      <wp:effectExtent l="19050" t="19050" r="11430" b="19050"/>
                      <wp:wrapNone/>
                      <wp:docPr id="11288" name="文字方塊 11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232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15B3" w:rsidRDefault="00CB070E" w:rsidP="00CB070E">
                                  <w:pPr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Cs w:val="24"/>
                                    </w:rPr>
                                    <w:t>未設定</w:t>
                                  </w:r>
                                  <w:r w:rsidRPr="00CB070E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Cs w:val="24"/>
                                    </w:rPr>
                                    <w:t>[設定注檢條件]</w:t>
                                  </w:r>
                                  <w:r w:rsidRPr="00CB070E">
                                    <w:rPr>
                                      <w:rFonts w:ascii="微軟正黑體" w:eastAsia="微軟正黑體" w:hAnsi="微軟正黑體" w:cs="Courier New"/>
                                      <w:color w:val="FF0000"/>
                                      <w:szCs w:val="24"/>
                                    </w:rPr>
                                    <w:sym w:font="Wingdings" w:char="F0E0"/>
                                  </w:r>
                                  <w:r w:rsidRPr="00CB070E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船</w:t>
                                  </w:r>
                                  <w:r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不</w:t>
                                  </w:r>
                                  <w:r w:rsidRPr="00CB070E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會顯</w:t>
                                  </w:r>
                                  <w:r w:rsidRPr="00BA15B3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示顏色</w:t>
                                  </w:r>
                                  <w:r w:rsidR="00BA15B3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註記</w:t>
                                  </w:r>
                                </w:p>
                                <w:p w:rsidR="00CB070E" w:rsidRPr="00CB070E" w:rsidRDefault="00CB070E" w:rsidP="00CB070E">
                                  <w:pPr>
                                    <w:rPr>
                                      <w:rFonts w:ascii="標楷體" w:eastAsia="標楷體" w:hAnsi="標楷體" w:cs="Courier New"/>
                                      <w:color w:val="FF0000"/>
                                      <w:szCs w:val="24"/>
                                    </w:rPr>
                                  </w:pPr>
                                  <w:r w:rsidRPr="00BA15B3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表</w:t>
                                  </w:r>
                                  <w:proofErr w:type="gramStart"/>
                                  <w:r w:rsidRPr="00CB070E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Cs w:val="24"/>
                                    </w:rPr>
                                    <w:t>表</w:t>
                                  </w:r>
                                  <w:proofErr w:type="gramEnd"/>
                                  <w:r w:rsidRPr="00CB070E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Cs w:val="24"/>
                                    </w:rPr>
                                    <w:t>]</w:t>
                                  </w:r>
                                  <w:r w:rsidRPr="00CB070E">
                                    <w:rPr>
                                      <w:rFonts w:ascii="標楷體" w:eastAsia="標楷體" w:hAnsi="標楷體" w:cs="Courier New"/>
                                      <w:color w:val="FF0000"/>
                                      <w:szCs w:val="24"/>
                                    </w:rPr>
                                    <w:sym w:font="Wingdings" w:char="F0E0"/>
                                  </w:r>
                                </w:p>
                                <w:p w:rsidR="00CB070E" w:rsidRPr="009A5A0F" w:rsidRDefault="00CB070E" w:rsidP="00CB0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1288" o:spid="_x0000_s1026" type="#_x0000_t202" style="position:absolute;margin-left:75.15pt;margin-top:185.5pt;width:261.6pt;height:33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" filled="f" strokecolor="red" strokeweight="3pt">
                      <v:textbox>
                        <w:txbxContent>
                          <w:p w:rsidR="00BA15B3" w:rsidRDefault="00CB070E" w:rsidP="00CB070E">
                            <w:pPr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未設定</w:t>
                            </w:r>
                            <w:r w:rsidRPr="00CB070E"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[設定注檢條件]</w:t>
                            </w:r>
                            <w:r w:rsidRPr="00CB070E">
                              <w:rPr>
                                <w:rFonts w:ascii="微軟正黑體" w:eastAsia="微軟正黑體" w:hAnsi="微軟正黑體" w:cs="Courier New"/>
                                <w:color w:val="FF0000"/>
                                <w:szCs w:val="24"/>
                              </w:rPr>
                              <w:sym w:font="Wingdings" w:char="F0E0"/>
                            </w:r>
                            <w:r w:rsidRPr="00CB070E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船</w:t>
                            </w:r>
                            <w:r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不</w:t>
                            </w:r>
                            <w:r w:rsidRPr="00CB070E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會顯</w:t>
                            </w:r>
                            <w:r w:rsidRPr="00BA15B3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示顏色</w:t>
                            </w:r>
                            <w:r w:rsidR="00BA15B3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註記</w:t>
                            </w:r>
                          </w:p>
                          <w:p w:rsidR="00CB070E" w:rsidRPr="00CB070E" w:rsidRDefault="00CB070E" w:rsidP="00CB070E">
                            <w:pPr>
                              <w:rPr>
                                <w:rFonts w:ascii="標楷體" w:eastAsia="標楷體" w:hAnsi="標楷體" w:cs="Courier New"/>
                                <w:color w:val="FF0000"/>
                                <w:szCs w:val="24"/>
                              </w:rPr>
                            </w:pPr>
                            <w:r w:rsidRPr="00BA15B3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表</w:t>
                            </w:r>
                            <w:proofErr w:type="gramStart"/>
                            <w:r w:rsidRPr="00CB070E"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表</w:t>
                            </w:r>
                            <w:proofErr w:type="gramEnd"/>
                            <w:r w:rsidRPr="00CB070E"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]</w:t>
                            </w:r>
                            <w:r w:rsidRPr="00CB070E">
                              <w:rPr>
                                <w:rFonts w:ascii="標楷體" w:eastAsia="標楷體" w:hAnsi="標楷體" w:cs="Courier New"/>
                                <w:color w:val="FF0000"/>
                                <w:szCs w:val="24"/>
                              </w:rPr>
                              <w:sym w:font="Wingdings" w:char="F0E0"/>
                            </w:r>
                          </w:p>
                          <w:p w:rsidR="00CB070E" w:rsidRPr="009A5A0F" w:rsidRDefault="00CB070E" w:rsidP="00CB070E"/>
                        </w:txbxContent>
                      </v:textbox>
                    </v:shape>
                  </w:pict>
                </mc:Fallback>
              </mc:AlternateContent>
            </w:r>
            <w:r w:rsidR="00352C01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142646A" wp14:editId="5B12F1B3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2142490</wp:posOffset>
                      </wp:positionV>
                      <wp:extent cx="434340" cy="440690"/>
                      <wp:effectExtent l="0" t="0" r="22860" b="16510"/>
                      <wp:wrapNone/>
                      <wp:docPr id="7197" name="矩形 7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440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97" o:spid="_x0000_s1026" style="position:absolute;margin-left:3.75pt;margin-top:168.7pt;width:34.2pt;height:34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" filled="f" strokecolor="red" strokeweight="2pt"/>
                  </w:pict>
                </mc:Fallback>
              </mc:AlternateContent>
            </w:r>
            <w:r w:rsidR="00352C01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0CF4CE7" wp14:editId="2BC5EA79">
                      <wp:simplePos x="0" y="0"/>
                      <wp:positionH relativeFrom="column">
                        <wp:posOffset>4871085</wp:posOffset>
                      </wp:positionH>
                      <wp:positionV relativeFrom="paragraph">
                        <wp:posOffset>1327150</wp:posOffset>
                      </wp:positionV>
                      <wp:extent cx="341630" cy="144780"/>
                      <wp:effectExtent l="0" t="0" r="20320" b="26670"/>
                      <wp:wrapNone/>
                      <wp:docPr id="7172" name="矩形 7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2" o:spid="_x0000_s1026" style="position:absolute;margin-left:383.55pt;margin-top:104.5pt;width:26.9pt;height:11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" filled="f" strokecolor="red" strokeweight="2pt"/>
                  </w:pict>
                </mc:Fallback>
              </mc:AlternateContent>
            </w:r>
            <w:r w:rsidR="00352C01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2C0F268" wp14:editId="1F206BF1">
                      <wp:simplePos x="0" y="0"/>
                      <wp:positionH relativeFrom="column">
                        <wp:posOffset>1144905</wp:posOffset>
                      </wp:positionH>
                      <wp:positionV relativeFrom="paragraph">
                        <wp:posOffset>481330</wp:posOffset>
                      </wp:positionV>
                      <wp:extent cx="412750" cy="152400"/>
                      <wp:effectExtent l="0" t="0" r="25400" b="19050"/>
                      <wp:wrapNone/>
                      <wp:docPr id="7174" name="矩形 7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4" o:spid="_x0000_s1026" style="position:absolute;margin-left:90.15pt;margin-top:37.9pt;width:32.5pt;height:1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" filled="f" strokecolor="red" strokeweight="2pt"/>
                  </w:pict>
                </mc:Fallback>
              </mc:AlternateContent>
            </w:r>
            <w:r w:rsidR="00352C01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9D9CADA" wp14:editId="7347DFEA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635000</wp:posOffset>
                      </wp:positionV>
                      <wp:extent cx="990600" cy="182880"/>
                      <wp:effectExtent l="0" t="0" r="19050" b="26670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3" o:spid="_x0000_s1026" style="position:absolute;margin-left:90.45pt;margin-top:50pt;width:78pt;height:14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" filled="f" strokecolor="red" strokeweight="2pt"/>
                  </w:pict>
                </mc:Fallback>
              </mc:AlternateContent>
            </w:r>
            <w:r w:rsidR="008040AD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766023B" wp14:editId="0F704C68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2462530</wp:posOffset>
                      </wp:positionV>
                      <wp:extent cx="298450" cy="120650"/>
                      <wp:effectExtent l="0" t="0" r="6350" b="0"/>
                      <wp:wrapNone/>
                      <wp:docPr id="11289" name="向右箭號 11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1206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11289" o:spid="_x0000_s1026" type="#_x0000_t13" style="position:absolute;margin-left:37.75pt;margin-top:193.9pt;width:23.5pt;height:9.5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" adj="17234" fillcolor="red" stroked="f" strokeweight="2pt"/>
                  </w:pict>
                </mc:Fallback>
              </mc:AlternateContent>
            </w:r>
            <w:r w:rsidR="00DE579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352C01">
              <w:rPr>
                <w:noProof/>
              </w:rPr>
              <w:drawing>
                <wp:inline distT="0" distB="0" distL="0" distR="0" wp14:anchorId="213111A3" wp14:editId="63C8A724">
                  <wp:extent cx="5638800" cy="2691765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0" cy="269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244657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272" w:rsidRPr="008912F9" w:rsidRDefault="00887272" w:rsidP="0088727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 [</w:t>
            </w:r>
            <w:r w:rsidR="00102FF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移民署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-船舶動態看板表]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點選[設定注檢條件]</w:t>
            </w:r>
          </w:p>
          <w:p w:rsidR="00887272" w:rsidRPr="008912F9" w:rsidRDefault="00887272" w:rsidP="0088727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設定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港代理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船舶國籍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船舶種類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前一港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按儲存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(</w:t>
            </w:r>
            <w:r w:rsidR="00DC5846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例如四項全選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)</w:t>
            </w:r>
          </w:p>
          <w:p w:rsidR="00F438EA" w:rsidRPr="008912F9" w:rsidRDefault="00DD2E7F" w:rsidP="000F020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 [儲存]</w: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8EA" w:rsidRPr="008912F9" w:rsidRDefault="000C7D16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F80CB14" wp14:editId="6AFB9B79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3302000</wp:posOffset>
                      </wp:positionV>
                      <wp:extent cx="501650" cy="200025"/>
                      <wp:effectExtent l="0" t="0" r="12700" b="28575"/>
                      <wp:wrapNone/>
                      <wp:docPr id="2076" name="矩形 2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6" o:spid="_x0000_s1026" style="position:absolute;margin-left:354.25pt;margin-top:260pt;width:39.5pt;height:15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" filled="f" strokecolor="red" strokeweight="2pt"/>
                  </w:pict>
                </mc:Fallback>
              </mc:AlternateContent>
            </w:r>
            <w:r w:rsidR="00DD2E7F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1886FA9" wp14:editId="7A308639">
                      <wp:simplePos x="0" y="0"/>
                      <wp:positionH relativeFrom="column">
                        <wp:posOffset>2924790</wp:posOffset>
                      </wp:positionH>
                      <wp:positionV relativeFrom="paragraph">
                        <wp:posOffset>2484816</wp:posOffset>
                      </wp:positionV>
                      <wp:extent cx="501650" cy="258097"/>
                      <wp:effectExtent l="0" t="0" r="12700" b="27940"/>
                      <wp:wrapNone/>
                      <wp:docPr id="11267" name="矩形 11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01650" cy="2580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67" o:spid="_x0000_s1026" style="position:absolute;margin-left:230.3pt;margin-top:195.65pt;width:39.5pt;height:20.3pt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" filled="f" strokecolor="red" strokeweight="2pt"/>
                  </w:pict>
                </mc:Fallback>
              </mc:AlternateContent>
            </w:r>
            <w:r w:rsidR="00DD2E7F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329A4520" wp14:editId="635A9F3C">
                      <wp:simplePos x="0" y="0"/>
                      <wp:positionH relativeFrom="column">
                        <wp:posOffset>2877185</wp:posOffset>
                      </wp:positionH>
                      <wp:positionV relativeFrom="paragraph">
                        <wp:posOffset>951230</wp:posOffset>
                      </wp:positionV>
                      <wp:extent cx="501650" cy="200025"/>
                      <wp:effectExtent l="0" t="0" r="12700" b="28575"/>
                      <wp:wrapNone/>
                      <wp:docPr id="11264" name="矩形 11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64" o:spid="_x0000_s1026" style="position:absolute;margin-left:226.55pt;margin-top:74.9pt;width:39.5pt;height:15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="00DD2E7F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69BACFF" wp14:editId="3D487134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948690</wp:posOffset>
                      </wp:positionV>
                      <wp:extent cx="501650" cy="200025"/>
                      <wp:effectExtent l="0" t="0" r="12700" b="28575"/>
                      <wp:wrapNone/>
                      <wp:docPr id="2077" name="矩形 2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7" o:spid="_x0000_s1026" style="position:absolute;margin-left:17.75pt;margin-top:74.7pt;width:39.5pt;height:15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" filled="f" strokecolor="red" strokeweight="2pt"/>
                  </w:pict>
                </mc:Fallback>
              </mc:AlternateContent>
            </w:r>
            <w:r w:rsidR="00DD2E7F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F2BA512" wp14:editId="68685A76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2487930</wp:posOffset>
                      </wp:positionV>
                      <wp:extent cx="501650" cy="200025"/>
                      <wp:effectExtent l="0" t="0" r="12700" b="28575"/>
                      <wp:wrapNone/>
                      <wp:docPr id="2079" name="矩形 2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9" o:spid="_x0000_s1026" style="position:absolute;margin-left:15.2pt;margin-top:195.9pt;width:39.5pt;height:15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="00CD0EA2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0663402E" wp14:editId="28A1D9FD">
                  <wp:extent cx="5486400" cy="350583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50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E901D9">
        <w:trPr>
          <w:trHeight w:val="290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555" w:rsidRPr="008912F9" w:rsidRDefault="00DD2E7F" w:rsidP="00C42A5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lastRenderedPageBreak/>
              <w:t>3.</w:t>
            </w:r>
            <w:r w:rsidR="00887272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887272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[設定注檢條件]</w:t>
            </w:r>
            <w:r w:rsidR="00887272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a.長</w:t>
            </w:r>
            <w:proofErr w:type="gramStart"/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慧船會</w:t>
            </w:r>
            <w:proofErr w:type="gramEnd"/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顯示四個顏色.b.</w:t>
            </w:r>
            <w:r w:rsidR="00C42A52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盛</w:t>
            </w:r>
            <w:proofErr w:type="gramStart"/>
            <w:r w:rsidR="00C42A52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春</w:t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船會</w:t>
            </w:r>
            <w:proofErr w:type="gramEnd"/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顯示</w:t>
            </w:r>
            <w:r w:rsidR="00C42A52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二</w:t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個顏色.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1D9" w:rsidRPr="008912F9" w:rsidRDefault="00F438EA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044046">
              <w:rPr>
                <w:noProof/>
              </w:rPr>
              <w:drawing>
                <wp:inline distT="0" distB="0" distL="0" distR="0" wp14:anchorId="66FEB03A" wp14:editId="53BB9AD4">
                  <wp:extent cx="5486400" cy="2018030"/>
                  <wp:effectExtent l="0" t="0" r="0" b="127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01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F152B2">
        <w:trPr>
          <w:trHeight w:val="290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E74" w:rsidRPr="008912F9" w:rsidRDefault="009E59B8" w:rsidP="00942E74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</w:t>
            </w:r>
            <w:r w:rsidR="006A173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76583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="00102FF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移民署</w:t>
            </w:r>
            <w:r w:rsidR="006A173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-船舶動態看板 表</w:t>
            </w:r>
            <w:r w:rsidR="0076583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6A173E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E40F5F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a.</w:t>
            </w:r>
            <w:r w:rsidR="00942E7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點選[船名</w:t>
            </w:r>
            <w:r w:rsidR="00A87DB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長慧</w:t>
            </w:r>
            <w:r w:rsidR="00942E7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942E74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942E74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E40F5F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b.</w:t>
            </w:r>
            <w:r w:rsidR="00942E7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點選[船舶目前位置</w:t>
            </w:r>
            <w:r w:rsidR="00A25730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圖</w:t>
            </w:r>
            <w:r w:rsidR="00942E7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A87DBE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6A173E" w:rsidRPr="008912F9" w:rsidRDefault="006A173E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:rsidR="006A173E" w:rsidRPr="008912F9" w:rsidRDefault="006A173E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6" w:name="_GoBack"/>
            <w:bookmarkEnd w:id="6"/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73E" w:rsidRPr="008912F9" w:rsidRDefault="00BA15B3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00C97F7D" wp14:editId="4D2C8CA4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4291965</wp:posOffset>
                      </wp:positionV>
                      <wp:extent cx="298450" cy="120650"/>
                      <wp:effectExtent l="0" t="0" r="6350" b="0"/>
                      <wp:wrapNone/>
                      <wp:docPr id="11290" name="向右箭號 11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1206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右箭號 11290" o:spid="_x0000_s1026" type="#_x0000_t13" style="position:absolute;margin-left:19.1pt;margin-top:337.95pt;width:23.5pt;height:9.5pt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" adj="17234" fillcolor="red" stroked="f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3F32E36" wp14:editId="43408C55">
                      <wp:simplePos x="0" y="0"/>
                      <wp:positionH relativeFrom="column">
                        <wp:posOffset>1564005</wp:posOffset>
                      </wp:positionH>
                      <wp:positionV relativeFrom="paragraph">
                        <wp:posOffset>3881755</wp:posOffset>
                      </wp:positionV>
                      <wp:extent cx="45085" cy="304800"/>
                      <wp:effectExtent l="19050" t="19050" r="31115" b="19050"/>
                      <wp:wrapNone/>
                      <wp:docPr id="11270" name="向上箭號 11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04800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向上箭號 11270" o:spid="_x0000_s1026" type="#_x0000_t68" style="position:absolute;margin-left:123.15pt;margin-top:305.65pt;width:3.55pt;height:24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" adj="1598" fillcolor="#4f81bd [3204]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1E5473FE" wp14:editId="28F2AC52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4182110</wp:posOffset>
                      </wp:positionV>
                      <wp:extent cx="3390900" cy="419100"/>
                      <wp:effectExtent l="19050" t="19050" r="19050" b="19050"/>
                      <wp:wrapNone/>
                      <wp:docPr id="11287" name="文字方塊 11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09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7D16" w:rsidRPr="00CB070E" w:rsidRDefault="00CB070E" w:rsidP="000C7D16">
                                  <w:pPr>
                                    <w:rPr>
                                      <w:rFonts w:ascii="標楷體" w:eastAsia="標楷體" w:hAnsi="標楷體" w:cs="Courier New"/>
                                      <w:color w:val="FF0000"/>
                                      <w:szCs w:val="24"/>
                                    </w:rPr>
                                  </w:pPr>
                                  <w:r w:rsidRPr="00CB070E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Cs w:val="24"/>
                                    </w:rPr>
                                    <w:t>[</w:t>
                                  </w:r>
                                  <w:r w:rsidRPr="00CB070E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Cs w:val="24"/>
                                    </w:rPr>
                                    <w:t>設定注檢條件]</w:t>
                                  </w:r>
                                  <w:r w:rsidRPr="00CB070E">
                                    <w:rPr>
                                      <w:rFonts w:ascii="微軟正黑體" w:eastAsia="微軟正黑體" w:hAnsi="微軟正黑體" w:cs="Courier New"/>
                                      <w:color w:val="FF0000"/>
                                      <w:szCs w:val="24"/>
                                    </w:rPr>
                                    <w:sym w:font="Wingdings" w:char="F0E0"/>
                                  </w:r>
                                  <w:r w:rsidRPr="005B7051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長</w:t>
                                  </w:r>
                                  <w:proofErr w:type="gramStart"/>
                                  <w:r w:rsidRPr="005B7051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慧船會</w:t>
                                  </w:r>
                                  <w:proofErr w:type="gramEnd"/>
                                  <w:r w:rsidRPr="005B7051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顯示四個顏色</w:t>
                                  </w:r>
                                  <w:r w:rsidR="00BA15B3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註記</w:t>
                                  </w:r>
                                  <w:r w:rsidR="000C7D16" w:rsidRPr="00CB070E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Cs w:val="24"/>
                                    </w:rPr>
                                    <w:t>表]</w:t>
                                  </w:r>
                                  <w:r w:rsidR="000C7D16" w:rsidRPr="00CB070E">
                                    <w:rPr>
                                      <w:rFonts w:ascii="標楷體" w:eastAsia="標楷體" w:hAnsi="標楷體" w:cs="Courier New"/>
                                      <w:color w:val="FF0000"/>
                                      <w:szCs w:val="24"/>
                                    </w:rPr>
                                    <w:sym w:font="Wingdings" w:char="F0E0"/>
                                  </w:r>
                                </w:p>
                                <w:p w:rsidR="000C7D16" w:rsidRPr="009A5A0F" w:rsidRDefault="000C7D16" w:rsidP="000C7D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文字方塊 11287" o:spid="_x0000_s1027" type="#_x0000_t202" style="position:absolute;margin-left:54.05pt;margin-top:329.3pt;width:267pt;height:33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" filled="f" strokecolor="red" strokeweight="3pt">
                      <v:textbox>
                        <w:txbxContent>
                          <w:p w:rsidR="000C7D16" w:rsidRPr="00CB070E" w:rsidRDefault="00CB070E" w:rsidP="000C7D16">
                            <w:pPr>
                              <w:rPr>
                                <w:rFonts w:ascii="標楷體" w:eastAsia="標楷體" w:hAnsi="標楷體" w:cs="Courier New"/>
                                <w:color w:val="FF0000"/>
                                <w:szCs w:val="24"/>
                              </w:rPr>
                            </w:pPr>
                            <w:r w:rsidRPr="00CB070E"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[</w:t>
                            </w:r>
                            <w:r w:rsidRPr="00CB070E"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設定注檢條件]</w:t>
                            </w:r>
                            <w:r w:rsidRPr="00CB070E">
                              <w:rPr>
                                <w:rFonts w:ascii="微軟正黑體" w:eastAsia="微軟正黑體" w:hAnsi="微軟正黑體" w:cs="Courier New"/>
                                <w:color w:val="FF0000"/>
                                <w:szCs w:val="24"/>
                              </w:rPr>
                              <w:sym w:font="Wingdings" w:char="F0E0"/>
                            </w:r>
                            <w:r w:rsidRPr="005B7051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長</w:t>
                            </w:r>
                            <w:proofErr w:type="gramStart"/>
                            <w:r w:rsidRPr="005B7051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慧船會</w:t>
                            </w:r>
                            <w:proofErr w:type="gramEnd"/>
                            <w:r w:rsidRPr="005B7051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顯示四個顏色</w:t>
                            </w:r>
                            <w:r w:rsidR="00BA15B3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註記</w:t>
                            </w:r>
                            <w:r w:rsidR="000C7D16" w:rsidRPr="00CB070E"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表]</w:t>
                            </w:r>
                            <w:r w:rsidR="000C7D16" w:rsidRPr="00CB070E">
                              <w:rPr>
                                <w:rFonts w:ascii="標楷體" w:eastAsia="標楷體" w:hAnsi="標楷體" w:cs="Courier New"/>
                                <w:color w:val="FF0000"/>
                                <w:szCs w:val="24"/>
                              </w:rPr>
                              <w:sym w:font="Wingdings" w:char="F0E0"/>
                            </w:r>
                          </w:p>
                          <w:p w:rsidR="000C7D16" w:rsidRPr="009A5A0F" w:rsidRDefault="000C7D16" w:rsidP="000C7D16"/>
                        </w:txbxContent>
                      </v:textbox>
                    </v:shape>
                  </w:pict>
                </mc:Fallback>
              </mc:AlternateContent>
            </w:r>
            <w:r w:rsidR="00044046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7B98A5F" wp14:editId="73FE1522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3926205</wp:posOffset>
                      </wp:positionV>
                      <wp:extent cx="169545" cy="495300"/>
                      <wp:effectExtent l="0" t="0" r="20955" b="19050"/>
                      <wp:wrapNone/>
                      <wp:docPr id="2067" name="矩形 2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9545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67" o:spid="_x0000_s1026" style="position:absolute;margin-left:.25pt;margin-top:309.15pt;width:13.35pt;height:39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" filled="f" strokecolor="red" strokeweight="2pt"/>
                  </w:pict>
                </mc:Fallback>
              </mc:AlternateContent>
            </w:r>
            <w:r w:rsidR="000C7D16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57DA326" wp14:editId="6FE8D4EC">
                      <wp:simplePos x="0" y="0"/>
                      <wp:positionH relativeFrom="column">
                        <wp:posOffset>4450715</wp:posOffset>
                      </wp:positionH>
                      <wp:positionV relativeFrom="paragraph">
                        <wp:posOffset>954405</wp:posOffset>
                      </wp:positionV>
                      <wp:extent cx="250190" cy="419735"/>
                      <wp:effectExtent l="0" t="0" r="0" b="0"/>
                      <wp:wrapNone/>
                      <wp:docPr id="11281" name="文字方塊 11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190" cy="419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B6027" w:rsidRPr="00FB6027" w:rsidRDefault="00FB6027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FB6027">
                                    <w:rPr>
                                      <w:rFonts w:hint="eastAsia"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字方塊 11281" o:spid="_x0000_s1028" type="#_x0000_t202" style="position:absolute;margin-left:350.45pt;margin-top:75.15pt;width:19.7pt;height:33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" filled="f" stroked="f" strokeweight=".5pt">
                      <v:textbox>
                        <w:txbxContent>
                          <w:p w:rsidR="00FB6027" w:rsidRPr="00FB6027" w:rsidRDefault="00FB6027">
                            <w:pPr>
                              <w:rPr>
                                <w:color w:val="FF0000"/>
                              </w:rPr>
                            </w:pPr>
                            <w:r w:rsidRPr="00FB6027"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7D16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23D6622" wp14:editId="1883FEB2">
                      <wp:simplePos x="0" y="0"/>
                      <wp:positionH relativeFrom="column">
                        <wp:posOffset>4699000</wp:posOffset>
                      </wp:positionH>
                      <wp:positionV relativeFrom="paragraph">
                        <wp:posOffset>1042035</wp:posOffset>
                      </wp:positionV>
                      <wp:extent cx="634365" cy="200025"/>
                      <wp:effectExtent l="0" t="0" r="13335" b="28575"/>
                      <wp:wrapNone/>
                      <wp:docPr id="9216" name="矩形 9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436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16" o:spid="_x0000_s1026" style="position:absolute;margin-left:370pt;margin-top:82.05pt;width:49.95pt;height:1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" filled="f" strokecolor="red" strokeweight="2pt"/>
                  </w:pict>
                </mc:Fallback>
              </mc:AlternateContent>
            </w:r>
            <w:r w:rsidR="000C7D16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1ACEAC10" wp14:editId="05AB9A89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3557270</wp:posOffset>
                      </wp:positionV>
                      <wp:extent cx="294640" cy="375920"/>
                      <wp:effectExtent l="0" t="0" r="0" b="0"/>
                      <wp:wrapNone/>
                      <wp:docPr id="11274" name="文字方塊 11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640" cy="37592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87DBE" w:rsidRPr="00A87DBE" w:rsidRDefault="00A87DBE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A87DBE">
                                    <w:rPr>
                                      <w:rFonts w:hint="eastAsia"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文字方塊 11274" o:spid="_x0000_s1029" type="#_x0000_t202" style="position:absolute;margin-left:94pt;margin-top:280.1pt;width:23.2pt;height:29.6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" filled="f" stroked="f" strokeweight="3pt">
                      <v:textbox>
                        <w:txbxContent>
                          <w:p w:rsidR="00A87DBE" w:rsidRPr="00A87DBE" w:rsidRDefault="00A87DBE">
                            <w:pPr>
                              <w:rPr>
                                <w:color w:val="FF0000"/>
                              </w:rPr>
                            </w:pPr>
                            <w:r w:rsidRPr="00A87DBE"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7D16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DB112EE" wp14:editId="0D302C33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3620135</wp:posOffset>
                      </wp:positionV>
                      <wp:extent cx="220980" cy="200025"/>
                      <wp:effectExtent l="0" t="0" r="26670" b="28575"/>
                      <wp:wrapNone/>
                      <wp:docPr id="11272" name="矩形 11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72" o:spid="_x0000_s1026" style="position:absolute;margin-left:116.85pt;margin-top:285.05pt;width:17.4pt;height:15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="00A87DBE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0C1C5E0C" wp14:editId="3750AAB5">
                      <wp:simplePos x="0" y="0"/>
                      <wp:positionH relativeFrom="column">
                        <wp:posOffset>1339337</wp:posOffset>
                      </wp:positionH>
                      <wp:positionV relativeFrom="paragraph">
                        <wp:posOffset>699176</wp:posOffset>
                      </wp:positionV>
                      <wp:extent cx="575187" cy="492944"/>
                      <wp:effectExtent l="0" t="0" r="0" b="0"/>
                      <wp:wrapNone/>
                      <wp:docPr id="11273" name="矩形圖說文字 11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187" cy="492944"/>
                              </a:xfrm>
                              <a:prstGeom prst="wedgeRectCallou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87DBE" w:rsidRDefault="00A87DBE" w:rsidP="00A87DB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矩形圖說文字 11273" o:spid="_x0000_s1030" type="#_x0000_t61" style="position:absolute;margin-left:105.45pt;margin-top:55.05pt;width:45.3pt;height:38.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" adj="6300,24300" filled="f" stroked="f" strokeweight="2pt">
                      <v:textbox>
                        <w:txbxContent>
                          <w:p w:rsidR="00A87DBE" w:rsidRDefault="00A87DBE" w:rsidP="00A87DB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290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2CB1AC02" wp14:editId="3720A2CB">
                  <wp:extent cx="5454650" cy="49403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0" cy="494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F152B2">
        <w:trPr>
          <w:trHeight w:val="290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73E" w:rsidRPr="008912F9" w:rsidRDefault="009E59B8" w:rsidP="00E6495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5</w:t>
            </w:r>
            <w:r w:rsidR="006A173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942E74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E388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942E7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[船舶目前位置</w:t>
            </w:r>
            <w:r w:rsidR="00A25730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圖</w:t>
            </w:r>
            <w:r w:rsidR="00942E7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16629C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16629C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16629C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船舶會以粉紅色顯示</w:t>
            </w:r>
            <w:r w:rsidR="0016629C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16629C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E6495A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16629C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後會</w:t>
            </w:r>
            <w:r w:rsidR="0029289D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顯示[</w:t>
            </w:r>
            <w:r w:rsidR="0016629C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船舶基本資料</w:t>
            </w:r>
            <w:r w:rsidR="0029289D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E6495A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73E" w:rsidRPr="008912F9" w:rsidRDefault="00CB070E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04ABF8DF" wp14:editId="54774912">
                      <wp:simplePos x="0" y="0"/>
                      <wp:positionH relativeFrom="column">
                        <wp:posOffset>2577465</wp:posOffset>
                      </wp:positionH>
                      <wp:positionV relativeFrom="paragraph">
                        <wp:posOffset>2424430</wp:posOffset>
                      </wp:positionV>
                      <wp:extent cx="184150" cy="294005"/>
                      <wp:effectExtent l="0" t="0" r="0" b="0"/>
                      <wp:wrapNone/>
                      <wp:docPr id="11283" name="文字方塊 11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15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59B8" w:rsidRPr="009E59B8" w:rsidRDefault="009E59B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9E59B8">
                                    <w:rPr>
                                      <w:rFonts w:hint="eastAsia"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1283" o:spid="_x0000_s1031" type="#_x0000_t202" style="position:absolute;margin-left:202.95pt;margin-top:190.9pt;width:14.5pt;height:23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" filled="f" stroked="f" strokeweight=".5pt">
                      <v:textbox>
                        <w:txbxContent>
                          <w:p w:rsidR="009E59B8" w:rsidRPr="009E59B8" w:rsidRDefault="009E59B8">
                            <w:pPr>
                              <w:rPr>
                                <w:color w:val="FF0000"/>
                              </w:rPr>
                            </w:pPr>
                            <w:r w:rsidRPr="009E59B8"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7F3B0B01" wp14:editId="172232E8">
                      <wp:simplePos x="0" y="0"/>
                      <wp:positionH relativeFrom="column">
                        <wp:posOffset>2845435</wp:posOffset>
                      </wp:positionH>
                      <wp:positionV relativeFrom="paragraph">
                        <wp:posOffset>2428875</wp:posOffset>
                      </wp:positionV>
                      <wp:extent cx="316865" cy="200025"/>
                      <wp:effectExtent l="0" t="0" r="26035" b="28575"/>
                      <wp:wrapNone/>
                      <wp:docPr id="11275" name="矩形 11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86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75" o:spid="_x0000_s1026" style="position:absolute;margin-left:224.05pt;margin-top:191.25pt;width:24.95pt;height:15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1607A668" wp14:editId="3E879921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909955</wp:posOffset>
                      </wp:positionV>
                      <wp:extent cx="1498600" cy="1441450"/>
                      <wp:effectExtent l="0" t="0" r="25400" b="25400"/>
                      <wp:wrapNone/>
                      <wp:docPr id="11276" name="矩形 11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8600" cy="144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76" o:spid="_x0000_s1026" style="position:absolute;margin-left:173.25pt;margin-top:71.65pt;width:118pt;height:113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" filled="f" strokecolor="red" strokeweight="2pt"/>
                  </w:pict>
                </mc:Fallback>
              </mc:AlternateContent>
            </w:r>
            <w:r w:rsidR="00BA51D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730A6D6A" wp14:editId="721460F5">
                  <wp:extent cx="5486400" cy="3015615"/>
                  <wp:effectExtent l="0" t="0" r="0" b="0"/>
                  <wp:docPr id="11285" name="圖片 1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01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F152B2">
        <w:trPr>
          <w:trHeight w:val="290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DDA" w:rsidRPr="008912F9" w:rsidRDefault="009A1F2C" w:rsidP="00397DD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6</w:t>
            </w:r>
            <w:r w:rsidR="00397DD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.[移民署-船舶動態看板 表]</w:t>
            </w:r>
            <w:r w:rsidR="00397DDA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97DD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點選[船名盛春]</w:t>
            </w:r>
            <w:r w:rsidR="00397DDA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397DDA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97DDA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會顯示[此</w:t>
            </w:r>
            <w:r w:rsidR="00397DD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船舶目前狀態為預報無法</w:t>
            </w:r>
            <w:r w:rsidR="00397DDA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顯示</w:t>
            </w:r>
            <w:r w:rsidR="00397DD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船舶位置圖]</w:t>
            </w:r>
            <w:r w:rsidR="00397DDA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397DDA" w:rsidRPr="008912F9" w:rsidRDefault="00397DDA" w:rsidP="00E6495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DDA" w:rsidRPr="008912F9" w:rsidRDefault="00DC02FF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5D91272C" wp14:editId="2498BD1F">
                      <wp:simplePos x="0" y="0"/>
                      <wp:positionH relativeFrom="column">
                        <wp:posOffset>1812925</wp:posOffset>
                      </wp:positionH>
                      <wp:positionV relativeFrom="paragraph">
                        <wp:posOffset>1322705</wp:posOffset>
                      </wp:positionV>
                      <wp:extent cx="1949450" cy="889000"/>
                      <wp:effectExtent l="0" t="0" r="12700" b="25400"/>
                      <wp:wrapNone/>
                      <wp:docPr id="612" name="矩形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9450" cy="889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2" o:spid="_x0000_s1026" style="position:absolute;margin-left:142.75pt;margin-top:104.15pt;width:153.5pt;height:70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="00397DDA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129C0496" wp14:editId="0668BC6C">
                  <wp:extent cx="5486400" cy="3429000"/>
                  <wp:effectExtent l="0" t="0" r="0" b="0"/>
                  <wp:docPr id="11291" name="圖片 11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C9276C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C4" w:rsidRPr="008912F9" w:rsidRDefault="009A1F2C" w:rsidP="00C927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7</w:t>
            </w:r>
            <w:r w:rsidR="003836C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3836C4"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</w:t>
            </w:r>
            <w:r w:rsidR="003836C4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102FFA"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移民署</w:t>
            </w:r>
            <w:r w:rsidR="003836C4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-</w:t>
            </w:r>
            <w:r w:rsidR="003836C4"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船舶動態看板]</w:t>
            </w:r>
            <w:r w:rsidR="003836C4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3836C4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3836C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作業日期]、</w:t>
            </w:r>
            <w:r w:rsidR="003836C4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3836C4"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t>是否申請</w:t>
            </w:r>
            <w:r w:rsidR="003836C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 (選項有:不限,沒有申請,有申請)、[資料輸入] (選項有:不限,未完成已完成)</w:t>
            </w:r>
            <w:r w:rsidR="000C7D16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3836C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點選[查詢].</w:t>
            </w:r>
          </w:p>
          <w:p w:rsidR="003836C4" w:rsidRPr="008912F9" w:rsidRDefault="003836C4" w:rsidP="00C927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{</w:t>
            </w:r>
            <w:proofErr w:type="gramStart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註</w:t>
            </w:r>
            <w:proofErr w:type="gramEnd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: 點選有申請,才能顯示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港代理}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C4" w:rsidRPr="008912F9" w:rsidRDefault="00063D38" w:rsidP="00C927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A3D3AAE" wp14:editId="2A00EF3E">
                      <wp:simplePos x="0" y="0"/>
                      <wp:positionH relativeFrom="column">
                        <wp:posOffset>2296795</wp:posOffset>
                      </wp:positionH>
                      <wp:positionV relativeFrom="paragraph">
                        <wp:posOffset>908050</wp:posOffset>
                      </wp:positionV>
                      <wp:extent cx="412750" cy="215900"/>
                      <wp:effectExtent l="0" t="0" r="25400" b="12700"/>
                      <wp:wrapNone/>
                      <wp:docPr id="2070" name="矩形 2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0" o:spid="_x0000_s1026" style="position:absolute;margin-left:180.85pt;margin-top:71.5pt;width:32.5pt;height:17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49C1DADE" wp14:editId="2CF645ED">
                      <wp:simplePos x="0" y="0"/>
                      <wp:positionH relativeFrom="column">
                        <wp:posOffset>4192270</wp:posOffset>
                      </wp:positionH>
                      <wp:positionV relativeFrom="paragraph">
                        <wp:posOffset>901065</wp:posOffset>
                      </wp:positionV>
                      <wp:extent cx="412750" cy="215900"/>
                      <wp:effectExtent l="0" t="0" r="25400" b="12700"/>
                      <wp:wrapNone/>
                      <wp:docPr id="2071" name="矩形 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1" o:spid="_x0000_s1026" style="position:absolute;margin-left:330.1pt;margin-top:70.95pt;width:32.5pt;height:1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EE54F50" wp14:editId="3E20B56F">
                      <wp:simplePos x="0" y="0"/>
                      <wp:positionH relativeFrom="column">
                        <wp:posOffset>4688205</wp:posOffset>
                      </wp:positionH>
                      <wp:positionV relativeFrom="paragraph">
                        <wp:posOffset>1102360</wp:posOffset>
                      </wp:positionV>
                      <wp:extent cx="412750" cy="215900"/>
                      <wp:effectExtent l="0" t="0" r="25400" b="12700"/>
                      <wp:wrapNone/>
                      <wp:docPr id="2069" name="矩形 2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69" o:spid="_x0000_s1026" style="position:absolute;margin-left:369.15pt;margin-top:86.8pt;width:32.5pt;height:1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07DD4975" wp14:editId="4F57B0B8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901065</wp:posOffset>
                      </wp:positionV>
                      <wp:extent cx="365760" cy="193040"/>
                      <wp:effectExtent l="0" t="0" r="15240" b="16510"/>
                      <wp:wrapNone/>
                      <wp:docPr id="2074" name="矩形 2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193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4" o:spid="_x0000_s1026" style="position:absolute;margin-left:26.55pt;margin-top:70.95pt;width:28.8pt;height:15.2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" filled="f" strokecolor="red" strokeweight="2pt"/>
                  </w:pict>
                </mc:Fallback>
              </mc:AlternateContent>
            </w:r>
            <w:r w:rsidR="00044046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72236AEB" wp14:editId="53C99EAC">
                      <wp:simplePos x="0" y="0"/>
                      <wp:positionH relativeFrom="column">
                        <wp:posOffset>2295525</wp:posOffset>
                      </wp:positionH>
                      <wp:positionV relativeFrom="paragraph">
                        <wp:posOffset>718185</wp:posOffset>
                      </wp:positionV>
                      <wp:extent cx="411480" cy="182880"/>
                      <wp:effectExtent l="0" t="0" r="26670" b="26670"/>
                      <wp:wrapNone/>
                      <wp:docPr id="2073" name="矩形 2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3" o:spid="_x0000_s1026" style="position:absolute;margin-left:180.75pt;margin-top:56.55pt;width:32.4pt;height:14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" filled="f" strokecolor="red" strokeweight="2pt"/>
                  </w:pict>
                </mc:Fallback>
              </mc:AlternateContent>
            </w:r>
            <w:r w:rsidR="00044046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78D91C80" wp14:editId="3C27498B">
                      <wp:simplePos x="0" y="0"/>
                      <wp:positionH relativeFrom="column">
                        <wp:posOffset>2798445</wp:posOffset>
                      </wp:positionH>
                      <wp:positionV relativeFrom="paragraph">
                        <wp:posOffset>878205</wp:posOffset>
                      </wp:positionV>
                      <wp:extent cx="412750" cy="441960"/>
                      <wp:effectExtent l="0" t="0" r="25400" b="15240"/>
                      <wp:wrapNone/>
                      <wp:docPr id="2072" name="矩形 2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441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2" o:spid="_x0000_s1026" style="position:absolute;margin-left:220.35pt;margin-top:69.15pt;width:32.5pt;height:34.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" filled="f" strokecolor="red" strokeweight="2pt"/>
                  </w:pict>
                </mc:Fallback>
              </mc:AlternateContent>
            </w:r>
            <w:r w:rsidR="00044046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227B86C9" wp14:editId="77EE9F96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1095375</wp:posOffset>
                      </wp:positionV>
                      <wp:extent cx="1797050" cy="182880"/>
                      <wp:effectExtent l="0" t="0" r="12700" b="2667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" o:spid="_x0000_s1026" style="position:absolute;margin-left:12.1pt;margin-top:86.25pt;width:141.5pt;height:14.4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" filled="f" strokecolor="red" strokeweight="2pt"/>
                  </w:pict>
                </mc:Fallback>
              </mc:AlternateContent>
            </w:r>
            <w:r w:rsidR="003836C4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044046">
              <w:rPr>
                <w:noProof/>
              </w:rPr>
              <w:drawing>
                <wp:inline distT="0" distB="0" distL="0" distR="0" wp14:anchorId="41220C82" wp14:editId="7D2BE909">
                  <wp:extent cx="5486400" cy="217551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17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D159B1">
        <w:trPr>
          <w:trHeight w:val="622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C4" w:rsidRPr="008912F9" w:rsidRDefault="0032156C" w:rsidP="0001645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8</w:t>
            </w:r>
            <w:r w:rsidR="003836C4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.</w:t>
            </w:r>
            <w:r w:rsidR="003836C4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</w:t>
            </w:r>
            <w:r w:rsidR="003836C4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3836C4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可顯示欄位包含</w:t>
            </w:r>
            <w:r w:rsidR="003836C4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航行狀態</w:t>
            </w:r>
            <w:r w:rsidR="003836C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最新動態時間</w:t>
            </w:r>
            <w:r w:rsidR="003836C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船舶簽證編號</w:t>
            </w:r>
            <w:r w:rsidR="003836C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中文船名</w:t>
            </w:r>
            <w:r w:rsidR="003836C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總噸位</w:t>
            </w:r>
            <w:r w:rsidR="003836C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靠泊地名稱</w:t>
            </w:r>
            <w:r w:rsidR="003836C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港灣服務申請時間</w:t>
            </w:r>
            <w:r w:rsidR="003836C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proofErr w:type="gramStart"/>
            <w:r w:rsidR="003836C4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預定靠妥時間</w:t>
            </w:r>
            <w:proofErr w:type="gramEnd"/>
            <w:r w:rsidR="003836C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等項目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C4" w:rsidRPr="008912F9" w:rsidRDefault="00063D38" w:rsidP="00C9276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5BD93A20" wp14:editId="3797C926">
                      <wp:simplePos x="0" y="0"/>
                      <wp:positionH relativeFrom="column">
                        <wp:posOffset>4841240</wp:posOffset>
                      </wp:positionH>
                      <wp:positionV relativeFrom="paragraph">
                        <wp:posOffset>615950</wp:posOffset>
                      </wp:positionV>
                      <wp:extent cx="258445" cy="257175"/>
                      <wp:effectExtent l="19050" t="19050" r="27305" b="28575"/>
                      <wp:wrapNone/>
                      <wp:docPr id="11279" name="文字方塊 11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44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836C4" w:rsidRPr="0005347D" w:rsidRDefault="003836C4" w:rsidP="003836C4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1279" o:spid="_x0000_s1032" type="#_x0000_t202" style="position:absolute;margin-left:381.2pt;margin-top:48.5pt;width:20.35pt;height:20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" filled="f" strokecolor="red" strokeweight="3pt">
                      <v:textbox>
                        <w:txbxContent>
                          <w:p w:rsidR="003836C4" w:rsidRPr="0005347D" w:rsidRDefault="003836C4" w:rsidP="003836C4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8952400" wp14:editId="1C92F7F5">
                      <wp:simplePos x="0" y="0"/>
                      <wp:positionH relativeFrom="column">
                        <wp:posOffset>4370070</wp:posOffset>
                      </wp:positionH>
                      <wp:positionV relativeFrom="paragraph">
                        <wp:posOffset>2662555</wp:posOffset>
                      </wp:positionV>
                      <wp:extent cx="1231900" cy="390525"/>
                      <wp:effectExtent l="19050" t="19050" r="25400" b="28575"/>
                      <wp:wrapNone/>
                      <wp:docPr id="7199" name="文字方塊 7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190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836C4" w:rsidRPr="0005347D" w:rsidRDefault="003836C4" w:rsidP="003836C4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05347D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顯示欄位區域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7199" o:spid="_x0000_s1033" type="#_x0000_t202" style="position:absolute;margin-left:344.1pt;margin-top:209.65pt;width:97pt;height:30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" filled="f" strokecolor="red" strokeweight="3pt">
                      <v:textbox>
                        <w:txbxContent>
                          <w:p w:rsidR="003836C4" w:rsidRPr="0005347D" w:rsidRDefault="003836C4" w:rsidP="003836C4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05347D">
                              <w:rPr>
                                <w:rFonts w:ascii="標楷體" w:eastAsia="標楷體" w:hAnsi="標楷體" w:hint="eastAsia"/>
                                <w:b/>
                              </w:rPr>
                              <w:t>顯示欄位區域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4D3F3151" wp14:editId="0C53DCED">
                      <wp:simplePos x="0" y="0"/>
                      <wp:positionH relativeFrom="column">
                        <wp:posOffset>4947285</wp:posOffset>
                      </wp:positionH>
                      <wp:positionV relativeFrom="paragraph">
                        <wp:posOffset>2016125</wp:posOffset>
                      </wp:positionV>
                      <wp:extent cx="152400" cy="565150"/>
                      <wp:effectExtent l="19050" t="19050" r="19050" b="25400"/>
                      <wp:wrapNone/>
                      <wp:docPr id="7198" name="向上箭號 7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5651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向上箭號 7198" o:spid="_x0000_s1026" type="#_x0000_t68" style="position:absolute;margin-left:389.55pt;margin-top:158.75pt;width:12pt;height:44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" adj="2912" fillcolor="red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84F242D" wp14:editId="5F2B8F0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1025525</wp:posOffset>
                      </wp:positionV>
                      <wp:extent cx="5486400" cy="1043940"/>
                      <wp:effectExtent l="0" t="0" r="19050" b="22860"/>
                      <wp:wrapNone/>
                      <wp:docPr id="7178" name="矩形 7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0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8" o:spid="_x0000_s1026" style="position:absolute;margin-left:.15pt;margin-top:80.75pt;width:6in;height:82.2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251B516B" wp14:editId="240F4718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2188210</wp:posOffset>
                      </wp:positionV>
                      <wp:extent cx="588645" cy="160655"/>
                      <wp:effectExtent l="0" t="0" r="20955" b="10795"/>
                      <wp:wrapNone/>
                      <wp:docPr id="7177" name="矩形 7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8645" cy="160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7" o:spid="_x0000_s1026" style="position:absolute;margin-left:62.1pt;margin-top:172.3pt;width:46.35pt;height:12.6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92739A9" wp14:editId="70DBEF58">
                      <wp:simplePos x="0" y="0"/>
                      <wp:positionH relativeFrom="column">
                        <wp:posOffset>1085215</wp:posOffset>
                      </wp:positionH>
                      <wp:positionV relativeFrom="paragraph">
                        <wp:posOffset>2348230</wp:posOffset>
                      </wp:positionV>
                      <wp:extent cx="45085" cy="545465"/>
                      <wp:effectExtent l="19050" t="19050" r="31115" b="26035"/>
                      <wp:wrapNone/>
                      <wp:docPr id="7176" name="向上箭號 7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45465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上箭號 7176" o:spid="_x0000_s1026" type="#_x0000_t68" style="position:absolute;margin-left:85.45pt;margin-top:184.9pt;width:3.55pt;height:42.9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" adj="893" fillcolor="#4f81bd [3204]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4079F2D6" wp14:editId="2165DCED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2899410</wp:posOffset>
                      </wp:positionV>
                      <wp:extent cx="2921000" cy="419100"/>
                      <wp:effectExtent l="19050" t="19050" r="12700" b="19050"/>
                      <wp:wrapNone/>
                      <wp:docPr id="7196" name="文字方塊 7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10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836C4" w:rsidRDefault="003836C4" w:rsidP="003836C4">
                                  <w:pPr>
                                    <w:rPr>
                                      <w:rFonts w:ascii="標楷體" w:eastAsia="標楷體" w:hAnsi="標楷體" w:cs="Courier New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05347D">
                                    <w:rPr>
                                      <w:rFonts w:ascii="標楷體" w:eastAsia="標楷體" w:hAnsi="標楷體" w:cs="Courier New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>直接</w:t>
                                  </w:r>
                                  <w:r w:rsidRPr="0005347D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000000" w:themeColor="text1"/>
                                      <w:sz w:val="20"/>
                                    </w:rPr>
                                    <w:t>點選[船舶簽證編號]</w:t>
                                  </w:r>
                                  <w:r w:rsidRPr="0005347D">
                                    <w:rPr>
                                      <w:rFonts w:ascii="標楷體" w:eastAsia="標楷體" w:hAnsi="標楷體" w:cs="Courier New"/>
                                      <w:b/>
                                      <w:color w:val="000000" w:themeColor="text1"/>
                                      <w:sz w:val="20"/>
                                    </w:rPr>
                                    <w:sym w:font="Wingdings" w:char="F0E0"/>
                                  </w:r>
                                  <w:r w:rsidRPr="0005347D">
                                    <w:rPr>
                                      <w:rFonts w:ascii="標楷體" w:eastAsia="標楷體" w:hAnsi="標楷體" w:cs="Courier New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>進入</w:t>
                                  </w:r>
                                  <w:r w:rsidRPr="0005347D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 xml:space="preserve"> [</w:t>
                                  </w:r>
                                  <w:r w:rsidR="00102FFA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>移民署</w:t>
                                  </w:r>
                                  <w:r w:rsidRPr="0005347D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>編輯]</w:t>
                                  </w:r>
                                  <w:r w:rsidRPr="009A5A0F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0"/>
                                    </w:rPr>
                                    <w:t>表]</w:t>
                                  </w:r>
                                  <w:r w:rsidRPr="000066A5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Cs w:val="24"/>
                                    </w:rPr>
                                    <w:t>表]</w:t>
                                  </w:r>
                                  <w:r w:rsidRPr="000066A5">
                                    <w:rPr>
                                      <w:rFonts w:ascii="標楷體" w:eastAsia="標楷體" w:hAnsi="標楷體" w:cs="Courier New"/>
                                      <w:color w:val="000000" w:themeColor="text1"/>
                                      <w:szCs w:val="24"/>
                                    </w:rPr>
                                    <w:sym w:font="Wingdings" w:char="F0E0"/>
                                  </w:r>
                                </w:p>
                                <w:p w:rsidR="003836C4" w:rsidRPr="009A5A0F" w:rsidRDefault="003836C4" w:rsidP="003836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文字方塊 7196" o:spid="_x0000_s1034" type="#_x0000_t202" style="position:absolute;margin-left:11.65pt;margin-top:228.3pt;width:230pt;height:33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" filled="f" strokecolor="red" strokeweight="3pt">
                      <v:textbox>
                        <w:txbxContent>
                          <w:p w:rsidR="003836C4" w:rsidRDefault="003836C4" w:rsidP="003836C4">
                            <w:pPr>
                              <w:rPr>
                                <w:rFonts w:ascii="標楷體" w:eastAsia="標楷體" w:hAnsi="標楷體" w:cs="Courier New"/>
                                <w:color w:val="000000" w:themeColor="text1"/>
                                <w:szCs w:val="24"/>
                              </w:rPr>
                            </w:pPr>
                            <w:r w:rsidRPr="0005347D">
                              <w:rPr>
                                <w:rFonts w:ascii="標楷體" w:eastAsia="標楷體" w:hAnsi="標楷體" w:cs="Courier New" w:hint="eastAsia"/>
                                <w:b/>
                                <w:color w:val="000000" w:themeColor="text1"/>
                                <w:sz w:val="20"/>
                              </w:rPr>
                              <w:t>直接</w:t>
                            </w:r>
                            <w:r w:rsidRPr="0005347D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點選[船舶簽證編號]</w:t>
                            </w:r>
                            <w:r w:rsidRPr="0005347D">
                              <w:rPr>
                                <w:rFonts w:ascii="標楷體" w:eastAsia="標楷體" w:hAnsi="標楷體" w:cs="Courier New"/>
                                <w:b/>
                                <w:color w:val="000000" w:themeColor="text1"/>
                                <w:sz w:val="20"/>
                              </w:rPr>
                              <w:sym w:font="Wingdings" w:char="F0E0"/>
                            </w:r>
                            <w:r w:rsidRPr="0005347D">
                              <w:rPr>
                                <w:rFonts w:ascii="標楷體" w:eastAsia="標楷體" w:hAnsi="標楷體" w:cs="Courier New" w:hint="eastAsia"/>
                                <w:b/>
                                <w:color w:val="000000" w:themeColor="text1"/>
                                <w:sz w:val="20"/>
                              </w:rPr>
                              <w:t>進入</w:t>
                            </w:r>
                            <w:r w:rsidRPr="0005347D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 [</w:t>
                            </w:r>
                            <w:r w:rsidR="00102FFA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0"/>
                              </w:rPr>
                              <w:t>移民署</w:t>
                            </w:r>
                            <w:r w:rsidRPr="0005347D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0"/>
                              </w:rPr>
                              <w:t>編輯]</w:t>
                            </w:r>
                            <w:r w:rsidRPr="009A5A0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表]</w:t>
                            </w:r>
                            <w:r w:rsidRPr="000066A5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表]</w:t>
                            </w:r>
                            <w:r w:rsidRPr="000066A5">
                              <w:rPr>
                                <w:rFonts w:ascii="標楷體" w:eastAsia="標楷體" w:hAnsi="標楷體" w:cs="Courier New"/>
                                <w:color w:val="000000" w:themeColor="text1"/>
                                <w:szCs w:val="24"/>
                              </w:rPr>
                              <w:sym w:font="Wingdings" w:char="F0E0"/>
                            </w:r>
                          </w:p>
                          <w:p w:rsidR="003836C4" w:rsidRPr="009A5A0F" w:rsidRDefault="003836C4" w:rsidP="003836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28F3CF7" wp14:editId="4177FE1A">
                  <wp:extent cx="5486400" cy="2819400"/>
                  <wp:effectExtent l="0" t="0" r="0" b="0"/>
                  <wp:docPr id="7168" name="圖片 7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D159B1">
        <w:trPr>
          <w:trHeight w:val="565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73E" w:rsidRPr="008912F9" w:rsidRDefault="00D51476" w:rsidP="0076583E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lastRenderedPageBreak/>
              <w:t>9</w:t>
            </w:r>
            <w:r w:rsidR="006A173E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.</w:t>
            </w:r>
            <w:r w:rsidR="006A173E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A173E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直接</w:t>
            </w:r>
            <w:r w:rsidR="006A173E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點選[船舶簽證編號]</w:t>
            </w:r>
            <w:r w:rsidR="006A173E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A173E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進入</w:t>
            </w:r>
            <w:r w:rsidR="006A173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[</w:t>
            </w:r>
            <w:r w:rsidR="00102FF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移民署</w:t>
            </w:r>
            <w:r w:rsidR="006A173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編輯表]</w:t>
            </w:r>
            <w:r w:rsidR="006A173E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A173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填報</w:t>
            </w:r>
            <w:r w:rsidR="006A173E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A173E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作業方式(B. 登輪P.書面N.</w:t>
            </w:r>
            <w:proofErr w:type="gramStart"/>
            <w:r w:rsidR="006A173E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免檢</w:t>
            </w:r>
            <w:proofErr w:type="gramEnd"/>
            <w:r w:rsidR="006A173E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)</w:t>
            </w:r>
            <w:r w:rsidR="006A173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、</w:t>
            </w:r>
            <w:r w:rsidR="006A173E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移民署出發時間</w:t>
            </w:r>
            <w:r w:rsidR="006A173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6A173E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 xml:space="preserve">移民署結束時間. </w:t>
            </w:r>
            <w:proofErr w:type="gramStart"/>
            <w:r w:rsidR="006A173E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派檢人員</w:t>
            </w:r>
            <w:proofErr w:type="gramEnd"/>
            <w:r w:rsidR="006A173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6A173E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檢查結果</w:t>
            </w:r>
            <w:r w:rsidR="006A173E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6A173E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A173E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按</w:t>
            </w:r>
            <w:r w:rsidR="006A173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儲存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73E" w:rsidRPr="008912F9" w:rsidRDefault="00D77F36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4712C89" wp14:editId="24C64E66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2468245</wp:posOffset>
                      </wp:positionV>
                      <wp:extent cx="838835" cy="152400"/>
                      <wp:effectExtent l="0" t="0" r="18415" b="19050"/>
                      <wp:wrapNone/>
                      <wp:docPr id="7180" name="矩形 7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83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0" o:spid="_x0000_s1026" style="position:absolute;margin-left:132.75pt;margin-top:194.35pt;width:66.05pt;height:1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6BA7598" wp14:editId="1A3E408E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2292350</wp:posOffset>
                      </wp:positionV>
                      <wp:extent cx="838835" cy="140335"/>
                      <wp:effectExtent l="0" t="0" r="18415" b="12065"/>
                      <wp:wrapNone/>
                      <wp:docPr id="7181" name="矩形 7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835" cy="140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1" o:spid="_x0000_s1026" style="position:absolute;margin-left:132.75pt;margin-top:180.5pt;width:66.05pt;height:11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" filled="f" strokecolor="red" strokeweight="2pt"/>
                  </w:pict>
                </mc:Fallback>
              </mc:AlternateContent>
            </w:r>
            <w:r w:rsidR="007C24B7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13F567C" wp14:editId="55E5B726">
                      <wp:simplePos x="0" y="0"/>
                      <wp:positionH relativeFrom="column">
                        <wp:posOffset>1300480</wp:posOffset>
                      </wp:positionH>
                      <wp:positionV relativeFrom="paragraph">
                        <wp:posOffset>2087880</wp:posOffset>
                      </wp:positionV>
                      <wp:extent cx="387350" cy="381000"/>
                      <wp:effectExtent l="0" t="0" r="12700" b="19050"/>
                      <wp:wrapNone/>
                      <wp:docPr id="7182" name="矩形 7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2" o:spid="_x0000_s1026" style="position:absolute;margin-left:102.4pt;margin-top:164.4pt;width:30.5pt;height:30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" filled="f" strokecolor="red" strokeweight="2pt"/>
                  </w:pict>
                </mc:Fallback>
              </mc:AlternateContent>
            </w:r>
            <w:r w:rsidR="00EF2E38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8B0206B" wp14:editId="47D88D20">
                  <wp:extent cx="5486400" cy="2802890"/>
                  <wp:effectExtent l="0" t="0" r="0" b="0"/>
                  <wp:docPr id="7190" name="圖片 7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80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94048F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17A" w:rsidRPr="008912F9" w:rsidRDefault="00D51476" w:rsidP="0094048F">
            <w:pPr>
              <w:rPr>
                <w:rFonts w:ascii="微軟正黑體" w:eastAsia="微軟正黑體" w:hAnsi="微軟正黑體"/>
                <w:bCs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10</w:t>
            </w:r>
            <w:r w:rsidR="009E417A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.</w:t>
            </w:r>
            <w:r w:rsidR="000022F8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="00D13C0B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proofErr w:type="gramStart"/>
            <w:r w:rsidR="009E417A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退班</w:t>
            </w:r>
            <w:proofErr w:type="gramEnd"/>
            <w:r w:rsidR="00D13C0B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]</w:t>
            </w:r>
            <w:r w:rsidR="000022F8"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:</w:t>
            </w:r>
          </w:p>
          <w:p w:rsidR="009E417A" w:rsidRPr="008912F9" w:rsidRDefault="009E417A" w:rsidP="0094048F">
            <w:pPr>
              <w:rPr>
                <w:rFonts w:ascii="微軟正黑體" w:eastAsia="微軟正黑體" w:hAnsi="微軟正黑體"/>
                <w:bCs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若船舶進港延遲或取消進港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進入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="00102FF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移民署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編輯表]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點選登輪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proofErr w:type="gramStart"/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點選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退班</w:t>
            </w:r>
            <w:proofErr w:type="gramEnd"/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{</w:t>
            </w:r>
            <w:r w:rsidR="004574E2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註解:</w:t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只是</w:t>
            </w:r>
            <w:r w:rsidR="00102FF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移民署</w:t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記錄</w:t>
            </w:r>
            <w:r w:rsidR="00865520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,</w:t>
            </w:r>
            <w:proofErr w:type="gramStart"/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派檢人員</w:t>
            </w:r>
            <w:proofErr w:type="gramEnd"/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不去,不會另行通知}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17A" w:rsidRPr="008912F9" w:rsidRDefault="00216DAE" w:rsidP="0094048F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E04F37E" wp14:editId="5EFE017D">
                      <wp:simplePos x="0" y="0"/>
                      <wp:positionH relativeFrom="column">
                        <wp:posOffset>4016375</wp:posOffset>
                      </wp:positionH>
                      <wp:positionV relativeFrom="paragraph">
                        <wp:posOffset>2519045</wp:posOffset>
                      </wp:positionV>
                      <wp:extent cx="431800" cy="266700"/>
                      <wp:effectExtent l="0" t="0" r="25400" b="19050"/>
                      <wp:wrapNone/>
                      <wp:docPr id="9233" name="矩形 9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33" o:spid="_x0000_s1026" style="position:absolute;margin-left:316.25pt;margin-top:198.35pt;width:34pt;height:21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518BF4A5" wp14:editId="01354ECA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1960245</wp:posOffset>
                      </wp:positionV>
                      <wp:extent cx="387350" cy="381000"/>
                      <wp:effectExtent l="0" t="0" r="12700" b="19050"/>
                      <wp:wrapNone/>
                      <wp:docPr id="9227" name="矩形 9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27" o:spid="_x0000_s1026" style="position:absolute;margin-left:102.25pt;margin-top:154.35pt;width:30.5pt;height:30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" filled="f" strokecolor="red" strokeweight="2pt"/>
                  </w:pict>
                </mc:Fallback>
              </mc:AlternateContent>
            </w:r>
            <w:r w:rsidR="00EF2E38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751C3D9F" wp14:editId="5774FD57">
                  <wp:extent cx="5486400" cy="2827020"/>
                  <wp:effectExtent l="0" t="0" r="0" b="0"/>
                  <wp:docPr id="7191" name="圖片 7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82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EB31DB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70CB" w:rsidRDefault="00D37565" w:rsidP="00991E40">
            <w:pPr>
              <w:rPr>
                <w:rFonts w:ascii="微軟正黑體" w:eastAsia="微軟正黑體" w:hAnsi="微軟正黑體"/>
                <w:bCs/>
                <w:color w:val="000000" w:themeColor="text1"/>
                <w:szCs w:val="24"/>
              </w:rPr>
            </w:pPr>
            <w:r w:rsidRPr="00CC5630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lastRenderedPageBreak/>
              <w:t>11.</w:t>
            </w:r>
            <w:r w:rsidRPr="00CC5630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CC5630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D301A0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聯檢申請單</w:t>
            </w:r>
            <w:r w:rsidRPr="00D301A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CC5630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D301A0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外海上下船員申請單</w:t>
            </w:r>
          </w:p>
          <w:p w:rsidR="00E55F77" w:rsidRPr="008912F9" w:rsidRDefault="00E55F77" w:rsidP="00E55F77">
            <w:pPr>
              <w:jc w:val="right"/>
              <w:rPr>
                <w:rFonts w:ascii="微軟正黑體" w:eastAsia="微軟正黑體" w:hAnsi="微軟正黑體"/>
                <w:bCs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移民署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70CB" w:rsidRPr="008912F9" w:rsidRDefault="0044711E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5E44C04B" wp14:editId="0E91D5BD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718185</wp:posOffset>
                      </wp:positionV>
                      <wp:extent cx="1371600" cy="441960"/>
                      <wp:effectExtent l="0" t="0" r="19050" b="15240"/>
                      <wp:wrapNone/>
                      <wp:docPr id="11295" name="矩形 11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441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95" o:spid="_x0000_s1026" style="position:absolute;margin-left:275.55pt;margin-top:56.55pt;width:108pt;height:34.8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23936B14" wp14:editId="697F9C14">
                      <wp:simplePos x="0" y="0"/>
                      <wp:positionH relativeFrom="column">
                        <wp:posOffset>3434715</wp:posOffset>
                      </wp:positionH>
                      <wp:positionV relativeFrom="paragraph">
                        <wp:posOffset>1673225</wp:posOffset>
                      </wp:positionV>
                      <wp:extent cx="742950" cy="266700"/>
                      <wp:effectExtent l="0" t="0" r="19050" b="19050"/>
                      <wp:wrapNone/>
                      <wp:docPr id="609" name="矩形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09" o:spid="_x0000_s1026" style="position:absolute;margin-left:270.45pt;margin-top:131.75pt;width:58.5pt;height:2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5F93A5D9" wp14:editId="3E4E55F7">
                      <wp:simplePos x="0" y="0"/>
                      <wp:positionH relativeFrom="column">
                        <wp:posOffset>4177665</wp:posOffset>
                      </wp:positionH>
                      <wp:positionV relativeFrom="paragraph">
                        <wp:posOffset>1673225</wp:posOffset>
                      </wp:positionV>
                      <wp:extent cx="742950" cy="266700"/>
                      <wp:effectExtent l="0" t="0" r="19050" b="19050"/>
                      <wp:wrapNone/>
                      <wp:docPr id="610" name="矩形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0" o:spid="_x0000_s1026" style="position:absolute;margin-left:328.95pt;margin-top:131.75pt;width:58.5pt;height:21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45AAB90" wp14:editId="79F78079">
                  <wp:extent cx="5486400" cy="2758440"/>
                  <wp:effectExtent l="0" t="0" r="0" b="3810"/>
                  <wp:docPr id="7169" name="圖片 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75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B2B" w:rsidRDefault="00533B2B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831EBE" w:rsidRDefault="00831EBE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831EBE" w:rsidRDefault="00831EBE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831EBE" w:rsidRDefault="00831EBE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831EBE" w:rsidRDefault="00831EBE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831EBE" w:rsidRPr="008912F9" w:rsidRDefault="00831EBE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D51476" w:rsidRPr="008912F9" w:rsidRDefault="00D51476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D51476" w:rsidRPr="008912F9" w:rsidRDefault="00D51476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1C33FE" w:rsidRPr="00FD6D42" w:rsidTr="00B0484B">
        <w:tc>
          <w:tcPr>
            <w:tcW w:w="10848" w:type="dxa"/>
            <w:gridSpan w:val="2"/>
            <w:shd w:val="clear" w:color="auto" w:fill="auto"/>
          </w:tcPr>
          <w:p w:rsidR="001C33FE" w:rsidRPr="007F488B" w:rsidRDefault="001C33FE" w:rsidP="00B0484B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7" w:name="_Toc449528985"/>
            <w:r w:rsidRPr="001C33FE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 xml:space="preserve">IFA_C017 </w:t>
            </w:r>
            <w:proofErr w:type="gramStart"/>
            <w:r w:rsidRPr="001C33FE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派檢申請</w:t>
            </w:r>
            <w:proofErr w:type="gramEnd"/>
            <w:r w:rsidRPr="001C33FE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查核表</w:t>
            </w:r>
            <w:bookmarkEnd w:id="7"/>
          </w:p>
        </w:tc>
      </w:tr>
      <w:tr w:rsidR="008912F9" w:rsidRPr="008912F9" w:rsidTr="00F64C75">
        <w:trPr>
          <w:trHeight w:val="264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CE9" w:rsidRPr="008912F9" w:rsidRDefault="00F04CE9" w:rsidP="00F04CE9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8" w:name="_IFA_C017_派檢申請查核表"/>
            <w:bookmarkEnd w:id="8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Pr="008912F9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</w:p>
          <w:p w:rsidR="0061094B" w:rsidRPr="008912F9" w:rsidRDefault="00F04CE9" w:rsidP="00F04CE9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選單</w:t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1094B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查詢統計</w:t>
            </w:r>
            <w:r w:rsidR="0061094B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1094B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港灣相關查詢</w:t>
            </w:r>
            <w:r w:rsidR="0061094B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06721A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proofErr w:type="gramStart"/>
            <w:r w:rsidR="0061094B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派檢申請</w:t>
            </w:r>
            <w:proofErr w:type="gramEnd"/>
            <w:r w:rsidR="0061094B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查核表</w:t>
            </w:r>
            <w:r w:rsidR="0006721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8912F9" w:rsidRDefault="0061094B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8D6F8C1" wp14:editId="1A11F841">
                      <wp:simplePos x="0" y="0"/>
                      <wp:positionH relativeFrom="column">
                        <wp:posOffset>1565275</wp:posOffset>
                      </wp:positionH>
                      <wp:positionV relativeFrom="paragraph">
                        <wp:posOffset>754380</wp:posOffset>
                      </wp:positionV>
                      <wp:extent cx="1941195" cy="160655"/>
                      <wp:effectExtent l="0" t="0" r="20955" b="10795"/>
                      <wp:wrapNone/>
                      <wp:docPr id="9220" name="矩形 9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1195" cy="160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20" o:spid="_x0000_s1026" style="position:absolute;margin-left:123.25pt;margin-top:59.4pt;width:152.85pt;height:12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="00A82AD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3E6D9DEB" wp14:editId="0E502514">
                  <wp:extent cx="5486400" cy="1574800"/>
                  <wp:effectExtent l="0" t="0" r="0" b="6350"/>
                  <wp:docPr id="9240" name="圖片 9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1058F6">
        <w:trPr>
          <w:trHeight w:val="277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8912F9" w:rsidRDefault="0061094B" w:rsidP="0006721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2.</w:t>
            </w:r>
            <w:r w:rsidR="0076583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proofErr w:type="gramStart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派檢申請</w:t>
            </w:r>
            <w:proofErr w:type="gramEnd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查核表</w:t>
            </w:r>
            <w:r w:rsidR="0076583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輸入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06721A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進出港時間</w:t>
            </w:r>
            <w:r w:rsidR="0006721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06721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</w:t>
            </w:r>
            <w:r w:rsidR="0006721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8912F9" w:rsidRDefault="00216DAE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D1F6B4A" wp14:editId="7963C66D">
                      <wp:simplePos x="0" y="0"/>
                      <wp:positionH relativeFrom="column">
                        <wp:posOffset>4812030</wp:posOffset>
                      </wp:positionH>
                      <wp:positionV relativeFrom="paragraph">
                        <wp:posOffset>1197610</wp:posOffset>
                      </wp:positionV>
                      <wp:extent cx="266700" cy="216535"/>
                      <wp:effectExtent l="0" t="0" r="19050" b="12065"/>
                      <wp:wrapNone/>
                      <wp:docPr id="631" name="矩形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16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31" o:spid="_x0000_s1026" style="position:absolute;margin-left:378.9pt;margin-top:94.3pt;width:21pt;height:17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3C04DEB" wp14:editId="0379EFB1">
                      <wp:simplePos x="0" y="0"/>
                      <wp:positionH relativeFrom="column">
                        <wp:posOffset>5005070</wp:posOffset>
                      </wp:positionH>
                      <wp:positionV relativeFrom="paragraph">
                        <wp:posOffset>1473835</wp:posOffset>
                      </wp:positionV>
                      <wp:extent cx="45085" cy="252730"/>
                      <wp:effectExtent l="19050" t="19050" r="31115" b="13970"/>
                      <wp:wrapNone/>
                      <wp:docPr id="630" name="向上箭號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25273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上箭號 630" o:spid="_x0000_s1026" type="#_x0000_t68" style="position:absolute;margin-left:394.1pt;margin-top:116.05pt;width:3.55pt;height:19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" adj="1927" fillcolor="red" strokecolor="red" strokeweight="2pt"/>
                  </w:pict>
                </mc:Fallback>
              </mc:AlternateContent>
            </w:r>
            <w:r w:rsidR="00280B1D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77ECF911" wp14:editId="591C01FA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1114425</wp:posOffset>
                      </wp:positionV>
                      <wp:extent cx="2057400" cy="390279"/>
                      <wp:effectExtent l="0" t="0" r="19050" b="1016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3902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" o:spid="_x0000_s1026" style="position:absolute;margin-left:2.25pt;margin-top:87.75pt;width:162pt;height:30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" filled="f" strokecolor="red" strokeweight="2pt"/>
                  </w:pict>
                </mc:Fallback>
              </mc:AlternateContent>
            </w:r>
            <w:r w:rsidR="00A82AD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2284B6F4" wp14:editId="586B6E07">
                  <wp:extent cx="5486400" cy="1504950"/>
                  <wp:effectExtent l="0" t="0" r="0" b="0"/>
                  <wp:docPr id="2050" name="圖片 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8919FA">
        <w:trPr>
          <w:trHeight w:val="84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8912F9" w:rsidRDefault="0061094B" w:rsidP="0076583E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3.</w:t>
            </w:r>
            <w:r w:rsidR="0076583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proofErr w:type="gramStart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派檢申請</w:t>
            </w:r>
            <w:proofErr w:type="gramEnd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查核表</w:t>
            </w:r>
            <w:r w:rsidR="0076583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可顯示欄位包含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客戶名稱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客戶代號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船舶號數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航次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英文船名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中文船名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靠泊船席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進港通過港口時間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離港通過港口時間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進港申請離港申請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等項目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8912F9" w:rsidRDefault="00216DAE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18155BB" wp14:editId="39C2E2A4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614045</wp:posOffset>
                      </wp:positionV>
                      <wp:extent cx="1847850" cy="216535"/>
                      <wp:effectExtent l="0" t="0" r="19050" b="12065"/>
                      <wp:wrapNone/>
                      <wp:docPr id="9224" name="矩形 9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850" cy="216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24" o:spid="_x0000_s1026" style="position:absolute;margin-left:18.75pt;margin-top:48.35pt;width:145.5pt;height:17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47D8326" wp14:editId="5E1D0CEA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1750695</wp:posOffset>
                      </wp:positionV>
                      <wp:extent cx="5086350" cy="224790"/>
                      <wp:effectExtent l="0" t="0" r="19050" b="22860"/>
                      <wp:wrapNone/>
                      <wp:docPr id="628" name="矩形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635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8" o:spid="_x0000_s1026" style="position:absolute;margin-left:31.75pt;margin-top:137.85pt;width:400.5pt;height:17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" filled="f" strokecolor="red" strokeweight="2pt"/>
                  </w:pict>
                </mc:Fallback>
              </mc:AlternateContent>
            </w:r>
            <w:r w:rsidR="0061094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B854B1F" wp14:editId="639F9D21">
                      <wp:simplePos x="0" y="0"/>
                      <wp:positionH relativeFrom="column">
                        <wp:posOffset>4067175</wp:posOffset>
                      </wp:positionH>
                      <wp:positionV relativeFrom="paragraph">
                        <wp:posOffset>2341245</wp:posOffset>
                      </wp:positionV>
                      <wp:extent cx="1231900" cy="387350"/>
                      <wp:effectExtent l="19050" t="19050" r="25400" b="12700"/>
                      <wp:wrapNone/>
                      <wp:docPr id="9222" name="文字方塊 9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1900" cy="3873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7BAD" w:rsidRPr="0005347D" w:rsidRDefault="00EE7BAD" w:rsidP="00EE7BAD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05347D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顯示欄位區域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9222" o:spid="_x0000_s1035" type="#_x0000_t202" style="position:absolute;margin-left:320.25pt;margin-top:184.35pt;width:97pt;height:30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" filled="f" strokecolor="red" strokeweight="3pt">
                      <v:textbox>
                        <w:txbxContent>
                          <w:p w:rsidR="00EE7BAD" w:rsidRPr="0005347D" w:rsidRDefault="00EE7BAD" w:rsidP="00EE7BAD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05347D">
                              <w:rPr>
                                <w:rFonts w:ascii="標楷體" w:eastAsia="標楷體" w:hAnsi="標楷體" w:hint="eastAsia"/>
                                <w:b/>
                              </w:rPr>
                              <w:t>顯示欄位區域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094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D5BF604" wp14:editId="4BFA0165">
                      <wp:simplePos x="0" y="0"/>
                      <wp:positionH relativeFrom="column">
                        <wp:posOffset>4545330</wp:posOffset>
                      </wp:positionH>
                      <wp:positionV relativeFrom="paragraph">
                        <wp:posOffset>2086610</wp:posOffset>
                      </wp:positionV>
                      <wp:extent cx="45085" cy="252730"/>
                      <wp:effectExtent l="19050" t="19050" r="31115" b="13970"/>
                      <wp:wrapNone/>
                      <wp:docPr id="9223" name="向上箭號 9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25273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上箭號 9223" o:spid="_x0000_s1026" type="#_x0000_t68" style="position:absolute;margin-left:357.9pt;margin-top:164.3pt;width:3.55pt;height:19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" adj="1927" fillcolor="red" strokecolor="red" strokeweight="2pt"/>
                  </w:pict>
                </mc:Fallback>
              </mc:AlternateContent>
            </w:r>
            <w:r w:rsidR="00A82AD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511468F7" wp14:editId="170BAD71">
                  <wp:extent cx="5486400" cy="3041650"/>
                  <wp:effectExtent l="0" t="0" r="0" b="6350"/>
                  <wp:docPr id="2056" name="圖片 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04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8919FA">
        <w:trPr>
          <w:trHeight w:val="239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8912F9" w:rsidRDefault="0061094B" w:rsidP="0076583E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4.</w:t>
            </w:r>
            <w:r w:rsidR="0076583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proofErr w:type="gramStart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派檢申請</w:t>
            </w:r>
            <w:proofErr w:type="gramEnd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查核表</w:t>
            </w:r>
            <w:r w:rsidR="0076583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06721A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列印</w:t>
            </w:r>
            <w:r w:rsidR="0006721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8912F9" w:rsidRDefault="001058F6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3AC8EA4" wp14:editId="0DE8E65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1087755</wp:posOffset>
                      </wp:positionV>
                      <wp:extent cx="342900" cy="196215"/>
                      <wp:effectExtent l="0" t="0" r="19050" b="13335"/>
                      <wp:wrapNone/>
                      <wp:docPr id="9234" name="矩形 9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96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34" o:spid="_x0000_s1026" style="position:absolute;margin-left:1.6pt;margin-top:85.65pt;width:27pt;height:15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AD9A3B9" wp14:editId="4A6ABD4F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1365250</wp:posOffset>
                      </wp:positionV>
                      <wp:extent cx="45085" cy="252730"/>
                      <wp:effectExtent l="19050" t="19050" r="31115" b="13970"/>
                      <wp:wrapNone/>
                      <wp:docPr id="633" name="向上箭號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25273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上箭號 633" o:spid="_x0000_s1026" type="#_x0000_t68" style="position:absolute;margin-left:12.15pt;margin-top:107.5pt;width:3.55pt;height:19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" adj="1927" fillcolor="red" strokecolor="red" strokeweight="2pt"/>
                  </w:pict>
                </mc:Fallback>
              </mc:AlternateContent>
            </w:r>
            <w:r w:rsidR="00A82AD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7BED5603" wp14:editId="5B09BAE2">
                  <wp:extent cx="5588000" cy="2324100"/>
                  <wp:effectExtent l="0" t="0" r="0" b="0"/>
                  <wp:docPr id="2057" name="圖片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7B2080">
        <w:trPr>
          <w:trHeight w:val="286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8912F9" w:rsidRDefault="0061094B" w:rsidP="0076583E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5.</w:t>
            </w:r>
            <w:r w:rsidR="0076583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proofErr w:type="gramStart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派檢申請</w:t>
            </w:r>
            <w:proofErr w:type="gramEnd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查核表</w:t>
            </w:r>
            <w:r w:rsidR="0076583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列印表格</w:t>
            </w:r>
            <w:r w:rsidR="0076583E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內容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8912F9" w:rsidRDefault="00B90CB1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42B395E" wp14:editId="094476D6">
                      <wp:simplePos x="0" y="0"/>
                      <wp:positionH relativeFrom="column">
                        <wp:posOffset>2054225</wp:posOffset>
                      </wp:positionH>
                      <wp:positionV relativeFrom="paragraph">
                        <wp:posOffset>46355</wp:posOffset>
                      </wp:positionV>
                      <wp:extent cx="1104900" cy="139700"/>
                      <wp:effectExtent l="0" t="0" r="19050" b="12700"/>
                      <wp:wrapNone/>
                      <wp:docPr id="9231" name="矩形 9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31" o:spid="_x0000_s1026" style="position:absolute;margin-left:161.75pt;margin-top:3.65pt;width:87pt;height:1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" filled="f" strokecolor="red" strokeweight="2pt"/>
                  </w:pict>
                </mc:Fallback>
              </mc:AlternateContent>
            </w:r>
            <w:r w:rsidR="00A82AD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228F9F40" wp14:editId="7ADD13DE">
                  <wp:extent cx="5588000" cy="2298700"/>
                  <wp:effectExtent l="0" t="0" r="0" b="6350"/>
                  <wp:docPr id="2061" name="圖片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679" cy="230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1058F6">
        <w:trPr>
          <w:trHeight w:val="472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8912F9" w:rsidRDefault="0061094B" w:rsidP="00653B7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6.</w:t>
            </w:r>
            <w:r w:rsidR="00F04CE9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proofErr w:type="gramStart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派檢申請</w:t>
            </w:r>
            <w:proofErr w:type="gramEnd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查核表</w:t>
            </w:r>
            <w:r w:rsidR="00F04CE9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06721A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下載</w:t>
            </w:r>
            <w:r w:rsidR="0006721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按</w:t>
            </w:r>
            <w:r w:rsidR="0006721A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儲存</w:t>
            </w:r>
            <w:r w:rsidR="0006721A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]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8912F9" w:rsidRDefault="00D51476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31755D0" wp14:editId="3143B088">
                      <wp:simplePos x="0" y="0"/>
                      <wp:positionH relativeFrom="column">
                        <wp:posOffset>4200525</wp:posOffset>
                      </wp:positionH>
                      <wp:positionV relativeFrom="paragraph">
                        <wp:posOffset>2640965</wp:posOffset>
                      </wp:positionV>
                      <wp:extent cx="539750" cy="224790"/>
                      <wp:effectExtent l="0" t="0" r="12700" b="22860"/>
                      <wp:wrapNone/>
                      <wp:docPr id="9229" name="矩形 9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29" o:spid="_x0000_s1026" style="position:absolute;margin-left:330.75pt;margin-top:207.95pt;width:42.5pt;height:17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0CD80C15" wp14:editId="57542E5C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600710</wp:posOffset>
                      </wp:positionV>
                      <wp:extent cx="292100" cy="386080"/>
                      <wp:effectExtent l="0" t="0" r="12700" b="13970"/>
                      <wp:wrapNone/>
                      <wp:docPr id="14" name="群組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" cy="386080"/>
                                <a:chOff x="0" y="0"/>
                                <a:chExt cx="292100" cy="386080"/>
                              </a:xfrm>
                            </wpg:grpSpPr>
                            <wps:wsp>
                              <wps:cNvPr id="9232" name="向上箭號 9232"/>
                              <wps:cNvSpPr/>
                              <wps:spPr>
                                <a:xfrm>
                                  <a:off x="152400" y="133350"/>
                                  <a:ext cx="45085" cy="252730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36" name="矩形 9236"/>
                              <wps:cNvSpPr/>
                              <wps:spPr>
                                <a:xfrm>
                                  <a:off x="0" y="0"/>
                                  <a:ext cx="292100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4" o:spid="_x0000_s1026" style="position:absolute;margin-left:22.75pt;margin-top:47.3pt;width:23pt;height:30.4pt;z-index:251758592" coordsize="292100,38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">
                      <v:shape id="向上箭號 9232" o:spid="_x0000_s1027" type="#_x0000_t68" style="position:absolute;left:152400;top:133350;width:45085;height:252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Fi8MUA&#10;AADdAAAADwAAAGRycy9kb3ducmV2LnhtbESP3WrCQBSE7wXfYTmCd7oxlqCpq1hBEKFQ/6CXh+wx&#10;G8yeTbOrpm/fLRR6OczMN8xi1dlaPKj1lWMFk3ECgrhwuuJSwfm0Hc1A+ICssXZMCr7Jw2rZ7y0w&#10;1+7JB3ocQykihH2OCkwITS6lLwxZ9GPXEEfv6lqLIcq2lLrFZ4TbWqZJkkmLFccFgw1tDBW3490q&#10;eOeX/cfM3bK361dlmsun2WR8UGo46NavIAJ14T/8195pBfN0msL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WLwxQAAAN0AAAAPAAAAAAAAAAAAAAAAAJgCAABkcnMv&#10;ZG93bnJldi54bWxQSwUGAAAAAAQABAD1AAAAigMAAAAA&#10;" adj="1927" fillcolor="red" strokecolor="red" strokeweight="2pt"/>
                      <v:rect id="矩形 9236" o:spid="_x0000_s1028" style="position:absolute;width:292100;height:139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Hp8UA&#10;AADdAAAADwAAAGRycy9kb3ducmV2LnhtbESPQWvCQBSE70L/w/IKvYhuqhA0ukorVMSD0LQXb8/s&#10;Mwlm34bd1aT/3hWEHoeZ+YZZrnvTiBs5X1tW8D5OQBAXVtdcKvj9+RrNQPiArLGxTAr+yMN69TJY&#10;YqZtx990y0MpIoR9hgqqENpMSl9UZNCPbUscvbN1BkOUrpTaYRfhppGTJEmlwZrjQoUtbSoqLvnV&#10;KDhtj24z+5xuw3WYRvSl3NOhU+rttf9YgAjUh//ws73TCuaTaQq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genxQAAAN0AAAAPAAAAAAAAAAAAAAAAAJgCAABkcnMv&#10;ZG93bnJldi54bWxQSwUGAAAAAAQABAD1AAAAigMAAAAA&#10;" filled="f" strokecolor="red" strokeweight="2pt"/>
                    </v:group>
                  </w:pict>
                </mc:Fallback>
              </mc:AlternateContent>
            </w:r>
            <w:r w:rsidR="001058F6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3836A1E" wp14:editId="738AF3E9">
                      <wp:simplePos x="0" y="0"/>
                      <wp:positionH relativeFrom="column">
                        <wp:posOffset>2117725</wp:posOffset>
                      </wp:positionH>
                      <wp:positionV relativeFrom="paragraph">
                        <wp:posOffset>1905</wp:posOffset>
                      </wp:positionV>
                      <wp:extent cx="1403350" cy="177800"/>
                      <wp:effectExtent l="0" t="0" r="25400" b="12700"/>
                      <wp:wrapNone/>
                      <wp:docPr id="9230" name="矩形 9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33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30" o:spid="_x0000_s1026" style="position:absolute;margin-left:166.75pt;margin-top:.15pt;width:110.5pt;height:1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" filled="f" strokecolor="red" strokeweight="2pt"/>
                  </w:pict>
                </mc:Fallback>
              </mc:AlternateContent>
            </w:r>
            <w:r w:rsidR="00A82AD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34BC2AE1" wp14:editId="31C5CF88">
                  <wp:extent cx="5632450" cy="2819400"/>
                  <wp:effectExtent l="0" t="0" r="6350" b="0"/>
                  <wp:docPr id="2063" name="圖片 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7B2080">
        <w:trPr>
          <w:trHeight w:val="310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8912F9" w:rsidRDefault="0061094B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7.EXCEL檔名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  <w:proofErr w:type="spellStart"/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t>CiqsStstusCount</w:t>
            </w:r>
            <w:proofErr w:type="spellEnd"/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8912F9" w:rsidRDefault="00B90CB1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189289A" wp14:editId="55E76825">
                      <wp:simplePos x="0" y="0"/>
                      <wp:positionH relativeFrom="column">
                        <wp:posOffset>1381125</wp:posOffset>
                      </wp:positionH>
                      <wp:positionV relativeFrom="paragraph">
                        <wp:posOffset>1345565</wp:posOffset>
                      </wp:positionV>
                      <wp:extent cx="1504950" cy="224790"/>
                      <wp:effectExtent l="0" t="0" r="19050" b="22860"/>
                      <wp:wrapNone/>
                      <wp:docPr id="9226" name="矩形 9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26" o:spid="_x0000_s1026" style="position:absolute;margin-left:108.75pt;margin-top:105.95pt;width:118.5pt;height:17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" filled="f" strokecolor="red" strokeweight="2pt"/>
                  </w:pict>
                </mc:Fallback>
              </mc:AlternateContent>
            </w:r>
            <w:r w:rsidR="00A82AD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2993493B" wp14:editId="126D2498">
                  <wp:extent cx="5632450" cy="1695450"/>
                  <wp:effectExtent l="0" t="0" r="6350" b="0"/>
                  <wp:docPr id="637" name="圖片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998" cy="169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7B2080">
        <w:trPr>
          <w:trHeight w:val="225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Default="0061094B" w:rsidP="00653B7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8.</w:t>
            </w:r>
            <w:r w:rsidR="00653B7F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proofErr w:type="gramStart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派檢申請</w:t>
            </w:r>
            <w:proofErr w:type="gramEnd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查核表</w:t>
            </w:r>
            <w:r w:rsidR="00653B7F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下載表格</w:t>
            </w:r>
            <w:r w:rsidR="00653B7F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內容</w:t>
            </w:r>
          </w:p>
          <w:p w:rsidR="00E55F77" w:rsidRPr="008912F9" w:rsidRDefault="00E55F77" w:rsidP="00E55F77">
            <w:pPr>
              <w:jc w:val="righ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移民署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8912F9" w:rsidRDefault="00B90CB1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DC8D523" wp14:editId="6CA55B95">
                      <wp:simplePos x="0" y="0"/>
                      <wp:positionH relativeFrom="column">
                        <wp:posOffset>1984375</wp:posOffset>
                      </wp:positionH>
                      <wp:positionV relativeFrom="paragraph">
                        <wp:posOffset>62865</wp:posOffset>
                      </wp:positionV>
                      <wp:extent cx="1504950" cy="224790"/>
                      <wp:effectExtent l="0" t="0" r="19050" b="22860"/>
                      <wp:wrapNone/>
                      <wp:docPr id="9228" name="矩形 9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28" o:spid="_x0000_s1026" style="position:absolute;margin-left:156.25pt;margin-top:4.95pt;width:118.5pt;height:17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" filled="f" strokecolor="red" strokeweight="2pt"/>
                  </w:pict>
                </mc:Fallback>
              </mc:AlternateContent>
            </w:r>
            <w:r w:rsidR="00A82AD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1EB741FE" wp14:editId="776B5F19">
                  <wp:extent cx="5549900" cy="2012950"/>
                  <wp:effectExtent l="0" t="0" r="0" b="6350"/>
                  <wp:docPr id="7195" name="圖片 7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756" cy="201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48C" w:rsidRPr="008912F9" w:rsidRDefault="0017148C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E470D9" w:rsidRPr="008912F9" w:rsidRDefault="00E470D9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8912F9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8912F9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8912F9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8912F9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8912F9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8912F9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8912F9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8912F9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8912F9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8912F9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8912F9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8912F9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8912F9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8912F9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7371BC" w:rsidRPr="00FD6D42" w:rsidTr="00B0484B">
        <w:tc>
          <w:tcPr>
            <w:tcW w:w="10848" w:type="dxa"/>
            <w:gridSpan w:val="2"/>
            <w:shd w:val="clear" w:color="auto" w:fill="auto"/>
          </w:tcPr>
          <w:p w:rsidR="007371BC" w:rsidRPr="007F488B" w:rsidRDefault="007371BC" w:rsidP="00B0484B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9" w:name="_Toc449528986"/>
            <w:r w:rsidRPr="007371BC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IFA_C018  船舶進出港查驗日報表</w:t>
            </w:r>
            <w:bookmarkEnd w:id="9"/>
          </w:p>
        </w:tc>
      </w:tr>
      <w:tr w:rsidR="008912F9" w:rsidRPr="008912F9" w:rsidTr="005B48D9">
        <w:trPr>
          <w:trHeight w:val="349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CE9" w:rsidRPr="008912F9" w:rsidRDefault="00F04CE9" w:rsidP="00F04CE9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10" w:name="_IFA_C018__船舶進出港查驗日報表"/>
            <w:bookmarkEnd w:id="10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Pr="008912F9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</w:p>
          <w:p w:rsidR="006B1930" w:rsidRPr="008912F9" w:rsidRDefault="00F04CE9" w:rsidP="006B6B6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選單</w:t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B1930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查詢統計</w:t>
            </w:r>
            <w:r w:rsidR="006B1930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B1930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港灣相關查詢</w:t>
            </w:r>
            <w:r w:rsidR="006B1930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06721A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6B1930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船舶進出港查驗日報表</w:t>
            </w:r>
            <w:r w:rsidR="0006721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930" w:rsidRPr="008912F9" w:rsidRDefault="002A7980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244EF1A" wp14:editId="39959B0D">
                      <wp:simplePos x="0" y="0"/>
                      <wp:positionH relativeFrom="column">
                        <wp:posOffset>1920875</wp:posOffset>
                      </wp:positionH>
                      <wp:positionV relativeFrom="paragraph">
                        <wp:posOffset>770255</wp:posOffset>
                      </wp:positionV>
                      <wp:extent cx="1110615" cy="230505"/>
                      <wp:effectExtent l="0" t="0" r="13335" b="17145"/>
                      <wp:wrapNone/>
                      <wp:docPr id="9238" name="矩形 9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0615" cy="23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38" o:spid="_x0000_s1026" style="position:absolute;margin-left:151.25pt;margin-top:60.65pt;width:87.45pt;height:18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B6A1D10" wp14:editId="70E9B265">
                      <wp:simplePos x="0" y="0"/>
                      <wp:positionH relativeFrom="column">
                        <wp:posOffset>3031489</wp:posOffset>
                      </wp:positionH>
                      <wp:positionV relativeFrom="paragraph">
                        <wp:posOffset>1005205</wp:posOffset>
                      </wp:positionV>
                      <wp:extent cx="1251585" cy="243205"/>
                      <wp:effectExtent l="0" t="0" r="24765" b="23495"/>
                      <wp:wrapNone/>
                      <wp:docPr id="9237" name="矩形 9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1585" cy="243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37" o:spid="_x0000_s1026" style="position:absolute;margin-left:238.7pt;margin-top:79.15pt;width:98.55pt;height:19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" filled="f" strokecolor="red" strokeweight="2pt"/>
                  </w:pict>
                </mc:Fallback>
              </mc:AlternateContent>
            </w:r>
            <w:r w:rsidR="00A82AD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506DC6C0" wp14:editId="1E6E898C">
                  <wp:extent cx="5486400" cy="1968500"/>
                  <wp:effectExtent l="0" t="0" r="0" b="0"/>
                  <wp:docPr id="2066" name="圖片 2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6B1930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C58" w:rsidRPr="008912F9" w:rsidRDefault="000A6C58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2. </w:t>
            </w:r>
            <w:r w:rsidR="00EE7BAD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船舶進出港查驗日報表</w:t>
            </w:r>
            <w:r w:rsidR="00EE7BAD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可顯示欄位包含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查驗時間*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船舶動態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船舶動態可選項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: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[進港]或[出港]</w:t>
            </w:r>
            <w:r w:rsidR="0006721A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C58" w:rsidRPr="008912F9" w:rsidRDefault="004C1E89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34003A0D" wp14:editId="07BFD0DB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1173480</wp:posOffset>
                      </wp:positionV>
                      <wp:extent cx="2072005" cy="546100"/>
                      <wp:effectExtent l="0" t="0" r="23495" b="2540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2005" cy="546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" o:spid="_x0000_s1026" style="position:absolute;margin-left:7.25pt;margin-top:92.4pt;width:163.15pt;height:43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64BC03A6" wp14:editId="1BE4E9F3">
                      <wp:simplePos x="0" y="0"/>
                      <wp:positionH relativeFrom="column">
                        <wp:posOffset>4706620</wp:posOffset>
                      </wp:positionH>
                      <wp:positionV relativeFrom="paragraph">
                        <wp:posOffset>1574800</wp:posOffset>
                      </wp:positionV>
                      <wp:extent cx="325120" cy="427355"/>
                      <wp:effectExtent l="0" t="0" r="17780" b="10795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20" cy="427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" o:spid="_x0000_s1026" style="position:absolute;margin-left:370.6pt;margin-top:124pt;width:25.6pt;height:33.6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7EFBF4F" wp14:editId="038AFDBD">
                      <wp:simplePos x="0" y="0"/>
                      <wp:positionH relativeFrom="column">
                        <wp:posOffset>3603625</wp:posOffset>
                      </wp:positionH>
                      <wp:positionV relativeFrom="paragraph">
                        <wp:posOffset>1339850</wp:posOffset>
                      </wp:positionV>
                      <wp:extent cx="266700" cy="546100"/>
                      <wp:effectExtent l="0" t="0" r="19050" b="25400"/>
                      <wp:wrapNone/>
                      <wp:docPr id="608" name="矩形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546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08" o:spid="_x0000_s1026" style="position:absolute;margin-left:283.75pt;margin-top:105.5pt;width:21pt;height:4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" filled="f" strokecolor="red" strokeweight="2pt"/>
                  </w:pict>
                </mc:Fallback>
              </mc:AlternateContent>
            </w:r>
            <w:r w:rsidR="00A82AD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0634EC71" wp14:editId="375F680B">
                  <wp:extent cx="5486400" cy="2006600"/>
                  <wp:effectExtent l="0" t="0" r="0" b="0"/>
                  <wp:docPr id="2068" name="圖片 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852488">
        <w:trPr>
          <w:trHeight w:val="282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C58" w:rsidRPr="008912F9" w:rsidRDefault="000A6C58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3. </w:t>
            </w:r>
            <w:r w:rsidRPr="008912F9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船舶動態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點選[進港]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進港報表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C58" w:rsidRPr="008912F9" w:rsidRDefault="005D4BCA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38816" behindDoc="0" locked="0" layoutInCell="1" allowOverlap="1" wp14:anchorId="3A63A3C7" wp14:editId="1B8ECD1B">
                      <wp:simplePos x="0" y="0"/>
                      <wp:positionH relativeFrom="column">
                        <wp:posOffset>4879340</wp:posOffset>
                      </wp:positionH>
                      <wp:positionV relativeFrom="paragraph">
                        <wp:posOffset>643255</wp:posOffset>
                      </wp:positionV>
                      <wp:extent cx="292100" cy="386080"/>
                      <wp:effectExtent l="0" t="0" r="12700" b="13970"/>
                      <wp:wrapNone/>
                      <wp:docPr id="7186" name="群組 7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" cy="386080"/>
                                <a:chOff x="0" y="0"/>
                                <a:chExt cx="292100" cy="386080"/>
                              </a:xfrm>
                            </wpg:grpSpPr>
                            <wps:wsp>
                              <wps:cNvPr id="7188" name="向上箭號 7188"/>
                              <wps:cNvSpPr/>
                              <wps:spPr>
                                <a:xfrm>
                                  <a:off x="152400" y="133350"/>
                                  <a:ext cx="45085" cy="252730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89" name="矩形 7189"/>
                              <wps:cNvSpPr/>
                              <wps:spPr>
                                <a:xfrm>
                                  <a:off x="0" y="0"/>
                                  <a:ext cx="292100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7186" o:spid="_x0000_s1026" style="position:absolute;margin-left:384.2pt;margin-top:50.65pt;width:23pt;height:30.4pt;z-index:251938816" coordsize="292100,38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">
                      <v:shape id="向上箭號 7188" o:spid="_x0000_s1027" type="#_x0000_t68" style="position:absolute;left:152400;top:133350;width:45085;height:252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ObMEA&#10;AADdAAAADwAAAGRycy9kb3ducmV2LnhtbERPy4rCMBTdC/5DuII7TR2kU6pRVBgQYWB8gctLc22K&#10;zU1tota/nywGZnk47/mys7V4Uusrxwom4wQEceF0xaWC0/FrlIHwAVlj7ZgUvMnDctHvzTHX7sV7&#10;eh5CKWII+xwVmBCaXEpfGLLox64hjtzVtRZDhG0pdYuvGG5r+ZEkqbRYcWww2NDGUHE7PKyCb57u&#10;fjJ3S9fXe2Wa88VsUt4rNRx0qxmIQF34F/+5t1rB5ySLc+Ob+AT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LjmzBAAAA3QAAAA8AAAAAAAAAAAAAAAAAmAIAAGRycy9kb3du&#10;cmV2LnhtbFBLBQYAAAAABAAEAPUAAACGAwAAAAA=&#10;" adj="1927" fillcolor="red" strokecolor="red" strokeweight="2pt"/>
                      <v:rect id="矩形 7189" o:spid="_x0000_s1028" style="position:absolute;width:292100;height:139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Io8YA&#10;AADdAAAADwAAAGRycy9kb3ducmV2LnhtbESPQWvCQBSE74X+h+UJvYhuVLAxdZUqVKQHQevF22v2&#10;mQSzb8PuauK/dwtCj8PMfMPMl52pxY2crywrGA0TEMS51RUXCo4/X4MUhA/IGmvLpOBOHpaL15c5&#10;Ztq2vKfbIRQiQthnqKAMocmk9HlJBv3QNsTRO1tnMETpCqkdthFuajlOkqk0WHFcKLGhdUn55XA1&#10;Cn43J7dOV5NNuPanEX0pvmnXKvXW6z4/QATqwn/42d5qBe+jdAZ/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dIo8YAAADdAAAADwAAAAAAAAAAAAAAAACYAgAAZHJz&#10;L2Rvd25yZXYueG1sUEsFBgAAAAAEAAQA9QAAAIsDAAAAAA==&#10;" filled="f" strokecolor="red" strokeweight="2pt"/>
                    </v:group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05F470B" wp14:editId="723560B6">
                      <wp:simplePos x="0" y="0"/>
                      <wp:positionH relativeFrom="column">
                        <wp:posOffset>3673475</wp:posOffset>
                      </wp:positionH>
                      <wp:positionV relativeFrom="paragraph">
                        <wp:posOffset>391795</wp:posOffset>
                      </wp:positionV>
                      <wp:extent cx="266700" cy="165100"/>
                      <wp:effectExtent l="0" t="0" r="19050" b="25400"/>
                      <wp:wrapNone/>
                      <wp:docPr id="9247" name="矩形 9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6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47" o:spid="_x0000_s1026" style="position:absolute;margin-left:289.25pt;margin-top:30.85pt;width:21pt;height:1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" filled="f" strokecolor="red" strokeweight="2pt"/>
                  </w:pict>
                </mc:Fallback>
              </mc:AlternateContent>
            </w:r>
            <w:r w:rsidR="00A82AD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04CC1FA8" wp14:editId="25E714F9">
                  <wp:extent cx="5632450" cy="2463800"/>
                  <wp:effectExtent l="0" t="0" r="6350" b="0"/>
                  <wp:docPr id="2078" name="圖片 2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0122" cy="247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3E3C16">
        <w:trPr>
          <w:trHeight w:val="411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8912F9" w:rsidRDefault="005F18D6" w:rsidP="003E3C1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4.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[船舶進出港查驗日報表]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點選[進港]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</w:t>
            </w:r>
            <w:r w:rsidR="003E3C16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列印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8912F9" w:rsidRDefault="003E3C16" w:rsidP="00C927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10144" behindDoc="0" locked="0" layoutInCell="1" allowOverlap="1" wp14:anchorId="6CAE643E" wp14:editId="7948988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1146994</wp:posOffset>
                      </wp:positionV>
                      <wp:extent cx="292100" cy="386080"/>
                      <wp:effectExtent l="0" t="0" r="12700" b="13970"/>
                      <wp:wrapNone/>
                      <wp:docPr id="5" name="群組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" cy="386080"/>
                                <a:chOff x="0" y="0"/>
                                <a:chExt cx="292100" cy="386080"/>
                              </a:xfrm>
                            </wpg:grpSpPr>
                            <wps:wsp>
                              <wps:cNvPr id="6" name="向上箭號 6"/>
                              <wps:cNvSpPr/>
                              <wps:spPr>
                                <a:xfrm>
                                  <a:off x="152400" y="133350"/>
                                  <a:ext cx="45085" cy="252730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矩形 8"/>
                              <wps:cNvSpPr/>
                              <wps:spPr>
                                <a:xfrm>
                                  <a:off x="0" y="0"/>
                                  <a:ext cx="292100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" o:spid="_x0000_s1026" style="position:absolute;margin-left:.05pt;margin-top:90.3pt;width:23pt;height:30.4pt;z-index:251910144" coordsize="292100,38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">
                      <v:shapetype id="_x0000_t68" coordsize="21600,21600" o:spt="68" adj="5400,5400" path="m0@0l@1@0@1,21600@2,21600@2@0,21600@0,10800,xe">
                        <v:stroke joinstyle="miter"/>
                        <v:formulas>
                          <v:f eqn="val #0"/>
                          <v:f eqn="val #1"/>
                          <v:f eqn="sum 21600 0 #1"/>
                          <v:f eqn="prod #0 #1 10800"/>
                          <v:f eqn="sum #0 0 @3"/>
                        </v:formulas>
                        <v:path o:connecttype="custom" o:connectlocs="10800,0;0,@0;10800,21600;21600,@0" o:connectangles="270,180,90,0" textboxrect="@1,@4,@2,21600"/>
                        <v:handles>
                          <v:h position="#1,#0" xrange="0,10800" yrange="0,21600"/>
                        </v:handles>
                      </v:shapetype>
                      <v:shape id="向上箭號 6" o:spid="_x0000_s1027" type="#_x0000_t68" style="position:absolute;left:152400;top:133350;width:45085;height:252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eV/sIA&#10;AADaAAAADwAAAGRycy9kb3ducmV2LnhtbESP3YrCMBSE7wXfIRxh72yqLEWqUVQQZGFh/QMvD82x&#10;KTYntYla394sLOzlMDPfMLNFZ2vxoNZXjhWMkhQEceF0xaWC42EznIDwAVlj7ZgUvMjDYt7vzTDX&#10;7sk7euxDKSKEfY4KTAhNLqUvDFn0iWuIo3dxrcUQZVtK3eIzwm0tx2maSYsVxwWDDa0NFdf93Sr4&#10;5s+vn4m7ZqvLrTLN6WzWGe+U+hh0yymIQF34D/+1t1pBBr9X4g2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5X+wgAAANoAAAAPAAAAAAAAAAAAAAAAAJgCAABkcnMvZG93&#10;bnJldi54bWxQSwUGAAAAAAQABAD1AAAAhwMAAAAA&#10;" adj="1927" fillcolor="red" strokecolor="red" strokeweight="2pt"/>
                      <v:rect id="矩形 8" o:spid="_x0000_s1028" style="position:absolute;width:292100;height:139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utMMA&#10;AADaAAAADwAAAGRycy9kb3ducmV2LnhtbESPwWrCQBCG7wXfYRnBS9GNFkSiq6igSA+F2l68jdkx&#10;CWZnw+5q0rfvHAo9Dv/838y32vSuUU8KsfZsYDrJQBEX3tZcGvj+OowXoGJCtth4JgM/FGGzHrys&#10;MLe+4096nlOpBMIxRwNVSm2udSwqchgnviWW7OaDwyRjKLUN2AncNXqWZXPtsGa5UGFL+4qK+/nh&#10;DFyPl7Bf7N6O6fE6F/S9fKePzpjRsN8uQSXq0//yX/tkDcivoiIa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ZutMMAAADaAAAADwAAAAAAAAAAAAAAAACYAgAAZHJzL2Rv&#10;d25yZXYueG1sUEsFBgAAAAAEAAQA9QAAAIgDAAAAAA==&#10;" filled="f" strokecolor="red" strokeweight="2pt"/>
                    </v:group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710F81F9" wp14:editId="7AFA2A0F">
                      <wp:simplePos x="0" y="0"/>
                      <wp:positionH relativeFrom="column">
                        <wp:posOffset>3515995</wp:posOffset>
                      </wp:positionH>
                      <wp:positionV relativeFrom="paragraph">
                        <wp:posOffset>490220</wp:posOffset>
                      </wp:positionV>
                      <wp:extent cx="266700" cy="165100"/>
                      <wp:effectExtent l="0" t="0" r="19050" b="2540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6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" o:spid="_x0000_s1026" style="position:absolute;margin-left:276.85pt;margin-top:38.6pt;width:21pt;height:1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" filled="f" strokecolor="red" strokeweight="2pt"/>
                  </w:pict>
                </mc:Fallback>
              </mc:AlternateContent>
            </w:r>
            <w:r w:rsidR="008C4919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A2C8459" wp14:editId="48DE30C2">
                  <wp:extent cx="5485749" cy="2403987"/>
                  <wp:effectExtent l="0" t="0" r="127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40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6B13FE">
        <w:trPr>
          <w:trHeight w:val="380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8912F9" w:rsidRDefault="005F18D6" w:rsidP="00C927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5.[船舶進出港查驗日報]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列印表格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8912F9" w:rsidRDefault="005F18D6" w:rsidP="00C9276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34AE09D" wp14:editId="3A97AA06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203835</wp:posOffset>
                      </wp:positionV>
                      <wp:extent cx="1231900" cy="361950"/>
                      <wp:effectExtent l="0" t="0" r="25400" b="19050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190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" o:spid="_x0000_s1026" style="position:absolute;margin-left:158.25pt;margin-top:16.05pt;width:97pt;height:28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" filled="f" strokecolor="red" strokeweight="2pt"/>
                  </w:pict>
                </mc:Fallback>
              </mc:AlternateContent>
            </w:r>
            <w:r w:rsidR="00A82AD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7626A7D" wp14:editId="459C3419">
                  <wp:extent cx="5581650" cy="2241550"/>
                  <wp:effectExtent l="0" t="0" r="0" b="6350"/>
                  <wp:docPr id="9217" name="圖片 9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782" cy="224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6B13FE">
        <w:trPr>
          <w:trHeight w:val="439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8912F9" w:rsidRDefault="005F18D6" w:rsidP="00C927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6. </w:t>
            </w:r>
            <w:r w:rsidR="00B2074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船舶進出港查驗日報表</w:t>
            </w:r>
            <w:r w:rsidR="00B2074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下載功能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按</w:t>
            </w:r>
            <w:r w:rsidR="00B20748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儲存</w:t>
            </w:r>
            <w:r w:rsidR="00B20748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]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8912F9" w:rsidRDefault="00F41DEA" w:rsidP="00C9276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4201EF03" wp14:editId="5F3B1A3C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914400</wp:posOffset>
                      </wp:positionV>
                      <wp:extent cx="444500" cy="222250"/>
                      <wp:effectExtent l="0" t="0" r="12700" b="25400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" o:spid="_x0000_s1026" style="position:absolute;margin-left:28.25pt;margin-top:1in;width:35pt;height:17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" filled="f" strokecolor="red" strokeweight="2pt"/>
                  </w:pict>
                </mc:Fallback>
              </mc:AlternateContent>
            </w:r>
            <w:r w:rsidR="008A5B15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796A48F5" wp14:editId="7D7DE50C">
                      <wp:simplePos x="0" y="0"/>
                      <wp:positionH relativeFrom="column">
                        <wp:posOffset>4154170</wp:posOffset>
                      </wp:positionH>
                      <wp:positionV relativeFrom="paragraph">
                        <wp:posOffset>2736215</wp:posOffset>
                      </wp:positionV>
                      <wp:extent cx="495300" cy="222250"/>
                      <wp:effectExtent l="0" t="0" r="19050" b="2540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2" o:spid="_x0000_s1026" style="position:absolute;margin-left:327.1pt;margin-top:215.45pt;width:39pt;height:17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" filled="f" strokecolor="red" strokeweight="2pt"/>
                  </w:pict>
                </mc:Fallback>
              </mc:AlternateContent>
            </w:r>
            <w:r w:rsidR="00A82AD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1C8FBE9" wp14:editId="767511E7">
                  <wp:extent cx="5549900" cy="2984500"/>
                  <wp:effectExtent l="0" t="0" r="0" b="6350"/>
                  <wp:docPr id="9218" name="圖片 9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957" cy="299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C9276C">
        <w:trPr>
          <w:trHeight w:val="296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8912F9" w:rsidRDefault="005F18D6" w:rsidP="00BE508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7.EXCEL檔名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CiqsStstus</w:t>
            </w:r>
            <w:r w:rsidR="008C4919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Detail</w:t>
            </w:r>
            <w:r w:rsidR="00BE5082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.xls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8912F9" w:rsidRDefault="005F18D6" w:rsidP="00C9276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45B8ABF" wp14:editId="36E68AD1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1151255</wp:posOffset>
                      </wp:positionV>
                      <wp:extent cx="1085850" cy="222250"/>
                      <wp:effectExtent l="0" t="0" r="19050" b="25400"/>
                      <wp:wrapNone/>
                      <wp:docPr id="15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5" o:spid="_x0000_s1026" style="position:absolute;margin-left:109pt;margin-top:90.65pt;width:85.5pt;height:17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" filled="f" strokecolor="red" strokeweight="2pt"/>
                  </w:pict>
                </mc:Fallback>
              </mc:AlternateContent>
            </w:r>
            <w:r w:rsidR="00A82AD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5684E11" wp14:editId="4D87A95B">
                  <wp:extent cx="5549900" cy="1403350"/>
                  <wp:effectExtent l="0" t="0" r="0" b="6350"/>
                  <wp:docPr id="9243" name="圖片 9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0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C9276C">
        <w:trPr>
          <w:trHeight w:val="196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8912F9" w:rsidRDefault="005F18D6" w:rsidP="00C927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8.[船舶進出港查驗日報表]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下載表格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8912F9" w:rsidRDefault="005F18D6" w:rsidP="00C9276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8D8EF15" wp14:editId="3558E101">
                      <wp:simplePos x="0" y="0"/>
                      <wp:positionH relativeFrom="column">
                        <wp:posOffset>1997075</wp:posOffset>
                      </wp:positionH>
                      <wp:positionV relativeFrom="paragraph">
                        <wp:posOffset>191770</wp:posOffset>
                      </wp:positionV>
                      <wp:extent cx="1079500" cy="330200"/>
                      <wp:effectExtent l="0" t="0" r="25400" b="12700"/>
                      <wp:wrapNone/>
                      <wp:docPr id="16" name="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6" o:spid="_x0000_s1026" style="position:absolute;margin-left:157.25pt;margin-top:15.1pt;width:85pt;height:2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" filled="f" strokecolor="red" strokeweight="2pt"/>
                  </w:pict>
                </mc:Fallback>
              </mc:AlternateContent>
            </w:r>
            <w:r w:rsidR="00A82AD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2DBCBE41" wp14:editId="3CDB83C1">
                  <wp:extent cx="5549900" cy="2730500"/>
                  <wp:effectExtent l="0" t="0" r="0" b="0"/>
                  <wp:docPr id="11265" name="圖片 1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0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6B13FE">
        <w:trPr>
          <w:trHeight w:val="445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8912F9" w:rsidRDefault="00FC2098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9</w:t>
            </w:r>
            <w:r w:rsidR="00B2074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B20748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B2074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[船舶進出港查驗日報表]</w:t>
            </w:r>
            <w:r w:rsidR="00B20748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B2074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點選[出港]</w:t>
            </w:r>
            <w:r w:rsidR="00B20748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B2074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</w:t>
            </w:r>
            <w:r w:rsidR="00B20748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B2074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出港報表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8912F9" w:rsidRDefault="00E46151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36768" behindDoc="0" locked="0" layoutInCell="1" allowOverlap="1" wp14:anchorId="12F8F6D7" wp14:editId="7422447C">
                      <wp:simplePos x="0" y="0"/>
                      <wp:positionH relativeFrom="column">
                        <wp:posOffset>4919980</wp:posOffset>
                      </wp:positionH>
                      <wp:positionV relativeFrom="paragraph">
                        <wp:posOffset>927100</wp:posOffset>
                      </wp:positionV>
                      <wp:extent cx="292100" cy="386080"/>
                      <wp:effectExtent l="0" t="0" r="12700" b="13970"/>
                      <wp:wrapNone/>
                      <wp:docPr id="7183" name="群組 7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" cy="386080"/>
                                <a:chOff x="0" y="0"/>
                                <a:chExt cx="292100" cy="386080"/>
                              </a:xfrm>
                            </wpg:grpSpPr>
                            <wps:wsp>
                              <wps:cNvPr id="7184" name="向上箭號 7184"/>
                              <wps:cNvSpPr/>
                              <wps:spPr>
                                <a:xfrm>
                                  <a:off x="152400" y="133350"/>
                                  <a:ext cx="45085" cy="252730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85" name="矩形 7185"/>
                              <wps:cNvSpPr/>
                              <wps:spPr>
                                <a:xfrm>
                                  <a:off x="0" y="0"/>
                                  <a:ext cx="292100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7183" o:spid="_x0000_s1026" style="position:absolute;margin-left:387.4pt;margin-top:73pt;width:23pt;height:30.4pt;z-index:251936768" coordsize="292100,38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">
                      <v:shape id="向上箭號 7184" o:spid="_x0000_s1027" type="#_x0000_t68" style="position:absolute;left:152400;top:133350;width:45085;height:252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EacUA&#10;AADdAAAADwAAAGRycy9kb3ducmV2LnhtbESP3WrCQBSE7wu+w3IK3jUbRdKQukoVBBEK9Q96ecge&#10;s8Hs2ZhdNb59t1DwcpiZb5jpvLeNuFHna8cKRkkKgrh0uuZKwWG/estB+ICssXFMCh7kYT4bvEyx&#10;0O7OW7rtQiUihH2BCkwIbSGlLw1Z9IlriaN3cp3FEGVXSd3hPcJtI8dpmkmLNccFgy0tDZXn3dUq&#10;+OLJ5jt352xxutSmPf6YZcZbpYav/ecHiEB9eIb/22ut4H2UT+DvTX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oRpxQAAAN0AAAAPAAAAAAAAAAAAAAAAAJgCAABkcnMv&#10;ZG93bnJldi54bWxQSwUGAAAAAAQABAD1AAAAigMAAAAA&#10;" adj="1927" fillcolor="red" strokecolor="red" strokeweight="2pt"/>
                      <v:rect id="矩形 7185" o:spid="_x0000_s1028" style="position:absolute;width:292100;height:139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CpsYA&#10;AADdAAAADwAAAGRycy9kb3ducmV2LnhtbESPT2vCQBTE74V+h+UVvIhutFRD6ioqVKQHwT8Xb8/s&#10;axLMvg27q0m/fVcQehxm5jfMbNGZWtzJ+cqygtEwAUGcW11xoeB0/BqkIHxA1lhbJgW/5GExf32Z&#10;YaZty3u6H0IhIoR9hgrKEJpMSp+XZNAPbUMcvR/rDIYoXSG1wzbCTS3HSTKRBiuOCyU2tC4pvx5u&#10;RsFlc3brdPW+Cbf+JKKvxTftWqV6b93yE0SgLvyHn+2tVjAdpR/weB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pCpsYAAADdAAAADwAAAAAAAAAAAAAAAACYAgAAZHJz&#10;L2Rvd25yZXYueG1sUEsFBgAAAAAEAAQA9QAAAIsDAAAAAA==&#10;" filled="f" strokecolor="red" strokeweight="2pt"/>
                    </v:group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61AA3398" wp14:editId="598A334C">
                      <wp:simplePos x="0" y="0"/>
                      <wp:positionH relativeFrom="column">
                        <wp:posOffset>3689350</wp:posOffset>
                      </wp:positionH>
                      <wp:positionV relativeFrom="paragraph">
                        <wp:posOffset>572135</wp:posOffset>
                      </wp:positionV>
                      <wp:extent cx="266700" cy="165100"/>
                      <wp:effectExtent l="0" t="0" r="19050" b="25400"/>
                      <wp:wrapNone/>
                      <wp:docPr id="7170" name="矩形 7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6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0" o:spid="_x0000_s1026" style="position:absolute;margin-left:290.5pt;margin-top:45.05pt;width:21pt;height:13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" filled="f" strokecolor="red" strokeweight="2pt"/>
                  </w:pict>
                </mc:Fallback>
              </mc:AlternateContent>
            </w:r>
            <w:r w:rsidR="00A82AD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25DEC5B9" wp14:editId="6E541F40">
                  <wp:extent cx="5626099" cy="3009900"/>
                  <wp:effectExtent l="0" t="0" r="0" b="0"/>
                  <wp:docPr id="2075" name="圖片 2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181" cy="301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6B13FE">
        <w:trPr>
          <w:trHeight w:val="424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748" w:rsidRPr="008912F9" w:rsidRDefault="00FC2098" w:rsidP="00C927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10</w:t>
            </w:r>
            <w:r w:rsidR="00B2074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.[船舶進出港查驗日報]</w:t>
            </w:r>
            <w:r w:rsidR="00B20748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B2074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點選[列印]</w:t>
            </w:r>
            <w:r w:rsidR="00B20748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B20748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B2074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列印表格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748" w:rsidRPr="008912F9" w:rsidRDefault="00B20748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27552" behindDoc="0" locked="0" layoutInCell="1" allowOverlap="1" wp14:anchorId="0CD0B8E2" wp14:editId="3E516A1A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845185</wp:posOffset>
                      </wp:positionV>
                      <wp:extent cx="292100" cy="386080"/>
                      <wp:effectExtent l="0" t="0" r="12700" b="13970"/>
                      <wp:wrapNone/>
                      <wp:docPr id="7173" name="群組 7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" cy="386080"/>
                                <a:chOff x="0" y="0"/>
                                <a:chExt cx="292100" cy="386080"/>
                              </a:xfrm>
                            </wpg:grpSpPr>
                            <wps:wsp>
                              <wps:cNvPr id="7175" name="向上箭號 7175"/>
                              <wps:cNvSpPr/>
                              <wps:spPr>
                                <a:xfrm>
                                  <a:off x="152400" y="133350"/>
                                  <a:ext cx="45085" cy="252730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79" name="矩形 7179"/>
                              <wps:cNvSpPr/>
                              <wps:spPr>
                                <a:xfrm>
                                  <a:off x="0" y="0"/>
                                  <a:ext cx="292100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7173" o:spid="_x0000_s1026" style="position:absolute;margin-left:7.75pt;margin-top:66.55pt;width:23pt;height:30.4pt;z-index:251927552" coordsize="292100,38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">
                      <v:shape id="向上箭號 7175" o:spid="_x0000_s1027" type="#_x0000_t68" style="position:absolute;left:152400;top:133350;width:45085;height:252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R1cYA&#10;AADdAAAADwAAAGRycy9kb3ducmV2LnhtbESPQWvCQBSE7wX/w/KE3urG0kZJ3YgKhVIQNLbQ4yP7&#10;zIZk36bZrab/3hUEj8PMfMMsloNtxYl6XztWMJ0kIIhLp2uuFHwd3p/mIHxA1tg6JgX/5GGZjx4W&#10;mGl35j2dilCJCGGfoQITQpdJ6UtDFv3EdcTRO7reYoiyr6Tu8RzhtpXPSZJKizXHBYMdbQyVTfFn&#10;FWz55XM3d026Pv7Wpvv+MZuU90o9jofVG4hAQ7iHb+0PrWA2nb3C9U18Aj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9R1cYAAADdAAAADwAAAAAAAAAAAAAAAACYAgAAZHJz&#10;L2Rvd25yZXYueG1sUEsFBgAAAAAEAAQA9QAAAIsDAAAAAA==&#10;" adj="1927" fillcolor="red" strokecolor="red" strokeweight="2pt"/>
                      <v:rect id="矩形 7179" o:spid="_x0000_s1028" style="position:absolute;width:292100;height:139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4hMYA&#10;AADdAAAADwAAAGRycy9kb3ducmV2LnhtbESPQWvCQBSE70L/w/IKXqTZWEFtmlVaQZEeBLWX3l6z&#10;r0kw+zbsrib+e7cgeBxm5hsmX/amERdyvrasYJykIIgLq2suFXwf1y9zED4ga2wsk4IreVgungY5&#10;Ztp2vKfLIZQiQthnqKAKoc2k9EVFBn1iW+Lo/VlnMETpSqkddhFuGvmaplNpsOa4UGFLq4qK0+Fs&#10;FPxuftxq/jnZhPNoGtGn8ot2nVLD5/7jHUSgPjzC9/ZWK5iNZ2/w/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I4hMYAAADdAAAADwAAAAAAAAAAAAAAAACYAgAAZHJz&#10;L2Rvd25yZXYueG1sUEsFBgAAAAAEAAQA9QAAAIsDAAAAAA==&#10;" filled="f" strokecolor="red" strokeweight="2pt"/>
                    </v:group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54604388" wp14:editId="0C0B9B51">
                      <wp:simplePos x="0" y="0"/>
                      <wp:positionH relativeFrom="column">
                        <wp:posOffset>3634740</wp:posOffset>
                      </wp:positionH>
                      <wp:positionV relativeFrom="paragraph">
                        <wp:posOffset>353695</wp:posOffset>
                      </wp:positionV>
                      <wp:extent cx="266700" cy="165100"/>
                      <wp:effectExtent l="0" t="0" r="19050" b="25400"/>
                      <wp:wrapNone/>
                      <wp:docPr id="2048" name="矩形 2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6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48" o:spid="_x0000_s1026" style="position:absolute;margin-left:286.2pt;margin-top:27.85pt;width:21pt;height:13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34521CE9" wp14:editId="4D2BF01C">
                  <wp:extent cx="5552767" cy="2352368"/>
                  <wp:effectExtent l="0" t="0" r="0" b="0"/>
                  <wp:docPr id="9241" name="圖片 9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359" cy="235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6B13FE">
        <w:trPr>
          <w:trHeight w:val="424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748" w:rsidRPr="008912F9" w:rsidRDefault="00FC2098" w:rsidP="00B2074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11</w:t>
            </w:r>
            <w:r w:rsidR="00B2074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.[船舶進出港查驗日報]</w:t>
            </w:r>
            <w:r w:rsidR="00B20748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B20748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B2074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列印表格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748" w:rsidRPr="008912F9" w:rsidRDefault="00B20748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1B515317" wp14:editId="19ED5946">
                      <wp:simplePos x="0" y="0"/>
                      <wp:positionH relativeFrom="column">
                        <wp:posOffset>1901825</wp:posOffset>
                      </wp:positionH>
                      <wp:positionV relativeFrom="paragraph">
                        <wp:posOffset>192405</wp:posOffset>
                      </wp:positionV>
                      <wp:extent cx="1333500" cy="311150"/>
                      <wp:effectExtent l="0" t="0" r="19050" b="12700"/>
                      <wp:wrapNone/>
                      <wp:docPr id="2058" name="矩形 2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311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8" o:spid="_x0000_s1026" style="position:absolute;margin-left:149.75pt;margin-top:15.15pt;width:105pt;height:24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" filled="f" strokecolor="red" strokeweight="2pt"/>
                  </w:pict>
                </mc:Fallback>
              </mc:AlternateContent>
            </w:r>
            <w:r w:rsidR="00A82AD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1868395" wp14:editId="6072CAF6">
                  <wp:extent cx="5486400" cy="2279650"/>
                  <wp:effectExtent l="0" t="0" r="0" b="6350"/>
                  <wp:docPr id="11266" name="圖片 1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FC2098">
        <w:trPr>
          <w:trHeight w:val="453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748" w:rsidRPr="008912F9" w:rsidRDefault="00FC2098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12</w:t>
            </w:r>
            <w:r w:rsidR="00B2074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 船舶進出港查驗日報表</w:t>
            </w:r>
            <w:r w:rsidR="00B20748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B2074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B20748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B2074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下載功能</w:t>
            </w:r>
            <w:r w:rsidR="00B20748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B20748"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按儲存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748" w:rsidRPr="008912F9" w:rsidRDefault="00FC2098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788A32AF" wp14:editId="68C7571D">
                      <wp:simplePos x="0" y="0"/>
                      <wp:positionH relativeFrom="column">
                        <wp:posOffset>4130675</wp:posOffset>
                      </wp:positionH>
                      <wp:positionV relativeFrom="paragraph">
                        <wp:posOffset>2346325</wp:posOffset>
                      </wp:positionV>
                      <wp:extent cx="495300" cy="222250"/>
                      <wp:effectExtent l="0" t="0" r="19050" b="25400"/>
                      <wp:wrapNone/>
                      <wp:docPr id="2064" name="矩形 2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64" o:spid="_x0000_s1026" style="position:absolute;margin-left:325.25pt;margin-top:184.75pt;width:39pt;height:17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" filled="f" strokecolor="red" strokeweight="2pt"/>
                  </w:pict>
                </mc:Fallback>
              </mc:AlternateContent>
            </w:r>
            <w:r w:rsidR="00B20748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4265D0D2" wp14:editId="5708E799">
                      <wp:simplePos x="0" y="0"/>
                      <wp:positionH relativeFrom="column">
                        <wp:posOffset>1704975</wp:posOffset>
                      </wp:positionH>
                      <wp:positionV relativeFrom="paragraph">
                        <wp:posOffset>3810</wp:posOffset>
                      </wp:positionV>
                      <wp:extent cx="2076450" cy="222250"/>
                      <wp:effectExtent l="0" t="0" r="19050" b="25400"/>
                      <wp:wrapNone/>
                      <wp:docPr id="2059" name="矩形 2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9" o:spid="_x0000_s1026" style="position:absolute;margin-left:134.25pt;margin-top:.3pt;width:163.5pt;height:17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" filled="f" strokecolor="red" strokeweight="2pt"/>
                  </w:pict>
                </mc:Fallback>
              </mc:AlternateContent>
            </w:r>
            <w:r w:rsidR="00A82AD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0BA9B439" wp14:editId="0873A7CE">
                  <wp:extent cx="5549899" cy="2584450"/>
                  <wp:effectExtent l="0" t="0" r="0" b="6350"/>
                  <wp:docPr id="11268" name="圖片 1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002" cy="259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FC2098">
        <w:trPr>
          <w:trHeight w:val="366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19A" w:rsidRPr="008912F9" w:rsidRDefault="00FC2098" w:rsidP="0033719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13</w:t>
            </w:r>
            <w:r w:rsidR="00B2074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.EXCEL檔</w:t>
            </w:r>
          </w:p>
          <w:p w:rsidR="00B20748" w:rsidRPr="008912F9" w:rsidRDefault="00B20748" w:rsidP="00BE508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名</w:t>
            </w:r>
            <w:r w:rsidR="0033719A"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t>CiqsStstus</w:t>
            </w:r>
            <w:r w:rsidR="0033719A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Detail</w:t>
            </w:r>
            <w:r w:rsidR="00F8090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.xls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748" w:rsidRPr="008912F9" w:rsidRDefault="00B20748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7C6B387F" wp14:editId="38635A6C">
                      <wp:simplePos x="0" y="0"/>
                      <wp:positionH relativeFrom="column">
                        <wp:posOffset>1381125</wp:posOffset>
                      </wp:positionH>
                      <wp:positionV relativeFrom="paragraph">
                        <wp:posOffset>1484979</wp:posOffset>
                      </wp:positionV>
                      <wp:extent cx="1085850" cy="222250"/>
                      <wp:effectExtent l="0" t="0" r="19050" b="25400"/>
                      <wp:wrapNone/>
                      <wp:docPr id="2060" name="矩形 2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60" o:spid="_x0000_s1026" style="position:absolute;margin-left:108.75pt;margin-top:116.95pt;width:85.5pt;height:17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" filled="f" strokecolor="red" strokeweight="2pt"/>
                  </w:pict>
                </mc:Fallback>
              </mc:AlternateContent>
            </w:r>
            <w:r w:rsidR="00A82AD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5690A57E" wp14:editId="0629BED3">
                  <wp:extent cx="5486400" cy="1664335"/>
                  <wp:effectExtent l="0" t="0" r="0" b="0"/>
                  <wp:docPr id="9245" name="圖片 9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FC2098">
        <w:trPr>
          <w:trHeight w:val="366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748" w:rsidRDefault="00FC2098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14</w:t>
            </w:r>
            <w:r w:rsidR="00B2074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.[船舶進出港查驗日報表]</w:t>
            </w:r>
            <w:r w:rsidR="00B20748"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B20748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下載表格</w:t>
            </w:r>
          </w:p>
          <w:p w:rsidR="00E11CAD" w:rsidRPr="008912F9" w:rsidRDefault="00E11CAD" w:rsidP="00E11CAD">
            <w:pPr>
              <w:jc w:val="righ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移民署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748" w:rsidRPr="008912F9" w:rsidRDefault="00B20748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157E707E" wp14:editId="2EAE4301">
                      <wp:simplePos x="0" y="0"/>
                      <wp:positionH relativeFrom="column">
                        <wp:posOffset>1997075</wp:posOffset>
                      </wp:positionH>
                      <wp:positionV relativeFrom="paragraph">
                        <wp:posOffset>173990</wp:posOffset>
                      </wp:positionV>
                      <wp:extent cx="1079500" cy="222250"/>
                      <wp:effectExtent l="0" t="0" r="25400" b="25400"/>
                      <wp:wrapNone/>
                      <wp:docPr id="2062" name="矩形 2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62" o:spid="_x0000_s1026" style="position:absolute;margin-left:157.25pt;margin-top:13.7pt;width:85pt;height:17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" filled="f" strokecolor="red" strokeweight="2pt"/>
                  </w:pict>
                </mc:Fallback>
              </mc:AlternateContent>
            </w:r>
            <w:r w:rsidR="00A82ADB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E4D3DCD" wp14:editId="2448C368">
                  <wp:extent cx="5486400" cy="2222500"/>
                  <wp:effectExtent l="0" t="0" r="0" b="6350"/>
                  <wp:docPr id="11271" name="圖片 1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6286" cy="222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48C" w:rsidRPr="008912F9" w:rsidRDefault="0017148C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24D96" w:rsidRPr="008912F9" w:rsidRDefault="00724D96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FC2098" w:rsidRPr="008912F9" w:rsidRDefault="00FC2098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FC2098" w:rsidRPr="008912F9" w:rsidRDefault="00FC2098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6B13FE" w:rsidRPr="008912F9" w:rsidRDefault="006B13FE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6B13FE" w:rsidRPr="008912F9" w:rsidRDefault="006B13FE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6B13FE" w:rsidRPr="008912F9" w:rsidRDefault="006B13FE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6B13FE" w:rsidRPr="008912F9" w:rsidRDefault="006B13FE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6B13FE" w:rsidRPr="008912F9" w:rsidRDefault="006B13FE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6B13FE" w:rsidRPr="008912F9" w:rsidRDefault="006B13FE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6B13FE" w:rsidRPr="008912F9" w:rsidRDefault="006B13FE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6B13FE" w:rsidRPr="008912F9" w:rsidRDefault="006B13FE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6B13FE" w:rsidRPr="008912F9" w:rsidRDefault="006B13FE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6B13FE" w:rsidRPr="008912F9" w:rsidRDefault="006B13FE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7371BC" w:rsidRPr="00FD6D42" w:rsidTr="00B0484B">
        <w:tc>
          <w:tcPr>
            <w:tcW w:w="10848" w:type="dxa"/>
            <w:gridSpan w:val="2"/>
            <w:shd w:val="clear" w:color="auto" w:fill="auto"/>
          </w:tcPr>
          <w:p w:rsidR="007371BC" w:rsidRPr="007F488B" w:rsidRDefault="007371BC" w:rsidP="00B0484B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11" w:name="_Toc449528987"/>
            <w:r w:rsidRPr="007371BC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HOP-B029外海上下船員資料查詢</w:t>
            </w:r>
            <w:bookmarkEnd w:id="11"/>
          </w:p>
        </w:tc>
      </w:tr>
      <w:tr w:rsidR="008912F9" w:rsidRPr="008912F9" w:rsidTr="00C603EB">
        <w:trPr>
          <w:trHeight w:val="349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CE9" w:rsidRPr="008912F9" w:rsidRDefault="00F04CE9" w:rsidP="00F04CE9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12" w:name="_HOP-B029外海上下船員資料查詢"/>
            <w:bookmarkEnd w:id="12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Pr="008912F9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</w:p>
          <w:p w:rsidR="007E3F84" w:rsidRPr="008912F9" w:rsidRDefault="00F04CE9" w:rsidP="0048446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選單</w:t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7E3F8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查詢統計</w:t>
            </w:r>
            <w:r w:rsidR="007E3F84"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7E3F8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港灣相關查詢</w:t>
            </w:r>
            <w:r w:rsidR="007E3F84"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9D265C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="007E3F84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外海上下人員查詢</w:t>
            </w:r>
            <w:r w:rsidR="009D265C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9D265C"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1B7221"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84" w:rsidRDefault="007E3F84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</w:p>
          <w:p w:rsidR="00484462" w:rsidRPr="008912F9" w:rsidRDefault="00484462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BC2F394" wp14:editId="010766F6">
                      <wp:simplePos x="0" y="0"/>
                      <wp:positionH relativeFrom="column">
                        <wp:posOffset>2173605</wp:posOffset>
                      </wp:positionH>
                      <wp:positionV relativeFrom="paragraph">
                        <wp:posOffset>1139190</wp:posOffset>
                      </wp:positionV>
                      <wp:extent cx="967740" cy="187960"/>
                      <wp:effectExtent l="0" t="0" r="22860" b="21590"/>
                      <wp:wrapNone/>
                      <wp:docPr id="2053" name="矩形 2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740" cy="187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3" o:spid="_x0000_s1026" style="position:absolute;margin-left:171.15pt;margin-top:89.7pt;width:76.2pt;height:14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40597F4" wp14:editId="35A3220A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666750</wp:posOffset>
                      </wp:positionV>
                      <wp:extent cx="868680" cy="207010"/>
                      <wp:effectExtent l="0" t="0" r="26670" b="21590"/>
                      <wp:wrapNone/>
                      <wp:docPr id="2052" name="矩形 2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8680" cy="207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2" o:spid="_x0000_s1026" style="position:absolute;margin-left:82.35pt;margin-top:52.5pt;width:68.4pt;height:16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E5DBA07" wp14:editId="7CB67F59">
                  <wp:extent cx="5486400" cy="233172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2F9" w:rsidRPr="008912F9" w:rsidTr="00A30CDA">
        <w:trPr>
          <w:trHeight w:val="282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84" w:rsidRDefault="007E3F84" w:rsidP="008A2B8B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="009D265C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[外海上下人員查詢]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9D265C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可顯示欄位包含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t>船舶簽證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9D265C"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t>船舶</w:t>
            </w:r>
            <w:r w:rsidR="009D265C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呼號、船名、英文船名、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預定作業</w:t>
            </w:r>
            <w:r w:rsidR="0048446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起、</w:t>
            </w:r>
            <w:proofErr w:type="gramStart"/>
            <w:r w:rsidR="0048446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訖</w:t>
            </w:r>
            <w:proofErr w:type="gramEnd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日期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9D265C"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</w:t>
            </w:r>
          </w:p>
          <w:p w:rsidR="00E55F77" w:rsidRPr="008912F9" w:rsidRDefault="00527AC8" w:rsidP="00E55F77">
            <w:pPr>
              <w:jc w:val="righ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移民署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84" w:rsidRDefault="007E3F84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</w:p>
          <w:p w:rsidR="00484462" w:rsidRPr="008912F9" w:rsidRDefault="00484462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30587A8F" wp14:editId="4D628721">
                      <wp:simplePos x="0" y="0"/>
                      <wp:positionH relativeFrom="column">
                        <wp:posOffset>2714625</wp:posOffset>
                      </wp:positionH>
                      <wp:positionV relativeFrom="paragraph">
                        <wp:posOffset>1484630</wp:posOffset>
                      </wp:positionV>
                      <wp:extent cx="317500" cy="139700"/>
                      <wp:effectExtent l="0" t="0" r="25400" b="12700"/>
                      <wp:wrapNone/>
                      <wp:docPr id="613" name="矩形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3" o:spid="_x0000_s1026" style="position:absolute;margin-left:213.75pt;margin-top:116.9pt;width:25pt;height:11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7E6EC41" wp14:editId="51026FB3">
                      <wp:simplePos x="0" y="0"/>
                      <wp:positionH relativeFrom="column">
                        <wp:posOffset>2963545</wp:posOffset>
                      </wp:positionH>
                      <wp:positionV relativeFrom="paragraph">
                        <wp:posOffset>823595</wp:posOffset>
                      </wp:positionV>
                      <wp:extent cx="635000" cy="381000"/>
                      <wp:effectExtent l="0" t="0" r="12700" b="19050"/>
                      <wp:wrapNone/>
                      <wp:docPr id="2055" name="矩形 2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5" o:spid="_x0000_s1026" style="position:absolute;margin-left:233.35pt;margin-top:64.85pt;width:50pt;height:30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5840A0E" wp14:editId="1582A7BC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800100</wp:posOffset>
                      </wp:positionV>
                      <wp:extent cx="787400" cy="603250"/>
                      <wp:effectExtent l="0" t="0" r="12700" b="25400"/>
                      <wp:wrapNone/>
                      <wp:docPr id="2054" name="矩形 2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400" cy="603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4" o:spid="_x0000_s1026" style="position:absolute;margin-left:74.15pt;margin-top:63pt;width:62pt;height:47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069994F" wp14:editId="7E2B4682">
                  <wp:extent cx="5651157" cy="2727960"/>
                  <wp:effectExtent l="0" t="0" r="698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157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48C" w:rsidRDefault="0017148C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831EBE" w:rsidRDefault="00831EBE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831EBE" w:rsidRDefault="00831EBE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831EBE" w:rsidRDefault="00831EBE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831EBE" w:rsidRDefault="00831EBE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sectPr w:rsidR="00831EBE" w:rsidSect="00C778F2">
      <w:footerReference w:type="default" r:id="rId52"/>
      <w:pgSz w:w="12242" w:h="15842" w:code="1"/>
      <w:pgMar w:top="1247" w:right="720" w:bottom="1134" w:left="1077" w:header="567" w:footer="567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256" w:rsidRDefault="00126256">
      <w:r>
        <w:separator/>
      </w:r>
    </w:p>
  </w:endnote>
  <w:endnote w:type="continuationSeparator" w:id="0">
    <w:p w:rsidR="00126256" w:rsidRDefault="00126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SO Univers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BSO Palatino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APDings">
    <w:charset w:val="02"/>
    <w:family w:val="modern"/>
    <w:pitch w:val="fixed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1561140"/>
      <w:docPartObj>
        <w:docPartGallery w:val="Page Numbers (Bottom of Page)"/>
        <w:docPartUnique/>
      </w:docPartObj>
    </w:sdtPr>
    <w:sdtEndPr/>
    <w:sdtContent>
      <w:p w:rsidR="00EE7BAD" w:rsidRPr="00770D70" w:rsidRDefault="00EE7BAD" w:rsidP="00770D70">
        <w:pPr>
          <w:pStyle w:val="a5"/>
          <w:jc w:val="center"/>
        </w:pPr>
        <w:r>
          <w:rPr>
            <w:rFonts w:ascii="Courier New" w:hAnsi="Courier New"/>
            <w:noProof/>
            <w:sz w:val="16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1035711C" wp14:editId="6D40F0C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3810</wp:posOffset>
                  </wp:positionV>
                  <wp:extent cx="6629400" cy="0"/>
                  <wp:effectExtent l="0" t="0" r="19050" b="19050"/>
                  <wp:wrapNone/>
                  <wp:docPr id="7" name="Lin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629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id="Line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.3pt" to="522.6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Go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" o:allowincell="f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A15B3" w:rsidRPr="00BA15B3">
          <w:rPr>
            <w:noProof/>
            <w:lang w:val="zh-TW"/>
          </w:rPr>
          <w:t>iv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2345960"/>
      <w:docPartObj>
        <w:docPartGallery w:val="Page Numbers (Bottom of Page)"/>
        <w:docPartUnique/>
      </w:docPartObj>
    </w:sdtPr>
    <w:sdtEndPr/>
    <w:sdtContent>
      <w:p w:rsidR="0090378A" w:rsidRDefault="0090378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15B3" w:rsidRPr="00BA15B3">
          <w:rPr>
            <w:noProof/>
            <w:lang w:val="zh-TW"/>
          </w:rPr>
          <w:t>17</w:t>
        </w:r>
        <w:r>
          <w:fldChar w:fldCharType="end"/>
        </w:r>
      </w:p>
    </w:sdtContent>
  </w:sdt>
  <w:p w:rsidR="00EE7BAD" w:rsidRPr="00770D70" w:rsidRDefault="00EE7BAD" w:rsidP="00770D70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256" w:rsidRDefault="00126256">
      <w:r>
        <w:separator/>
      </w:r>
    </w:p>
  </w:footnote>
  <w:footnote w:type="continuationSeparator" w:id="0">
    <w:p w:rsidR="00126256" w:rsidRDefault="001262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0C0B"/>
    <w:multiLevelType w:val="hybridMultilevel"/>
    <w:tmpl w:val="561C09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526A81"/>
    <w:multiLevelType w:val="hybridMultilevel"/>
    <w:tmpl w:val="68CE235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8A6CB6EE">
      <w:start w:val="1"/>
      <w:numFmt w:val="lowerLetter"/>
      <w:lvlText w:val="%2. "/>
      <w:lvlJc w:val="left"/>
      <w:pPr>
        <w:tabs>
          <w:tab w:val="num" w:pos="480"/>
        </w:tabs>
        <w:ind w:left="820" w:hanging="34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5966CAB"/>
    <w:multiLevelType w:val="hybridMultilevel"/>
    <w:tmpl w:val="58808BB6"/>
    <w:lvl w:ilvl="0" w:tplc="16CC01CE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5DA25AA"/>
    <w:multiLevelType w:val="hybridMultilevel"/>
    <w:tmpl w:val="68AAD7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BSO Univers Light" w:hAnsi="BSO Univers Light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BSO Univers Light" w:hAnsi="BSO Univers Light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BSO Univers Light" w:hAnsi="BSO Univers Light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BSO Univers Light" w:hAnsi="BSO Univers Light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BSO Univers Light" w:hAnsi="BSO Univers Light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BSO Univers Light" w:hAnsi="BSO Univers Light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BSO Univers Light" w:hAnsi="BSO Univers Light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BSO Univers Light" w:hAnsi="BSO Univers Light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BSO Univers Light" w:hAnsi="BSO Univers Light" w:hint="default"/>
      </w:rPr>
    </w:lvl>
  </w:abstractNum>
  <w:abstractNum w:abstractNumId="4">
    <w:nsid w:val="0A8F3D63"/>
    <w:multiLevelType w:val="hybridMultilevel"/>
    <w:tmpl w:val="17BE21EC"/>
    <w:lvl w:ilvl="0" w:tplc="7A72E0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554852"/>
    <w:multiLevelType w:val="multilevel"/>
    <w:tmpl w:val="6B30901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">
    <w:nsid w:val="134C7C7E"/>
    <w:multiLevelType w:val="hybridMultilevel"/>
    <w:tmpl w:val="02FA8702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2FB24EEC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7231D6"/>
    <w:multiLevelType w:val="hybridMultilevel"/>
    <w:tmpl w:val="48F44AAA"/>
    <w:lvl w:ilvl="0" w:tplc="0A5A9F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8120D1E"/>
    <w:multiLevelType w:val="hybridMultilevel"/>
    <w:tmpl w:val="B7E45F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9080C4D"/>
    <w:multiLevelType w:val="hybridMultilevel"/>
    <w:tmpl w:val="1BD644BC"/>
    <w:lvl w:ilvl="0" w:tplc="6678A2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SO Palatino" w:eastAsia="Cambria" w:cs="BSO Palatino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BSO Palatino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BSO Palatino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BSO Palatino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BSO Palatino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BSO Palatin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BSO Palatino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BSO Palatino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BSO Palatino"/>
      </w:rPr>
    </w:lvl>
  </w:abstractNum>
  <w:abstractNum w:abstractNumId="10">
    <w:nsid w:val="1B193496"/>
    <w:multiLevelType w:val="hybridMultilevel"/>
    <w:tmpl w:val="3F12E780"/>
    <w:lvl w:ilvl="0" w:tplc="C8ACE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8151A3"/>
    <w:multiLevelType w:val="hybridMultilevel"/>
    <w:tmpl w:val="7ABACE38"/>
    <w:lvl w:ilvl="0" w:tplc="04E662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84C213C"/>
    <w:multiLevelType w:val="hybridMultilevel"/>
    <w:tmpl w:val="467EBAB8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mbria" w:hAnsi="Cambria" w:hint="default"/>
      </w:rPr>
    </w:lvl>
    <w:lvl w:ilvl="2" w:tplc="FFFFFFFF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mbria" w:hAnsi="Cambria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mbria" w:hAnsi="Cambria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mbria" w:hAnsi="Cambria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mbria" w:hAnsi="Cambria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mbria" w:hAnsi="Cambria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mbria" w:hAnsi="Cambria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mbria" w:hAnsi="Cambria" w:hint="default"/>
      </w:rPr>
    </w:lvl>
  </w:abstractNum>
  <w:abstractNum w:abstractNumId="13">
    <w:nsid w:val="289B7870"/>
    <w:multiLevelType w:val="hybridMultilevel"/>
    <w:tmpl w:val="59ACB5A4"/>
    <w:lvl w:ilvl="0" w:tplc="0478EABA">
      <w:start w:val="7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8C83B36"/>
    <w:multiLevelType w:val="singleLevel"/>
    <w:tmpl w:val="83FA9EC6"/>
    <w:lvl w:ilvl="0">
      <w:numFmt w:val="bullet"/>
      <w:pStyle w:val="a"/>
      <w:lvlText w:val=""/>
      <w:lvlJc w:val="left"/>
      <w:pPr>
        <w:tabs>
          <w:tab w:val="num" w:pos="720"/>
        </w:tabs>
        <w:ind w:left="648" w:hanging="288"/>
      </w:pPr>
      <w:rPr>
        <w:rFonts w:ascii="BSO Univers Light" w:hAnsi="BSO Univers Light" w:hint="default"/>
        <w:b w:val="0"/>
        <w:i w:val="0"/>
        <w:sz w:val="22"/>
      </w:rPr>
    </w:lvl>
  </w:abstractNum>
  <w:abstractNum w:abstractNumId="15">
    <w:nsid w:val="3C7F2581"/>
    <w:multiLevelType w:val="hybridMultilevel"/>
    <w:tmpl w:val="63B0B460"/>
    <w:lvl w:ilvl="0" w:tplc="0C4C39CA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3E044E1D"/>
    <w:multiLevelType w:val="hybridMultilevel"/>
    <w:tmpl w:val="DEC004E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EBC6A3A"/>
    <w:multiLevelType w:val="multilevel"/>
    <w:tmpl w:val="E8524404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bullet"/>
      <w:lvlText w:val=""/>
      <w:lvlJc w:val="left"/>
      <w:pPr>
        <w:tabs>
          <w:tab w:val="num" w:pos="1331"/>
        </w:tabs>
        <w:ind w:left="1331" w:hanging="480"/>
      </w:pPr>
      <w:rPr>
        <w:rFonts w:ascii="BSO Univers Light" w:hAnsi="BSO Univers Light" w:hint="default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8">
    <w:nsid w:val="40D43FF2"/>
    <w:multiLevelType w:val="hybridMultilevel"/>
    <w:tmpl w:val="3BC4266A"/>
    <w:lvl w:ilvl="0" w:tplc="89502D52">
      <w:start w:val="1"/>
      <w:numFmt w:val="decimal"/>
      <w:lvlText w:val="(%1).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9">
    <w:nsid w:val="41674EA9"/>
    <w:multiLevelType w:val="hybridMultilevel"/>
    <w:tmpl w:val="D4DCA48A"/>
    <w:lvl w:ilvl="0" w:tplc="68B44062">
      <w:start w:val="5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427F32E8"/>
    <w:multiLevelType w:val="hybridMultilevel"/>
    <w:tmpl w:val="5A501C2E"/>
    <w:lvl w:ilvl="0" w:tplc="EF68EBA8">
      <w:start w:val="6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58D7A27"/>
    <w:multiLevelType w:val="hybridMultilevel"/>
    <w:tmpl w:val="E076AA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BSO Univers Light" w:hAnsi="BSO Univers Light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BSO Univers Light" w:hAnsi="BSO Univers Light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BSO Univers Light" w:hAnsi="BSO Univers Light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BSO Univers Light" w:hAnsi="BSO Univers Light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BSO Univers Light" w:hAnsi="BSO Univers Light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BSO Univers Light" w:hAnsi="BSO Univers Light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BSO Univers Light" w:hAnsi="BSO Univers Light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BSO Univers Light" w:hAnsi="BSO Univers Light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BSO Univers Light" w:hAnsi="BSO Univers Light" w:hint="default"/>
      </w:rPr>
    </w:lvl>
  </w:abstractNum>
  <w:abstractNum w:abstractNumId="22">
    <w:nsid w:val="4F98319D"/>
    <w:multiLevelType w:val="hybridMultilevel"/>
    <w:tmpl w:val="246EFF06"/>
    <w:lvl w:ilvl="0" w:tplc="B666F44A">
      <w:start w:val="5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BSO Univers Light" w:hAnsi="BSO Univers Light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50290902"/>
    <w:multiLevelType w:val="hybridMultilevel"/>
    <w:tmpl w:val="7F624F7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19A449C"/>
    <w:multiLevelType w:val="hybridMultilevel"/>
    <w:tmpl w:val="B6240512"/>
    <w:lvl w:ilvl="0" w:tplc="83086880">
      <w:start w:val="4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545B7111"/>
    <w:multiLevelType w:val="hybridMultilevel"/>
    <w:tmpl w:val="9AE6D458"/>
    <w:lvl w:ilvl="0" w:tplc="DC007168">
      <w:start w:val="7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79112A7"/>
    <w:multiLevelType w:val="hybridMultilevel"/>
    <w:tmpl w:val="26D4E3C2"/>
    <w:lvl w:ilvl="0" w:tplc="19924E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EF07A98"/>
    <w:multiLevelType w:val="hybridMultilevel"/>
    <w:tmpl w:val="C3342216"/>
    <w:lvl w:ilvl="0" w:tplc="04090001">
      <w:start w:val="1"/>
      <w:numFmt w:val="bullet"/>
      <w:lvlText w:val=""/>
      <w:lvlJc w:val="left"/>
      <w:pPr>
        <w:tabs>
          <w:tab w:val="num" w:pos="840"/>
        </w:tabs>
        <w:ind w:left="840" w:hanging="480"/>
      </w:pPr>
      <w:rPr>
        <w:rFonts w:ascii="BSO Univers Light" w:hAnsi="BSO Univers Light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62703CF3"/>
    <w:multiLevelType w:val="singleLevel"/>
    <w:tmpl w:val="10DAC12A"/>
    <w:lvl w:ilvl="0">
      <w:start w:val="1"/>
      <w:numFmt w:val="none"/>
      <w:lvlText w:val=""/>
      <w:legacy w:legacy="1" w:legacySpace="0" w:legacyIndent="0"/>
      <w:lvlJc w:val="left"/>
      <w:pPr>
        <w:ind w:left="-1276" w:firstLine="0"/>
      </w:pPr>
    </w:lvl>
  </w:abstractNum>
  <w:abstractNum w:abstractNumId="29">
    <w:nsid w:val="65CD2B78"/>
    <w:multiLevelType w:val="hybridMultilevel"/>
    <w:tmpl w:val="A0CC5A32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BSO Univers Light" w:hAnsi="BSO Univers Light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BSO Univers Light" w:hAnsi="BSO Univers Light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BSO Univers Light" w:hAnsi="BSO Univers Light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BSO Univers Light" w:hAnsi="BSO Univers Light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BSO Univers Light" w:hAnsi="BSO Univers Light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BSO Univers Light" w:hAnsi="BSO Univers Light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BSO Univers Light" w:hAnsi="BSO Univers Light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BSO Univers Light" w:hAnsi="BSO Univers Light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BSO Univers Light" w:hAnsi="BSO Univers Light" w:hint="default"/>
      </w:rPr>
    </w:lvl>
  </w:abstractNum>
  <w:abstractNum w:abstractNumId="30">
    <w:nsid w:val="65FE09CC"/>
    <w:multiLevelType w:val="multilevel"/>
    <w:tmpl w:val="2E666E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eastAsia"/>
        <w:sz w:val="22"/>
        <w:szCs w:val="22"/>
      </w:rPr>
    </w:lvl>
    <w:lvl w:ilvl="2">
      <w:start w:val="1"/>
      <w:numFmt w:val="decimal"/>
      <w:lvlText w:val="%2%1..%3."/>
      <w:lvlJc w:val="left"/>
      <w:pPr>
        <w:tabs>
          <w:tab w:val="num" w:pos="1440"/>
        </w:tabs>
        <w:ind w:left="1224" w:hanging="50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eastAsia"/>
      </w:rPr>
    </w:lvl>
  </w:abstractNum>
  <w:abstractNum w:abstractNumId="31">
    <w:nsid w:val="685B3DAE"/>
    <w:multiLevelType w:val="hybridMultilevel"/>
    <w:tmpl w:val="351AAF92"/>
    <w:lvl w:ilvl="0" w:tplc="6AB28B86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68623529"/>
    <w:multiLevelType w:val="hybridMultilevel"/>
    <w:tmpl w:val="2B804F1A"/>
    <w:lvl w:ilvl="0" w:tplc="5B7E7F22">
      <w:start w:val="13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6C1C4ECF"/>
    <w:multiLevelType w:val="hybridMultilevel"/>
    <w:tmpl w:val="5CD866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6D0E72AF"/>
    <w:multiLevelType w:val="hybridMultilevel"/>
    <w:tmpl w:val="FE188502"/>
    <w:lvl w:ilvl="0" w:tplc="970ACA8C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5">
    <w:nsid w:val="6DC27E8F"/>
    <w:multiLevelType w:val="hybridMultilevel"/>
    <w:tmpl w:val="0E821666"/>
    <w:lvl w:ilvl="0" w:tplc="E92E23AC">
      <w:start w:val="9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6DF23629"/>
    <w:multiLevelType w:val="hybridMultilevel"/>
    <w:tmpl w:val="F402B7FE"/>
    <w:lvl w:ilvl="0" w:tplc="9188AAD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>
    <w:nsid w:val="6FCF37A4"/>
    <w:multiLevelType w:val="hybridMultilevel"/>
    <w:tmpl w:val="5486149E"/>
    <w:lvl w:ilvl="0" w:tplc="1CE84BB6">
      <w:start w:val="3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70B47A42"/>
    <w:multiLevelType w:val="hybridMultilevel"/>
    <w:tmpl w:val="0FC44A18"/>
    <w:lvl w:ilvl="0" w:tplc="B15EED0C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734D1EBE"/>
    <w:multiLevelType w:val="hybridMultilevel"/>
    <w:tmpl w:val="5058C02A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40">
    <w:nsid w:val="74DD193A"/>
    <w:multiLevelType w:val="hybridMultilevel"/>
    <w:tmpl w:val="DFBCE8A0"/>
    <w:lvl w:ilvl="0" w:tplc="FCA872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750523ED"/>
    <w:multiLevelType w:val="multilevel"/>
    <w:tmpl w:val="0908C05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2">
    <w:nsid w:val="7B3C05B2"/>
    <w:multiLevelType w:val="hybridMultilevel"/>
    <w:tmpl w:val="17BE21EC"/>
    <w:lvl w:ilvl="0" w:tplc="7A72E0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BEA16F0"/>
    <w:multiLevelType w:val="hybridMultilevel"/>
    <w:tmpl w:val="F7F4076A"/>
    <w:lvl w:ilvl="0" w:tplc="DC007168">
      <w:start w:val="7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tabs>
          <w:tab w:val="num" w:pos="1200"/>
        </w:tabs>
        <w:ind w:left="1200" w:hanging="480"/>
      </w:pPr>
      <w:rPr>
        <w:rFonts w:ascii="BSO Univers Light" w:hAnsi="BSO Univers Light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>
    <w:nsid w:val="7DF56384"/>
    <w:multiLevelType w:val="hybridMultilevel"/>
    <w:tmpl w:val="F94EC2B6"/>
    <w:lvl w:ilvl="0" w:tplc="A4EEBD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>
    <w:nsid w:val="7F32652C"/>
    <w:multiLevelType w:val="hybridMultilevel"/>
    <w:tmpl w:val="97587A1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6">
    <w:nsid w:val="7FDE3C56"/>
    <w:multiLevelType w:val="hybridMultilevel"/>
    <w:tmpl w:val="04EC1B68"/>
    <w:lvl w:ilvl="0" w:tplc="12B06660">
      <w:start w:val="5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4"/>
  </w:num>
  <w:num w:numId="2">
    <w:abstractNumId w:val="28"/>
  </w:num>
  <w:num w:numId="3">
    <w:abstractNumId w:val="6"/>
  </w:num>
  <w:num w:numId="4">
    <w:abstractNumId w:val="16"/>
  </w:num>
  <w:num w:numId="5">
    <w:abstractNumId w:val="41"/>
  </w:num>
  <w:num w:numId="6">
    <w:abstractNumId w:val="24"/>
  </w:num>
  <w:num w:numId="7">
    <w:abstractNumId w:val="20"/>
  </w:num>
  <w:num w:numId="8">
    <w:abstractNumId w:val="25"/>
  </w:num>
  <w:num w:numId="9">
    <w:abstractNumId w:val="43"/>
  </w:num>
  <w:num w:numId="10">
    <w:abstractNumId w:val="10"/>
  </w:num>
  <w:num w:numId="11">
    <w:abstractNumId w:val="12"/>
  </w:num>
  <w:num w:numId="12">
    <w:abstractNumId w:val="39"/>
  </w:num>
  <w:num w:numId="13">
    <w:abstractNumId w:val="38"/>
  </w:num>
  <w:num w:numId="14">
    <w:abstractNumId w:val="37"/>
  </w:num>
  <w:num w:numId="15">
    <w:abstractNumId w:val="22"/>
  </w:num>
  <w:num w:numId="16">
    <w:abstractNumId w:val="13"/>
  </w:num>
  <w:num w:numId="17">
    <w:abstractNumId w:val="2"/>
  </w:num>
  <w:num w:numId="18">
    <w:abstractNumId w:val="31"/>
  </w:num>
  <w:num w:numId="19">
    <w:abstractNumId w:val="19"/>
  </w:num>
  <w:num w:numId="20">
    <w:abstractNumId w:val="1"/>
  </w:num>
  <w:num w:numId="21">
    <w:abstractNumId w:val="35"/>
  </w:num>
  <w:num w:numId="22">
    <w:abstractNumId w:val="32"/>
  </w:num>
  <w:num w:numId="23">
    <w:abstractNumId w:val="9"/>
  </w:num>
  <w:num w:numId="24">
    <w:abstractNumId w:val="30"/>
  </w:num>
  <w:num w:numId="25">
    <w:abstractNumId w:val="5"/>
  </w:num>
  <w:num w:numId="26">
    <w:abstractNumId w:val="17"/>
  </w:num>
  <w:num w:numId="27">
    <w:abstractNumId w:val="46"/>
  </w:num>
  <w:num w:numId="28">
    <w:abstractNumId w:val="33"/>
  </w:num>
  <w:num w:numId="29">
    <w:abstractNumId w:val="27"/>
  </w:num>
  <w:num w:numId="30">
    <w:abstractNumId w:val="4"/>
  </w:num>
  <w:num w:numId="31">
    <w:abstractNumId w:val="40"/>
  </w:num>
  <w:num w:numId="32">
    <w:abstractNumId w:val="26"/>
  </w:num>
  <w:num w:numId="33">
    <w:abstractNumId w:val="11"/>
  </w:num>
  <w:num w:numId="34">
    <w:abstractNumId w:val="0"/>
  </w:num>
  <w:num w:numId="35">
    <w:abstractNumId w:val="42"/>
  </w:num>
  <w:num w:numId="36">
    <w:abstractNumId w:val="21"/>
  </w:num>
  <w:num w:numId="37">
    <w:abstractNumId w:val="44"/>
  </w:num>
  <w:num w:numId="38">
    <w:abstractNumId w:val="3"/>
  </w:num>
  <w:num w:numId="39">
    <w:abstractNumId w:val="29"/>
  </w:num>
  <w:num w:numId="40">
    <w:abstractNumId w:val="45"/>
  </w:num>
  <w:num w:numId="41">
    <w:abstractNumId w:val="8"/>
  </w:num>
  <w:num w:numId="42">
    <w:abstractNumId w:val="23"/>
  </w:num>
  <w:num w:numId="43">
    <w:abstractNumId w:val="15"/>
  </w:num>
  <w:num w:numId="44">
    <w:abstractNumId w:val="34"/>
  </w:num>
  <w:num w:numId="45">
    <w:abstractNumId w:val="36"/>
  </w:num>
  <w:num w:numId="46">
    <w:abstractNumId w:val="18"/>
  </w:num>
  <w:num w:numId="47">
    <w:abstractNumId w:val="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63"/>
  <w:displayHorizontalDrawingGridEvery w:val="0"/>
  <w:displayVerticalDrawingGridEvery w:val="2"/>
  <w:doNotShadeFormData/>
  <w:noPunctuationKerning/>
  <w:characterSpacingControl w:val="doNotCompress"/>
  <w:hdrShapeDefaults>
    <o:shapedefaults v:ext="edit" spidmax="2049">
      <o:colormru v:ext="edit" colors="#ffd2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43D"/>
    <w:rsid w:val="0000014C"/>
    <w:rsid w:val="000022F8"/>
    <w:rsid w:val="00002DC9"/>
    <w:rsid w:val="0000336C"/>
    <w:rsid w:val="00005543"/>
    <w:rsid w:val="000058FD"/>
    <w:rsid w:val="00011A9B"/>
    <w:rsid w:val="0001401D"/>
    <w:rsid w:val="000151C2"/>
    <w:rsid w:val="000152B2"/>
    <w:rsid w:val="0001581D"/>
    <w:rsid w:val="0001645D"/>
    <w:rsid w:val="00021B3C"/>
    <w:rsid w:val="00023518"/>
    <w:rsid w:val="000252E7"/>
    <w:rsid w:val="00026C56"/>
    <w:rsid w:val="000270AA"/>
    <w:rsid w:val="00030673"/>
    <w:rsid w:val="0003568B"/>
    <w:rsid w:val="000359B8"/>
    <w:rsid w:val="00037479"/>
    <w:rsid w:val="00037B2B"/>
    <w:rsid w:val="00042DF7"/>
    <w:rsid w:val="000438F9"/>
    <w:rsid w:val="00044046"/>
    <w:rsid w:val="00044F3C"/>
    <w:rsid w:val="00045032"/>
    <w:rsid w:val="00045DAB"/>
    <w:rsid w:val="0004635F"/>
    <w:rsid w:val="00052D47"/>
    <w:rsid w:val="0005347D"/>
    <w:rsid w:val="00053C03"/>
    <w:rsid w:val="00054E00"/>
    <w:rsid w:val="00055038"/>
    <w:rsid w:val="000563EF"/>
    <w:rsid w:val="00063D38"/>
    <w:rsid w:val="00064BEA"/>
    <w:rsid w:val="0006721A"/>
    <w:rsid w:val="0007052E"/>
    <w:rsid w:val="00077B43"/>
    <w:rsid w:val="00083832"/>
    <w:rsid w:val="00085785"/>
    <w:rsid w:val="000937D9"/>
    <w:rsid w:val="0009584D"/>
    <w:rsid w:val="00096F50"/>
    <w:rsid w:val="00097068"/>
    <w:rsid w:val="000972AB"/>
    <w:rsid w:val="00097552"/>
    <w:rsid w:val="000A418B"/>
    <w:rsid w:val="000A4B63"/>
    <w:rsid w:val="000A60B9"/>
    <w:rsid w:val="000A6598"/>
    <w:rsid w:val="000A6C58"/>
    <w:rsid w:val="000B22B1"/>
    <w:rsid w:val="000B37F0"/>
    <w:rsid w:val="000B3CB7"/>
    <w:rsid w:val="000B505D"/>
    <w:rsid w:val="000C58D6"/>
    <w:rsid w:val="000C5D24"/>
    <w:rsid w:val="000C69BF"/>
    <w:rsid w:val="000C7D16"/>
    <w:rsid w:val="000D011D"/>
    <w:rsid w:val="000D479C"/>
    <w:rsid w:val="000D5477"/>
    <w:rsid w:val="000E0E18"/>
    <w:rsid w:val="000E756C"/>
    <w:rsid w:val="000F0207"/>
    <w:rsid w:val="000F070C"/>
    <w:rsid w:val="000F0BB5"/>
    <w:rsid w:val="000F32DA"/>
    <w:rsid w:val="000F7627"/>
    <w:rsid w:val="00102FFA"/>
    <w:rsid w:val="00104A1A"/>
    <w:rsid w:val="00104F9E"/>
    <w:rsid w:val="001058F6"/>
    <w:rsid w:val="0010743C"/>
    <w:rsid w:val="00107F43"/>
    <w:rsid w:val="001110D6"/>
    <w:rsid w:val="001120AF"/>
    <w:rsid w:val="001138DB"/>
    <w:rsid w:val="00113BF9"/>
    <w:rsid w:val="001147C8"/>
    <w:rsid w:val="0011491C"/>
    <w:rsid w:val="0012131F"/>
    <w:rsid w:val="00124962"/>
    <w:rsid w:val="00126256"/>
    <w:rsid w:val="00126C97"/>
    <w:rsid w:val="00136082"/>
    <w:rsid w:val="00137C7A"/>
    <w:rsid w:val="00140E62"/>
    <w:rsid w:val="001415D7"/>
    <w:rsid w:val="00141E58"/>
    <w:rsid w:val="00142FC1"/>
    <w:rsid w:val="00143585"/>
    <w:rsid w:val="0014581D"/>
    <w:rsid w:val="001503F2"/>
    <w:rsid w:val="00156096"/>
    <w:rsid w:val="00157447"/>
    <w:rsid w:val="00161E94"/>
    <w:rsid w:val="00164A02"/>
    <w:rsid w:val="001653E7"/>
    <w:rsid w:val="00165449"/>
    <w:rsid w:val="001659FD"/>
    <w:rsid w:val="0016629C"/>
    <w:rsid w:val="001705D9"/>
    <w:rsid w:val="0017148C"/>
    <w:rsid w:val="001735CA"/>
    <w:rsid w:val="0017528D"/>
    <w:rsid w:val="00176ED7"/>
    <w:rsid w:val="001800BF"/>
    <w:rsid w:val="00180465"/>
    <w:rsid w:val="00182D9F"/>
    <w:rsid w:val="00184155"/>
    <w:rsid w:val="001844C6"/>
    <w:rsid w:val="00184983"/>
    <w:rsid w:val="00185CE4"/>
    <w:rsid w:val="00186DC7"/>
    <w:rsid w:val="00195EC9"/>
    <w:rsid w:val="00195FE4"/>
    <w:rsid w:val="001A000D"/>
    <w:rsid w:val="001A10EF"/>
    <w:rsid w:val="001A661F"/>
    <w:rsid w:val="001A6B2E"/>
    <w:rsid w:val="001B7221"/>
    <w:rsid w:val="001C2748"/>
    <w:rsid w:val="001C33FE"/>
    <w:rsid w:val="001C346E"/>
    <w:rsid w:val="001C3CD2"/>
    <w:rsid w:val="001C6CA1"/>
    <w:rsid w:val="001C72F4"/>
    <w:rsid w:val="001D3C86"/>
    <w:rsid w:val="001D4924"/>
    <w:rsid w:val="001E09B9"/>
    <w:rsid w:val="001E1D60"/>
    <w:rsid w:val="001E360E"/>
    <w:rsid w:val="001E6ABB"/>
    <w:rsid w:val="001F0310"/>
    <w:rsid w:val="001F2DA5"/>
    <w:rsid w:val="001F4E39"/>
    <w:rsid w:val="00201E41"/>
    <w:rsid w:val="00202AF5"/>
    <w:rsid w:val="00202E9F"/>
    <w:rsid w:val="00204FED"/>
    <w:rsid w:val="00205E93"/>
    <w:rsid w:val="0020626D"/>
    <w:rsid w:val="00215B7E"/>
    <w:rsid w:val="00215C80"/>
    <w:rsid w:val="00216DAE"/>
    <w:rsid w:val="00224F7A"/>
    <w:rsid w:val="00225CDE"/>
    <w:rsid w:val="00226BB2"/>
    <w:rsid w:val="00230E25"/>
    <w:rsid w:val="00231D86"/>
    <w:rsid w:val="00231F98"/>
    <w:rsid w:val="00232EA1"/>
    <w:rsid w:val="0023477D"/>
    <w:rsid w:val="00235A04"/>
    <w:rsid w:val="00237248"/>
    <w:rsid w:val="0024076C"/>
    <w:rsid w:val="00240FDD"/>
    <w:rsid w:val="0024270E"/>
    <w:rsid w:val="00244657"/>
    <w:rsid w:val="00244C78"/>
    <w:rsid w:val="00246E65"/>
    <w:rsid w:val="002509E0"/>
    <w:rsid w:val="0025229F"/>
    <w:rsid w:val="00254FE5"/>
    <w:rsid w:val="00256E7C"/>
    <w:rsid w:val="00262622"/>
    <w:rsid w:val="002704B4"/>
    <w:rsid w:val="00270C6A"/>
    <w:rsid w:val="00270F2A"/>
    <w:rsid w:val="0027109A"/>
    <w:rsid w:val="00271583"/>
    <w:rsid w:val="00271755"/>
    <w:rsid w:val="00276AD6"/>
    <w:rsid w:val="00276E5A"/>
    <w:rsid w:val="0027704D"/>
    <w:rsid w:val="00280B1D"/>
    <w:rsid w:val="002840B8"/>
    <w:rsid w:val="0029289D"/>
    <w:rsid w:val="00295102"/>
    <w:rsid w:val="00295DBB"/>
    <w:rsid w:val="00296B54"/>
    <w:rsid w:val="0029780D"/>
    <w:rsid w:val="00297D90"/>
    <w:rsid w:val="002A02DF"/>
    <w:rsid w:val="002A0D8A"/>
    <w:rsid w:val="002A1878"/>
    <w:rsid w:val="002A25EE"/>
    <w:rsid w:val="002A360E"/>
    <w:rsid w:val="002A3BAA"/>
    <w:rsid w:val="002A5403"/>
    <w:rsid w:val="002A60B9"/>
    <w:rsid w:val="002A6F5D"/>
    <w:rsid w:val="002A7980"/>
    <w:rsid w:val="002B3F42"/>
    <w:rsid w:val="002B444D"/>
    <w:rsid w:val="002B5B01"/>
    <w:rsid w:val="002B6454"/>
    <w:rsid w:val="002B7094"/>
    <w:rsid w:val="002B79D2"/>
    <w:rsid w:val="002B7D72"/>
    <w:rsid w:val="002C4E77"/>
    <w:rsid w:val="002D2011"/>
    <w:rsid w:val="002D2A2F"/>
    <w:rsid w:val="002D31A1"/>
    <w:rsid w:val="002D3918"/>
    <w:rsid w:val="002D4B3C"/>
    <w:rsid w:val="002D6555"/>
    <w:rsid w:val="002E235A"/>
    <w:rsid w:val="002E333C"/>
    <w:rsid w:val="002E4DC2"/>
    <w:rsid w:val="002E67A4"/>
    <w:rsid w:val="002E71E6"/>
    <w:rsid w:val="002F00A3"/>
    <w:rsid w:val="002F0876"/>
    <w:rsid w:val="002F1973"/>
    <w:rsid w:val="002F36E5"/>
    <w:rsid w:val="002F3E89"/>
    <w:rsid w:val="002F4B9B"/>
    <w:rsid w:val="002F62A7"/>
    <w:rsid w:val="0030674C"/>
    <w:rsid w:val="00307172"/>
    <w:rsid w:val="003150C2"/>
    <w:rsid w:val="00315169"/>
    <w:rsid w:val="00315C50"/>
    <w:rsid w:val="00315C59"/>
    <w:rsid w:val="0032016C"/>
    <w:rsid w:val="0032156C"/>
    <w:rsid w:val="00322410"/>
    <w:rsid w:val="0032242C"/>
    <w:rsid w:val="003226E8"/>
    <w:rsid w:val="0032294C"/>
    <w:rsid w:val="0032451C"/>
    <w:rsid w:val="00326DD8"/>
    <w:rsid w:val="00330750"/>
    <w:rsid w:val="00330C56"/>
    <w:rsid w:val="00330DB1"/>
    <w:rsid w:val="0033201E"/>
    <w:rsid w:val="00335011"/>
    <w:rsid w:val="00336683"/>
    <w:rsid w:val="0033719A"/>
    <w:rsid w:val="00341314"/>
    <w:rsid w:val="0034319D"/>
    <w:rsid w:val="00346419"/>
    <w:rsid w:val="003476E2"/>
    <w:rsid w:val="00352C01"/>
    <w:rsid w:val="003530D3"/>
    <w:rsid w:val="003531EB"/>
    <w:rsid w:val="003549AF"/>
    <w:rsid w:val="003569A1"/>
    <w:rsid w:val="00360AD4"/>
    <w:rsid w:val="0036321B"/>
    <w:rsid w:val="0036380F"/>
    <w:rsid w:val="0036439E"/>
    <w:rsid w:val="00365B35"/>
    <w:rsid w:val="0038085E"/>
    <w:rsid w:val="00381F29"/>
    <w:rsid w:val="003836C4"/>
    <w:rsid w:val="003844A9"/>
    <w:rsid w:val="00386604"/>
    <w:rsid w:val="00387D02"/>
    <w:rsid w:val="00393515"/>
    <w:rsid w:val="0039358C"/>
    <w:rsid w:val="00393771"/>
    <w:rsid w:val="003962A3"/>
    <w:rsid w:val="00397DDA"/>
    <w:rsid w:val="003A0BFA"/>
    <w:rsid w:val="003A2296"/>
    <w:rsid w:val="003A2F2A"/>
    <w:rsid w:val="003A32A1"/>
    <w:rsid w:val="003A351F"/>
    <w:rsid w:val="003A4241"/>
    <w:rsid w:val="003A629D"/>
    <w:rsid w:val="003A7B4B"/>
    <w:rsid w:val="003B03CA"/>
    <w:rsid w:val="003C0373"/>
    <w:rsid w:val="003C0E83"/>
    <w:rsid w:val="003C4253"/>
    <w:rsid w:val="003C6B12"/>
    <w:rsid w:val="003D2423"/>
    <w:rsid w:val="003D4405"/>
    <w:rsid w:val="003D47A1"/>
    <w:rsid w:val="003D576E"/>
    <w:rsid w:val="003D7162"/>
    <w:rsid w:val="003D7BB2"/>
    <w:rsid w:val="003E3888"/>
    <w:rsid w:val="003E3C16"/>
    <w:rsid w:val="003E55A4"/>
    <w:rsid w:val="003E65BF"/>
    <w:rsid w:val="003F0036"/>
    <w:rsid w:val="003F2E20"/>
    <w:rsid w:val="003F580E"/>
    <w:rsid w:val="003F5B5E"/>
    <w:rsid w:val="003F5D6F"/>
    <w:rsid w:val="003F5FDB"/>
    <w:rsid w:val="003F7C57"/>
    <w:rsid w:val="00400120"/>
    <w:rsid w:val="00400F49"/>
    <w:rsid w:val="00403A75"/>
    <w:rsid w:val="004052C9"/>
    <w:rsid w:val="00405F20"/>
    <w:rsid w:val="00412F2A"/>
    <w:rsid w:val="00414BFB"/>
    <w:rsid w:val="00420B57"/>
    <w:rsid w:val="00420C23"/>
    <w:rsid w:val="00420D2F"/>
    <w:rsid w:val="00421C5E"/>
    <w:rsid w:val="0042367B"/>
    <w:rsid w:val="00423922"/>
    <w:rsid w:val="0043036F"/>
    <w:rsid w:val="004308CF"/>
    <w:rsid w:val="00434022"/>
    <w:rsid w:val="00434782"/>
    <w:rsid w:val="00434BF8"/>
    <w:rsid w:val="004402D6"/>
    <w:rsid w:val="00444E11"/>
    <w:rsid w:val="00445891"/>
    <w:rsid w:val="00445D8F"/>
    <w:rsid w:val="0044711E"/>
    <w:rsid w:val="0045012E"/>
    <w:rsid w:val="00453291"/>
    <w:rsid w:val="0045369D"/>
    <w:rsid w:val="00453A34"/>
    <w:rsid w:val="00453D58"/>
    <w:rsid w:val="00454FB3"/>
    <w:rsid w:val="00456B06"/>
    <w:rsid w:val="004574E2"/>
    <w:rsid w:val="004618D1"/>
    <w:rsid w:val="0046205D"/>
    <w:rsid w:val="004635B6"/>
    <w:rsid w:val="00467783"/>
    <w:rsid w:val="00471B8F"/>
    <w:rsid w:val="0047382D"/>
    <w:rsid w:val="004739D5"/>
    <w:rsid w:val="00473EAE"/>
    <w:rsid w:val="0047516E"/>
    <w:rsid w:val="004778F7"/>
    <w:rsid w:val="0048115E"/>
    <w:rsid w:val="00484462"/>
    <w:rsid w:val="00484DB1"/>
    <w:rsid w:val="0048783C"/>
    <w:rsid w:val="004901A6"/>
    <w:rsid w:val="00493917"/>
    <w:rsid w:val="00493A62"/>
    <w:rsid w:val="00493E32"/>
    <w:rsid w:val="00494455"/>
    <w:rsid w:val="00494F13"/>
    <w:rsid w:val="004953FA"/>
    <w:rsid w:val="004A1EDD"/>
    <w:rsid w:val="004A3A50"/>
    <w:rsid w:val="004A5E2D"/>
    <w:rsid w:val="004B09C0"/>
    <w:rsid w:val="004B13B4"/>
    <w:rsid w:val="004B2192"/>
    <w:rsid w:val="004B52B7"/>
    <w:rsid w:val="004B7E17"/>
    <w:rsid w:val="004C1E89"/>
    <w:rsid w:val="004C2B61"/>
    <w:rsid w:val="004C3A62"/>
    <w:rsid w:val="004C54B0"/>
    <w:rsid w:val="004C64BC"/>
    <w:rsid w:val="004D0B97"/>
    <w:rsid w:val="004D356D"/>
    <w:rsid w:val="004D36F7"/>
    <w:rsid w:val="004D38AF"/>
    <w:rsid w:val="004D3E08"/>
    <w:rsid w:val="004D4477"/>
    <w:rsid w:val="004D4ECA"/>
    <w:rsid w:val="004D541A"/>
    <w:rsid w:val="004D587E"/>
    <w:rsid w:val="004D7A50"/>
    <w:rsid w:val="004E3C37"/>
    <w:rsid w:val="004E460B"/>
    <w:rsid w:val="004E5926"/>
    <w:rsid w:val="004E6FDC"/>
    <w:rsid w:val="00502B7D"/>
    <w:rsid w:val="00504895"/>
    <w:rsid w:val="00505F9C"/>
    <w:rsid w:val="00510E7A"/>
    <w:rsid w:val="00510EF0"/>
    <w:rsid w:val="00511B39"/>
    <w:rsid w:val="0052714A"/>
    <w:rsid w:val="00527AC8"/>
    <w:rsid w:val="00533B2B"/>
    <w:rsid w:val="00535248"/>
    <w:rsid w:val="0053662B"/>
    <w:rsid w:val="00550BE3"/>
    <w:rsid w:val="00550E89"/>
    <w:rsid w:val="00552551"/>
    <w:rsid w:val="00554BDA"/>
    <w:rsid w:val="005557E8"/>
    <w:rsid w:val="0057470B"/>
    <w:rsid w:val="00575A1F"/>
    <w:rsid w:val="00576ED0"/>
    <w:rsid w:val="00577532"/>
    <w:rsid w:val="00577AAB"/>
    <w:rsid w:val="00577D88"/>
    <w:rsid w:val="0058073C"/>
    <w:rsid w:val="005835C6"/>
    <w:rsid w:val="00583C3B"/>
    <w:rsid w:val="00590893"/>
    <w:rsid w:val="00595D14"/>
    <w:rsid w:val="00595EDC"/>
    <w:rsid w:val="0059735F"/>
    <w:rsid w:val="005A1804"/>
    <w:rsid w:val="005A3BAB"/>
    <w:rsid w:val="005A4ADB"/>
    <w:rsid w:val="005B014B"/>
    <w:rsid w:val="005B137F"/>
    <w:rsid w:val="005B2750"/>
    <w:rsid w:val="005B36B1"/>
    <w:rsid w:val="005B48D9"/>
    <w:rsid w:val="005B5E32"/>
    <w:rsid w:val="005B7051"/>
    <w:rsid w:val="005C165C"/>
    <w:rsid w:val="005C3203"/>
    <w:rsid w:val="005C41C1"/>
    <w:rsid w:val="005C4E4B"/>
    <w:rsid w:val="005C5EEF"/>
    <w:rsid w:val="005D33A2"/>
    <w:rsid w:val="005D4BCA"/>
    <w:rsid w:val="005D6D86"/>
    <w:rsid w:val="005D6D8E"/>
    <w:rsid w:val="005D7150"/>
    <w:rsid w:val="005E0174"/>
    <w:rsid w:val="005E08D1"/>
    <w:rsid w:val="005E143A"/>
    <w:rsid w:val="005E1B22"/>
    <w:rsid w:val="005E517A"/>
    <w:rsid w:val="005E60C6"/>
    <w:rsid w:val="005E7793"/>
    <w:rsid w:val="005F18D6"/>
    <w:rsid w:val="005F4234"/>
    <w:rsid w:val="005F499C"/>
    <w:rsid w:val="005F4D93"/>
    <w:rsid w:val="00600E66"/>
    <w:rsid w:val="006039D6"/>
    <w:rsid w:val="0061068D"/>
    <w:rsid w:val="0061094B"/>
    <w:rsid w:val="0061565C"/>
    <w:rsid w:val="006156BA"/>
    <w:rsid w:val="006235DF"/>
    <w:rsid w:val="00624A58"/>
    <w:rsid w:val="00626727"/>
    <w:rsid w:val="00626AE4"/>
    <w:rsid w:val="006278C4"/>
    <w:rsid w:val="00631346"/>
    <w:rsid w:val="006327AA"/>
    <w:rsid w:val="0063304A"/>
    <w:rsid w:val="00634F09"/>
    <w:rsid w:val="006360F2"/>
    <w:rsid w:val="006410A3"/>
    <w:rsid w:val="00642F16"/>
    <w:rsid w:val="00644A7D"/>
    <w:rsid w:val="00646479"/>
    <w:rsid w:val="006468E0"/>
    <w:rsid w:val="00646C2F"/>
    <w:rsid w:val="00646C5F"/>
    <w:rsid w:val="006502DE"/>
    <w:rsid w:val="00650370"/>
    <w:rsid w:val="00653B7F"/>
    <w:rsid w:val="00653F59"/>
    <w:rsid w:val="006540DB"/>
    <w:rsid w:val="00654406"/>
    <w:rsid w:val="006570BA"/>
    <w:rsid w:val="0066198B"/>
    <w:rsid w:val="00661BEA"/>
    <w:rsid w:val="00666B35"/>
    <w:rsid w:val="006703A8"/>
    <w:rsid w:val="0067067B"/>
    <w:rsid w:val="00670D6B"/>
    <w:rsid w:val="006711F5"/>
    <w:rsid w:val="0067239F"/>
    <w:rsid w:val="00672FE3"/>
    <w:rsid w:val="00677358"/>
    <w:rsid w:val="006801B8"/>
    <w:rsid w:val="006803CC"/>
    <w:rsid w:val="00680E7B"/>
    <w:rsid w:val="00684436"/>
    <w:rsid w:val="00684C93"/>
    <w:rsid w:val="006854F0"/>
    <w:rsid w:val="00686D56"/>
    <w:rsid w:val="006904DB"/>
    <w:rsid w:val="00690A3A"/>
    <w:rsid w:val="006910C9"/>
    <w:rsid w:val="00695687"/>
    <w:rsid w:val="006A173E"/>
    <w:rsid w:val="006A38D8"/>
    <w:rsid w:val="006A514B"/>
    <w:rsid w:val="006B13FE"/>
    <w:rsid w:val="006B1734"/>
    <w:rsid w:val="006B1930"/>
    <w:rsid w:val="006B24DA"/>
    <w:rsid w:val="006B68B4"/>
    <w:rsid w:val="006B6B67"/>
    <w:rsid w:val="006B7403"/>
    <w:rsid w:val="006B7DE9"/>
    <w:rsid w:val="006C0FA2"/>
    <w:rsid w:val="006C20A8"/>
    <w:rsid w:val="006C5379"/>
    <w:rsid w:val="006C6B16"/>
    <w:rsid w:val="006C72C4"/>
    <w:rsid w:val="006D1DC1"/>
    <w:rsid w:val="006D3091"/>
    <w:rsid w:val="006E5F80"/>
    <w:rsid w:val="006F557F"/>
    <w:rsid w:val="007037A4"/>
    <w:rsid w:val="00710491"/>
    <w:rsid w:val="00712833"/>
    <w:rsid w:val="00712C05"/>
    <w:rsid w:val="00714932"/>
    <w:rsid w:val="00720A92"/>
    <w:rsid w:val="00720E17"/>
    <w:rsid w:val="007213D0"/>
    <w:rsid w:val="00721606"/>
    <w:rsid w:val="00722418"/>
    <w:rsid w:val="00722A32"/>
    <w:rsid w:val="00724983"/>
    <w:rsid w:val="00724D96"/>
    <w:rsid w:val="00725143"/>
    <w:rsid w:val="00726222"/>
    <w:rsid w:val="00732AC7"/>
    <w:rsid w:val="00735C83"/>
    <w:rsid w:val="007371BC"/>
    <w:rsid w:val="007404E3"/>
    <w:rsid w:val="00741397"/>
    <w:rsid w:val="0074490C"/>
    <w:rsid w:val="007462BC"/>
    <w:rsid w:val="00746B5D"/>
    <w:rsid w:val="00746EA6"/>
    <w:rsid w:val="00747CF5"/>
    <w:rsid w:val="007501C9"/>
    <w:rsid w:val="0075108F"/>
    <w:rsid w:val="007513CB"/>
    <w:rsid w:val="007522CD"/>
    <w:rsid w:val="007543BD"/>
    <w:rsid w:val="0075593A"/>
    <w:rsid w:val="00755E8E"/>
    <w:rsid w:val="00756B89"/>
    <w:rsid w:val="0076068F"/>
    <w:rsid w:val="00761B61"/>
    <w:rsid w:val="007648F3"/>
    <w:rsid w:val="0076583E"/>
    <w:rsid w:val="007669EC"/>
    <w:rsid w:val="00770A9D"/>
    <w:rsid w:val="00770D70"/>
    <w:rsid w:val="00774C8B"/>
    <w:rsid w:val="00776CCE"/>
    <w:rsid w:val="00780CDC"/>
    <w:rsid w:val="0078108B"/>
    <w:rsid w:val="00781E2A"/>
    <w:rsid w:val="00782889"/>
    <w:rsid w:val="0078787D"/>
    <w:rsid w:val="00792D64"/>
    <w:rsid w:val="0079435A"/>
    <w:rsid w:val="007A065B"/>
    <w:rsid w:val="007A54E5"/>
    <w:rsid w:val="007A68D0"/>
    <w:rsid w:val="007B17FB"/>
    <w:rsid w:val="007B2080"/>
    <w:rsid w:val="007B3E35"/>
    <w:rsid w:val="007B4B0C"/>
    <w:rsid w:val="007B4EF4"/>
    <w:rsid w:val="007B577F"/>
    <w:rsid w:val="007C22A6"/>
    <w:rsid w:val="007C24B7"/>
    <w:rsid w:val="007C5299"/>
    <w:rsid w:val="007C658C"/>
    <w:rsid w:val="007C6DE2"/>
    <w:rsid w:val="007C74B0"/>
    <w:rsid w:val="007D30C8"/>
    <w:rsid w:val="007D4FBB"/>
    <w:rsid w:val="007D54AC"/>
    <w:rsid w:val="007D54D4"/>
    <w:rsid w:val="007D5C31"/>
    <w:rsid w:val="007D6CE9"/>
    <w:rsid w:val="007D72EA"/>
    <w:rsid w:val="007D7960"/>
    <w:rsid w:val="007E2A70"/>
    <w:rsid w:val="007E2A97"/>
    <w:rsid w:val="007E2D67"/>
    <w:rsid w:val="007E3F84"/>
    <w:rsid w:val="007E4235"/>
    <w:rsid w:val="007E4535"/>
    <w:rsid w:val="007E51A9"/>
    <w:rsid w:val="007E6D94"/>
    <w:rsid w:val="007E7D24"/>
    <w:rsid w:val="007F1027"/>
    <w:rsid w:val="007F3DD6"/>
    <w:rsid w:val="007F5B5A"/>
    <w:rsid w:val="007F5BF5"/>
    <w:rsid w:val="00802A05"/>
    <w:rsid w:val="00802CAC"/>
    <w:rsid w:val="00802FC2"/>
    <w:rsid w:val="008040AD"/>
    <w:rsid w:val="0080466B"/>
    <w:rsid w:val="0080592B"/>
    <w:rsid w:val="00805AAF"/>
    <w:rsid w:val="00805ACE"/>
    <w:rsid w:val="00806748"/>
    <w:rsid w:val="00807179"/>
    <w:rsid w:val="00810732"/>
    <w:rsid w:val="00811F4D"/>
    <w:rsid w:val="008131C3"/>
    <w:rsid w:val="008144DE"/>
    <w:rsid w:val="00820D76"/>
    <w:rsid w:val="00824646"/>
    <w:rsid w:val="0082533C"/>
    <w:rsid w:val="0082669B"/>
    <w:rsid w:val="0083032A"/>
    <w:rsid w:val="00830423"/>
    <w:rsid w:val="008312C1"/>
    <w:rsid w:val="0083149B"/>
    <w:rsid w:val="00831BC6"/>
    <w:rsid w:val="00831EBE"/>
    <w:rsid w:val="00831EF0"/>
    <w:rsid w:val="00841904"/>
    <w:rsid w:val="00841BCE"/>
    <w:rsid w:val="00842CB4"/>
    <w:rsid w:val="00845398"/>
    <w:rsid w:val="0084567F"/>
    <w:rsid w:val="00852488"/>
    <w:rsid w:val="00852D1C"/>
    <w:rsid w:val="00856FCA"/>
    <w:rsid w:val="008572B5"/>
    <w:rsid w:val="008572CA"/>
    <w:rsid w:val="00860EAF"/>
    <w:rsid w:val="008644A1"/>
    <w:rsid w:val="00864B04"/>
    <w:rsid w:val="00865520"/>
    <w:rsid w:val="00866D54"/>
    <w:rsid w:val="00870F33"/>
    <w:rsid w:val="00871CF6"/>
    <w:rsid w:val="00872F50"/>
    <w:rsid w:val="0087525E"/>
    <w:rsid w:val="008753EC"/>
    <w:rsid w:val="00875CD0"/>
    <w:rsid w:val="008773A9"/>
    <w:rsid w:val="00881DCF"/>
    <w:rsid w:val="00882C56"/>
    <w:rsid w:val="0088300E"/>
    <w:rsid w:val="00885B23"/>
    <w:rsid w:val="00887272"/>
    <w:rsid w:val="008900DD"/>
    <w:rsid w:val="008912F9"/>
    <w:rsid w:val="0089195C"/>
    <w:rsid w:val="008919FA"/>
    <w:rsid w:val="00895855"/>
    <w:rsid w:val="008963B4"/>
    <w:rsid w:val="008A2B8B"/>
    <w:rsid w:val="008A36D4"/>
    <w:rsid w:val="008A5B15"/>
    <w:rsid w:val="008A6CA2"/>
    <w:rsid w:val="008B312E"/>
    <w:rsid w:val="008B6223"/>
    <w:rsid w:val="008B6410"/>
    <w:rsid w:val="008C16FD"/>
    <w:rsid w:val="008C4919"/>
    <w:rsid w:val="008C5B35"/>
    <w:rsid w:val="008C701A"/>
    <w:rsid w:val="008C798D"/>
    <w:rsid w:val="008D0520"/>
    <w:rsid w:val="008D06A1"/>
    <w:rsid w:val="008D19F2"/>
    <w:rsid w:val="008D2A08"/>
    <w:rsid w:val="008D3597"/>
    <w:rsid w:val="008D6861"/>
    <w:rsid w:val="008D7D08"/>
    <w:rsid w:val="008E45AA"/>
    <w:rsid w:val="008E5003"/>
    <w:rsid w:val="008E68B0"/>
    <w:rsid w:val="008E7EF4"/>
    <w:rsid w:val="008F0EEE"/>
    <w:rsid w:val="008F24CD"/>
    <w:rsid w:val="008F30EB"/>
    <w:rsid w:val="008F35F6"/>
    <w:rsid w:val="008F6F80"/>
    <w:rsid w:val="00902DDB"/>
    <w:rsid w:val="0090378A"/>
    <w:rsid w:val="0090706F"/>
    <w:rsid w:val="00907CC7"/>
    <w:rsid w:val="00910C44"/>
    <w:rsid w:val="00913050"/>
    <w:rsid w:val="0091394F"/>
    <w:rsid w:val="00914B0D"/>
    <w:rsid w:val="0091537F"/>
    <w:rsid w:val="00916813"/>
    <w:rsid w:val="00917255"/>
    <w:rsid w:val="00921FD1"/>
    <w:rsid w:val="0092251C"/>
    <w:rsid w:val="0092290E"/>
    <w:rsid w:val="0092491C"/>
    <w:rsid w:val="00925F9A"/>
    <w:rsid w:val="00925FA9"/>
    <w:rsid w:val="00933B17"/>
    <w:rsid w:val="00933D6F"/>
    <w:rsid w:val="0093419C"/>
    <w:rsid w:val="009425CB"/>
    <w:rsid w:val="00942E74"/>
    <w:rsid w:val="00942F4F"/>
    <w:rsid w:val="00947380"/>
    <w:rsid w:val="00960A6C"/>
    <w:rsid w:val="009612AA"/>
    <w:rsid w:val="009615B0"/>
    <w:rsid w:val="0096177E"/>
    <w:rsid w:val="00972980"/>
    <w:rsid w:val="0097533E"/>
    <w:rsid w:val="00975AAD"/>
    <w:rsid w:val="00976165"/>
    <w:rsid w:val="0097643A"/>
    <w:rsid w:val="0097752F"/>
    <w:rsid w:val="0097763B"/>
    <w:rsid w:val="00980FCE"/>
    <w:rsid w:val="009813B9"/>
    <w:rsid w:val="00982AA5"/>
    <w:rsid w:val="00983500"/>
    <w:rsid w:val="0098490B"/>
    <w:rsid w:val="0099045D"/>
    <w:rsid w:val="00990488"/>
    <w:rsid w:val="00991E40"/>
    <w:rsid w:val="00992538"/>
    <w:rsid w:val="00993536"/>
    <w:rsid w:val="009947CC"/>
    <w:rsid w:val="00996710"/>
    <w:rsid w:val="00996C3C"/>
    <w:rsid w:val="00997A69"/>
    <w:rsid w:val="009A1F2C"/>
    <w:rsid w:val="009A5A0F"/>
    <w:rsid w:val="009A78C0"/>
    <w:rsid w:val="009A7FA1"/>
    <w:rsid w:val="009B15E1"/>
    <w:rsid w:val="009B1871"/>
    <w:rsid w:val="009B2DC8"/>
    <w:rsid w:val="009B3098"/>
    <w:rsid w:val="009B45D5"/>
    <w:rsid w:val="009B4BAD"/>
    <w:rsid w:val="009B5480"/>
    <w:rsid w:val="009B6A76"/>
    <w:rsid w:val="009B752E"/>
    <w:rsid w:val="009C11E3"/>
    <w:rsid w:val="009C2B9B"/>
    <w:rsid w:val="009C2D8A"/>
    <w:rsid w:val="009C48E7"/>
    <w:rsid w:val="009C5AA5"/>
    <w:rsid w:val="009D0632"/>
    <w:rsid w:val="009D241D"/>
    <w:rsid w:val="009D265C"/>
    <w:rsid w:val="009D28C7"/>
    <w:rsid w:val="009D48FA"/>
    <w:rsid w:val="009D5BEB"/>
    <w:rsid w:val="009D6137"/>
    <w:rsid w:val="009E1721"/>
    <w:rsid w:val="009E31BB"/>
    <w:rsid w:val="009E417A"/>
    <w:rsid w:val="009E448B"/>
    <w:rsid w:val="009E506F"/>
    <w:rsid w:val="009E59B8"/>
    <w:rsid w:val="009E620C"/>
    <w:rsid w:val="009E6A85"/>
    <w:rsid w:val="009F01E1"/>
    <w:rsid w:val="009F5901"/>
    <w:rsid w:val="009F6B13"/>
    <w:rsid w:val="009F6D22"/>
    <w:rsid w:val="009F6E4B"/>
    <w:rsid w:val="00A01124"/>
    <w:rsid w:val="00A02347"/>
    <w:rsid w:val="00A0573C"/>
    <w:rsid w:val="00A1009A"/>
    <w:rsid w:val="00A1620B"/>
    <w:rsid w:val="00A16877"/>
    <w:rsid w:val="00A16D79"/>
    <w:rsid w:val="00A22A95"/>
    <w:rsid w:val="00A25730"/>
    <w:rsid w:val="00A2666B"/>
    <w:rsid w:val="00A30CDA"/>
    <w:rsid w:val="00A33FC8"/>
    <w:rsid w:val="00A357D6"/>
    <w:rsid w:val="00A42BE9"/>
    <w:rsid w:val="00A42CA9"/>
    <w:rsid w:val="00A4491C"/>
    <w:rsid w:val="00A44D60"/>
    <w:rsid w:val="00A452B6"/>
    <w:rsid w:val="00A47AEE"/>
    <w:rsid w:val="00A52600"/>
    <w:rsid w:val="00A53503"/>
    <w:rsid w:val="00A5474D"/>
    <w:rsid w:val="00A55E62"/>
    <w:rsid w:val="00A5715C"/>
    <w:rsid w:val="00A577B0"/>
    <w:rsid w:val="00A57EA5"/>
    <w:rsid w:val="00A60C24"/>
    <w:rsid w:val="00A61A0C"/>
    <w:rsid w:val="00A63402"/>
    <w:rsid w:val="00A64B65"/>
    <w:rsid w:val="00A64FB5"/>
    <w:rsid w:val="00A70FFC"/>
    <w:rsid w:val="00A717B2"/>
    <w:rsid w:val="00A724C1"/>
    <w:rsid w:val="00A7408E"/>
    <w:rsid w:val="00A7784F"/>
    <w:rsid w:val="00A77BBE"/>
    <w:rsid w:val="00A82ADB"/>
    <w:rsid w:val="00A8458E"/>
    <w:rsid w:val="00A8562A"/>
    <w:rsid w:val="00A85656"/>
    <w:rsid w:val="00A86E87"/>
    <w:rsid w:val="00A87DBE"/>
    <w:rsid w:val="00A90858"/>
    <w:rsid w:val="00A939B9"/>
    <w:rsid w:val="00A93A60"/>
    <w:rsid w:val="00A9407C"/>
    <w:rsid w:val="00A94D61"/>
    <w:rsid w:val="00A9546B"/>
    <w:rsid w:val="00AA04D0"/>
    <w:rsid w:val="00AA1B6C"/>
    <w:rsid w:val="00AA3D27"/>
    <w:rsid w:val="00AA3E7D"/>
    <w:rsid w:val="00AB15D1"/>
    <w:rsid w:val="00AB2524"/>
    <w:rsid w:val="00AB3125"/>
    <w:rsid w:val="00AB6708"/>
    <w:rsid w:val="00AB6A91"/>
    <w:rsid w:val="00AC0038"/>
    <w:rsid w:val="00AC621B"/>
    <w:rsid w:val="00AC6A60"/>
    <w:rsid w:val="00AC6B3B"/>
    <w:rsid w:val="00AD6087"/>
    <w:rsid w:val="00AE2A66"/>
    <w:rsid w:val="00AE3BA4"/>
    <w:rsid w:val="00AE46C8"/>
    <w:rsid w:val="00AE4E7D"/>
    <w:rsid w:val="00AE731F"/>
    <w:rsid w:val="00AF16DB"/>
    <w:rsid w:val="00AF1773"/>
    <w:rsid w:val="00AF1E79"/>
    <w:rsid w:val="00AF41BE"/>
    <w:rsid w:val="00AF4C1C"/>
    <w:rsid w:val="00B00761"/>
    <w:rsid w:val="00B02015"/>
    <w:rsid w:val="00B0215A"/>
    <w:rsid w:val="00B046D5"/>
    <w:rsid w:val="00B05B9B"/>
    <w:rsid w:val="00B1278E"/>
    <w:rsid w:val="00B1296F"/>
    <w:rsid w:val="00B14109"/>
    <w:rsid w:val="00B17390"/>
    <w:rsid w:val="00B20748"/>
    <w:rsid w:val="00B20F0C"/>
    <w:rsid w:val="00B21CAA"/>
    <w:rsid w:val="00B2280D"/>
    <w:rsid w:val="00B2343D"/>
    <w:rsid w:val="00B2451F"/>
    <w:rsid w:val="00B26754"/>
    <w:rsid w:val="00B26F1D"/>
    <w:rsid w:val="00B313C2"/>
    <w:rsid w:val="00B31B9B"/>
    <w:rsid w:val="00B32985"/>
    <w:rsid w:val="00B3324B"/>
    <w:rsid w:val="00B34CFC"/>
    <w:rsid w:val="00B36825"/>
    <w:rsid w:val="00B400C5"/>
    <w:rsid w:val="00B41505"/>
    <w:rsid w:val="00B415C8"/>
    <w:rsid w:val="00B41B9B"/>
    <w:rsid w:val="00B42327"/>
    <w:rsid w:val="00B437A2"/>
    <w:rsid w:val="00B46BDE"/>
    <w:rsid w:val="00B47542"/>
    <w:rsid w:val="00B52532"/>
    <w:rsid w:val="00B52556"/>
    <w:rsid w:val="00B52F94"/>
    <w:rsid w:val="00B54EE4"/>
    <w:rsid w:val="00B551CE"/>
    <w:rsid w:val="00B552F8"/>
    <w:rsid w:val="00B5535C"/>
    <w:rsid w:val="00B56785"/>
    <w:rsid w:val="00B622E2"/>
    <w:rsid w:val="00B629EE"/>
    <w:rsid w:val="00B669C6"/>
    <w:rsid w:val="00B67F2B"/>
    <w:rsid w:val="00B70DC2"/>
    <w:rsid w:val="00B720BE"/>
    <w:rsid w:val="00B7614C"/>
    <w:rsid w:val="00B800F2"/>
    <w:rsid w:val="00B80256"/>
    <w:rsid w:val="00B8202A"/>
    <w:rsid w:val="00B82B50"/>
    <w:rsid w:val="00B84DD2"/>
    <w:rsid w:val="00B9024B"/>
    <w:rsid w:val="00B90CB1"/>
    <w:rsid w:val="00B92ECB"/>
    <w:rsid w:val="00B95D11"/>
    <w:rsid w:val="00BA15B3"/>
    <w:rsid w:val="00BA51DB"/>
    <w:rsid w:val="00BA7A1A"/>
    <w:rsid w:val="00BB3995"/>
    <w:rsid w:val="00BC0965"/>
    <w:rsid w:val="00BC15B4"/>
    <w:rsid w:val="00BC1812"/>
    <w:rsid w:val="00BC1B92"/>
    <w:rsid w:val="00BC5AB0"/>
    <w:rsid w:val="00BD2D8E"/>
    <w:rsid w:val="00BD43A1"/>
    <w:rsid w:val="00BD649C"/>
    <w:rsid w:val="00BE014C"/>
    <w:rsid w:val="00BE0BCB"/>
    <w:rsid w:val="00BE5082"/>
    <w:rsid w:val="00BE5B58"/>
    <w:rsid w:val="00BE6986"/>
    <w:rsid w:val="00BE6C88"/>
    <w:rsid w:val="00BE6CB7"/>
    <w:rsid w:val="00BE7E54"/>
    <w:rsid w:val="00BF230C"/>
    <w:rsid w:val="00BF47EB"/>
    <w:rsid w:val="00BF5F36"/>
    <w:rsid w:val="00BF759B"/>
    <w:rsid w:val="00C047B8"/>
    <w:rsid w:val="00C05850"/>
    <w:rsid w:val="00C06405"/>
    <w:rsid w:val="00C07809"/>
    <w:rsid w:val="00C11910"/>
    <w:rsid w:val="00C131D3"/>
    <w:rsid w:val="00C1477D"/>
    <w:rsid w:val="00C20338"/>
    <w:rsid w:val="00C2287C"/>
    <w:rsid w:val="00C24ABF"/>
    <w:rsid w:val="00C2513A"/>
    <w:rsid w:val="00C25713"/>
    <w:rsid w:val="00C26724"/>
    <w:rsid w:val="00C2713C"/>
    <w:rsid w:val="00C27253"/>
    <w:rsid w:val="00C322FE"/>
    <w:rsid w:val="00C346D8"/>
    <w:rsid w:val="00C36E66"/>
    <w:rsid w:val="00C3718C"/>
    <w:rsid w:val="00C42A52"/>
    <w:rsid w:val="00C4382A"/>
    <w:rsid w:val="00C47268"/>
    <w:rsid w:val="00C5039E"/>
    <w:rsid w:val="00C53002"/>
    <w:rsid w:val="00C55354"/>
    <w:rsid w:val="00C554A5"/>
    <w:rsid w:val="00C603EB"/>
    <w:rsid w:val="00C60596"/>
    <w:rsid w:val="00C671AA"/>
    <w:rsid w:val="00C722FB"/>
    <w:rsid w:val="00C778F2"/>
    <w:rsid w:val="00C822B6"/>
    <w:rsid w:val="00C828A9"/>
    <w:rsid w:val="00C82EA0"/>
    <w:rsid w:val="00C82EFE"/>
    <w:rsid w:val="00C8518A"/>
    <w:rsid w:val="00C86D4D"/>
    <w:rsid w:val="00C96FCC"/>
    <w:rsid w:val="00CA10A8"/>
    <w:rsid w:val="00CA1B35"/>
    <w:rsid w:val="00CA3061"/>
    <w:rsid w:val="00CA31C5"/>
    <w:rsid w:val="00CA398B"/>
    <w:rsid w:val="00CA5734"/>
    <w:rsid w:val="00CA6929"/>
    <w:rsid w:val="00CA7798"/>
    <w:rsid w:val="00CB070E"/>
    <w:rsid w:val="00CB1463"/>
    <w:rsid w:val="00CB1808"/>
    <w:rsid w:val="00CB1E2C"/>
    <w:rsid w:val="00CB2B9A"/>
    <w:rsid w:val="00CB4A84"/>
    <w:rsid w:val="00CB4DB7"/>
    <w:rsid w:val="00CB5DE9"/>
    <w:rsid w:val="00CC004F"/>
    <w:rsid w:val="00CC1B8B"/>
    <w:rsid w:val="00CD0E2F"/>
    <w:rsid w:val="00CD0EA2"/>
    <w:rsid w:val="00CD1021"/>
    <w:rsid w:val="00CD331D"/>
    <w:rsid w:val="00CD38E6"/>
    <w:rsid w:val="00CE2B6A"/>
    <w:rsid w:val="00CE6E4C"/>
    <w:rsid w:val="00CF0BDD"/>
    <w:rsid w:val="00CF252E"/>
    <w:rsid w:val="00CF2EBA"/>
    <w:rsid w:val="00CF6C2C"/>
    <w:rsid w:val="00CF729A"/>
    <w:rsid w:val="00CF7EA2"/>
    <w:rsid w:val="00D00290"/>
    <w:rsid w:val="00D0256F"/>
    <w:rsid w:val="00D0382E"/>
    <w:rsid w:val="00D06ECB"/>
    <w:rsid w:val="00D073EC"/>
    <w:rsid w:val="00D0785F"/>
    <w:rsid w:val="00D112E5"/>
    <w:rsid w:val="00D1157E"/>
    <w:rsid w:val="00D1202B"/>
    <w:rsid w:val="00D12951"/>
    <w:rsid w:val="00D13C0B"/>
    <w:rsid w:val="00D159B1"/>
    <w:rsid w:val="00D15F8B"/>
    <w:rsid w:val="00D16DE6"/>
    <w:rsid w:val="00D17077"/>
    <w:rsid w:val="00D202FE"/>
    <w:rsid w:val="00D20D37"/>
    <w:rsid w:val="00D216B5"/>
    <w:rsid w:val="00D2215F"/>
    <w:rsid w:val="00D24883"/>
    <w:rsid w:val="00D25638"/>
    <w:rsid w:val="00D273C2"/>
    <w:rsid w:val="00D277A0"/>
    <w:rsid w:val="00D33A38"/>
    <w:rsid w:val="00D37565"/>
    <w:rsid w:val="00D4279F"/>
    <w:rsid w:val="00D43561"/>
    <w:rsid w:val="00D45BB5"/>
    <w:rsid w:val="00D46AA1"/>
    <w:rsid w:val="00D51476"/>
    <w:rsid w:val="00D53270"/>
    <w:rsid w:val="00D547AD"/>
    <w:rsid w:val="00D560FD"/>
    <w:rsid w:val="00D60106"/>
    <w:rsid w:val="00D608D6"/>
    <w:rsid w:val="00D64CAA"/>
    <w:rsid w:val="00D65338"/>
    <w:rsid w:val="00D66791"/>
    <w:rsid w:val="00D7063D"/>
    <w:rsid w:val="00D756AA"/>
    <w:rsid w:val="00D75BCD"/>
    <w:rsid w:val="00D7763A"/>
    <w:rsid w:val="00D77F36"/>
    <w:rsid w:val="00D802ED"/>
    <w:rsid w:val="00D80BB4"/>
    <w:rsid w:val="00D8102A"/>
    <w:rsid w:val="00D81327"/>
    <w:rsid w:val="00D820A8"/>
    <w:rsid w:val="00D82E08"/>
    <w:rsid w:val="00D860C8"/>
    <w:rsid w:val="00D87052"/>
    <w:rsid w:val="00D87D12"/>
    <w:rsid w:val="00D957F5"/>
    <w:rsid w:val="00DA2063"/>
    <w:rsid w:val="00DA4203"/>
    <w:rsid w:val="00DA5205"/>
    <w:rsid w:val="00DA6311"/>
    <w:rsid w:val="00DB0B7A"/>
    <w:rsid w:val="00DB19F1"/>
    <w:rsid w:val="00DB22C2"/>
    <w:rsid w:val="00DB47F3"/>
    <w:rsid w:val="00DC02FF"/>
    <w:rsid w:val="00DC46E5"/>
    <w:rsid w:val="00DC5846"/>
    <w:rsid w:val="00DD2E7F"/>
    <w:rsid w:val="00DD320F"/>
    <w:rsid w:val="00DD36D3"/>
    <w:rsid w:val="00DD3928"/>
    <w:rsid w:val="00DD6BD7"/>
    <w:rsid w:val="00DE05ED"/>
    <w:rsid w:val="00DE3E67"/>
    <w:rsid w:val="00DE454A"/>
    <w:rsid w:val="00DE579B"/>
    <w:rsid w:val="00DF276D"/>
    <w:rsid w:val="00DF45AD"/>
    <w:rsid w:val="00E0204F"/>
    <w:rsid w:val="00E05F0A"/>
    <w:rsid w:val="00E076C3"/>
    <w:rsid w:val="00E100A7"/>
    <w:rsid w:val="00E11CAD"/>
    <w:rsid w:val="00E145B8"/>
    <w:rsid w:val="00E17596"/>
    <w:rsid w:val="00E17DA4"/>
    <w:rsid w:val="00E21922"/>
    <w:rsid w:val="00E22F9E"/>
    <w:rsid w:val="00E23528"/>
    <w:rsid w:val="00E24FA1"/>
    <w:rsid w:val="00E255BD"/>
    <w:rsid w:val="00E27D6C"/>
    <w:rsid w:val="00E3339D"/>
    <w:rsid w:val="00E33A57"/>
    <w:rsid w:val="00E33CF6"/>
    <w:rsid w:val="00E357F6"/>
    <w:rsid w:val="00E37D41"/>
    <w:rsid w:val="00E40F5F"/>
    <w:rsid w:val="00E43682"/>
    <w:rsid w:val="00E44537"/>
    <w:rsid w:val="00E46151"/>
    <w:rsid w:val="00E470D9"/>
    <w:rsid w:val="00E50D52"/>
    <w:rsid w:val="00E513F9"/>
    <w:rsid w:val="00E53EB3"/>
    <w:rsid w:val="00E55F77"/>
    <w:rsid w:val="00E57D0E"/>
    <w:rsid w:val="00E6495A"/>
    <w:rsid w:val="00E67F45"/>
    <w:rsid w:val="00E702C6"/>
    <w:rsid w:val="00E70892"/>
    <w:rsid w:val="00E76E91"/>
    <w:rsid w:val="00E770CB"/>
    <w:rsid w:val="00E77713"/>
    <w:rsid w:val="00E8493F"/>
    <w:rsid w:val="00E901D9"/>
    <w:rsid w:val="00EA7520"/>
    <w:rsid w:val="00EB31DB"/>
    <w:rsid w:val="00EB71B9"/>
    <w:rsid w:val="00EC12E3"/>
    <w:rsid w:val="00EC16C5"/>
    <w:rsid w:val="00EC19FF"/>
    <w:rsid w:val="00EC4DB1"/>
    <w:rsid w:val="00EC71A3"/>
    <w:rsid w:val="00EC7C37"/>
    <w:rsid w:val="00EC7E93"/>
    <w:rsid w:val="00ED3325"/>
    <w:rsid w:val="00ED334D"/>
    <w:rsid w:val="00ED3E53"/>
    <w:rsid w:val="00ED5F23"/>
    <w:rsid w:val="00ED6606"/>
    <w:rsid w:val="00ED6B34"/>
    <w:rsid w:val="00ED7511"/>
    <w:rsid w:val="00EE1448"/>
    <w:rsid w:val="00EE24FC"/>
    <w:rsid w:val="00EE7BAD"/>
    <w:rsid w:val="00EF014D"/>
    <w:rsid w:val="00EF1092"/>
    <w:rsid w:val="00EF24E1"/>
    <w:rsid w:val="00EF2E38"/>
    <w:rsid w:val="00EF512E"/>
    <w:rsid w:val="00EF6E1E"/>
    <w:rsid w:val="00F0013E"/>
    <w:rsid w:val="00F0147B"/>
    <w:rsid w:val="00F01E92"/>
    <w:rsid w:val="00F02804"/>
    <w:rsid w:val="00F03AD6"/>
    <w:rsid w:val="00F043AA"/>
    <w:rsid w:val="00F04CE9"/>
    <w:rsid w:val="00F07165"/>
    <w:rsid w:val="00F10027"/>
    <w:rsid w:val="00F11E7C"/>
    <w:rsid w:val="00F14A1F"/>
    <w:rsid w:val="00F152B2"/>
    <w:rsid w:val="00F17D4A"/>
    <w:rsid w:val="00F2399C"/>
    <w:rsid w:val="00F3028B"/>
    <w:rsid w:val="00F30372"/>
    <w:rsid w:val="00F308C3"/>
    <w:rsid w:val="00F33BC2"/>
    <w:rsid w:val="00F351C3"/>
    <w:rsid w:val="00F36501"/>
    <w:rsid w:val="00F40016"/>
    <w:rsid w:val="00F41DEA"/>
    <w:rsid w:val="00F428CE"/>
    <w:rsid w:val="00F438EA"/>
    <w:rsid w:val="00F44125"/>
    <w:rsid w:val="00F50C01"/>
    <w:rsid w:val="00F5166A"/>
    <w:rsid w:val="00F5501B"/>
    <w:rsid w:val="00F60858"/>
    <w:rsid w:val="00F619CD"/>
    <w:rsid w:val="00F64C75"/>
    <w:rsid w:val="00F67A62"/>
    <w:rsid w:val="00F704CF"/>
    <w:rsid w:val="00F70BFF"/>
    <w:rsid w:val="00F72D86"/>
    <w:rsid w:val="00F74183"/>
    <w:rsid w:val="00F777A1"/>
    <w:rsid w:val="00F80904"/>
    <w:rsid w:val="00F87C40"/>
    <w:rsid w:val="00F93339"/>
    <w:rsid w:val="00F94877"/>
    <w:rsid w:val="00F95390"/>
    <w:rsid w:val="00F96945"/>
    <w:rsid w:val="00F96EE7"/>
    <w:rsid w:val="00F97759"/>
    <w:rsid w:val="00F97C84"/>
    <w:rsid w:val="00FA059A"/>
    <w:rsid w:val="00FA4DA2"/>
    <w:rsid w:val="00FA5D43"/>
    <w:rsid w:val="00FA66CF"/>
    <w:rsid w:val="00FA7CB5"/>
    <w:rsid w:val="00FB1B95"/>
    <w:rsid w:val="00FB3129"/>
    <w:rsid w:val="00FB4652"/>
    <w:rsid w:val="00FB6027"/>
    <w:rsid w:val="00FB6E8A"/>
    <w:rsid w:val="00FC148F"/>
    <w:rsid w:val="00FC15E1"/>
    <w:rsid w:val="00FC1C75"/>
    <w:rsid w:val="00FC2098"/>
    <w:rsid w:val="00FC7B35"/>
    <w:rsid w:val="00FD0C0F"/>
    <w:rsid w:val="00FD1530"/>
    <w:rsid w:val="00FD1D50"/>
    <w:rsid w:val="00FE1A56"/>
    <w:rsid w:val="00FE43CA"/>
    <w:rsid w:val="00FE4A2B"/>
    <w:rsid w:val="00FE79C5"/>
    <w:rsid w:val="00FF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d2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SO Palatino" w:eastAsiaTheme="minorEastAsia" w:hAnsi="BSO Palatino" w:cs="BSO Palatino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5403"/>
    <w:pPr>
      <w:widowControl w:val="0"/>
      <w:autoSpaceDE w:val="0"/>
      <w:autoSpaceDN w:val="0"/>
      <w:adjustRightInd w:val="0"/>
      <w:spacing w:line="360" w:lineRule="atLeast"/>
      <w:textAlignment w:val="baseline"/>
    </w:pPr>
    <w:rPr>
      <w:rFonts w:ascii="Arial Unicode MS" w:hAnsi="Century"/>
      <w:sz w:val="24"/>
    </w:rPr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rFonts w:ascii="BSO Palatino"/>
      <w:b/>
      <w:color w:val="000000"/>
      <w:position w:val="-24"/>
      <w:sz w:val="36"/>
    </w:rPr>
  </w:style>
  <w:style w:type="paragraph" w:styleId="2">
    <w:name w:val="heading 2"/>
    <w:basedOn w:val="a0"/>
    <w:next w:val="a1"/>
    <w:qFormat/>
    <w:pPr>
      <w:keepNext/>
      <w:jc w:val="center"/>
      <w:outlineLvl w:val="1"/>
    </w:pPr>
    <w:rPr>
      <w:rFonts w:ascii="BSO Palatino" w:hAnsi="BSO Palatino"/>
      <w:b/>
      <w:sz w:val="32"/>
    </w:rPr>
  </w:style>
  <w:style w:type="paragraph" w:styleId="3">
    <w:name w:val="heading 3"/>
    <w:basedOn w:val="a0"/>
    <w:next w:val="a1"/>
    <w:qFormat/>
    <w:pPr>
      <w:keepNext/>
      <w:ind w:left="-150" w:firstLine="150"/>
      <w:jc w:val="both"/>
      <w:outlineLvl w:val="2"/>
    </w:pPr>
    <w:rPr>
      <w:rFonts w:ascii="Courier New" w:hAnsi="Courier New"/>
      <w:b/>
      <w:color w:val="000000"/>
      <w:sz w:val="20"/>
    </w:rPr>
  </w:style>
  <w:style w:type="paragraph" w:styleId="4">
    <w:name w:val="heading 4"/>
    <w:basedOn w:val="a0"/>
    <w:next w:val="a1"/>
    <w:qFormat/>
    <w:pPr>
      <w:keepNext/>
      <w:spacing w:before="60" w:line="240" w:lineRule="auto"/>
      <w:outlineLvl w:val="3"/>
    </w:pPr>
    <w:rPr>
      <w:rFonts w:ascii="BSO Palatino" w:hAnsi="BSO Palatino"/>
      <w:b/>
      <w:color w:val="000000"/>
      <w:sz w:val="22"/>
    </w:rPr>
  </w:style>
  <w:style w:type="paragraph" w:styleId="5">
    <w:name w:val="heading 5"/>
    <w:basedOn w:val="a0"/>
    <w:next w:val="a1"/>
    <w:qFormat/>
    <w:pPr>
      <w:keepNext/>
      <w:spacing w:before="60" w:after="60" w:line="240" w:lineRule="auto"/>
      <w:outlineLvl w:val="4"/>
    </w:pPr>
    <w:rPr>
      <w:rFonts w:ascii="BSO Palatino" w:hAnsi="BSO Palatino"/>
      <w:b/>
      <w:color w:val="000000"/>
      <w:sz w:val="28"/>
    </w:rPr>
  </w:style>
  <w:style w:type="paragraph" w:styleId="6">
    <w:name w:val="heading 6"/>
    <w:basedOn w:val="a0"/>
    <w:next w:val="a1"/>
    <w:qFormat/>
    <w:pPr>
      <w:keepNext/>
      <w:spacing w:line="240" w:lineRule="auto"/>
      <w:outlineLvl w:val="5"/>
    </w:pPr>
    <w:rPr>
      <w:rFonts w:ascii="BSO Palatino"/>
      <w:color w:val="000000"/>
      <w:sz w:val="28"/>
    </w:rPr>
  </w:style>
  <w:style w:type="paragraph" w:styleId="7">
    <w:name w:val="heading 7"/>
    <w:basedOn w:val="a0"/>
    <w:next w:val="a1"/>
    <w:qFormat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jc w:val="both"/>
      <w:outlineLvl w:val="6"/>
    </w:pPr>
    <w:rPr>
      <w:rFonts w:ascii="Courier New" w:hAnsi="Courier New"/>
      <w:i/>
      <w:sz w:val="16"/>
    </w:rPr>
  </w:style>
  <w:style w:type="paragraph" w:styleId="8">
    <w:name w:val="heading 8"/>
    <w:basedOn w:val="a0"/>
    <w:next w:val="a1"/>
    <w:qFormat/>
    <w:pPr>
      <w:keepNext/>
      <w:spacing w:before="60" w:after="60" w:line="240" w:lineRule="auto"/>
      <w:outlineLvl w:val="7"/>
    </w:pPr>
    <w:rPr>
      <w:rFonts w:ascii="BSO Palatino" w:hAnsi="BSO Palatino"/>
      <w:b/>
      <w:color w:val="000000"/>
    </w:rPr>
  </w:style>
  <w:style w:type="paragraph" w:styleId="9">
    <w:name w:val="heading 9"/>
    <w:basedOn w:val="a0"/>
    <w:next w:val="a1"/>
    <w:qFormat/>
    <w:pPr>
      <w:keepNext/>
      <w:spacing w:line="240" w:lineRule="atLeast"/>
      <w:jc w:val="both"/>
      <w:outlineLvl w:val="8"/>
    </w:pPr>
    <w:rPr>
      <w:rFonts w:ascii="Courier New" w:hAnsi="Courier New"/>
      <w:b/>
      <w:color w:val="000000"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ind w:left="480"/>
    </w:pPr>
  </w:style>
  <w:style w:type="paragraph" w:styleId="a5">
    <w:name w:val="footer"/>
    <w:basedOn w:val="a0"/>
    <w:link w:val="a6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a7">
    <w:name w:val="header"/>
    <w:basedOn w:val="a0"/>
    <w:pPr>
      <w:tabs>
        <w:tab w:val="center" w:pos="4153"/>
        <w:tab w:val="right" w:pos="8306"/>
      </w:tabs>
    </w:pPr>
    <w:rPr>
      <w:sz w:val="20"/>
    </w:rPr>
  </w:style>
  <w:style w:type="character" w:styleId="a8">
    <w:name w:val="page number"/>
    <w:basedOn w:val="a2"/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0"/>
    <w:semiHidden/>
  </w:style>
  <w:style w:type="paragraph" w:styleId="ab">
    <w:name w:val="endnote text"/>
    <w:basedOn w:val="a0"/>
    <w:semiHidden/>
  </w:style>
  <w:style w:type="character" w:styleId="ac">
    <w:name w:val="endnote reference"/>
    <w:semiHidden/>
    <w:rPr>
      <w:vertAlign w:val="superscript"/>
    </w:rPr>
  </w:style>
  <w:style w:type="paragraph" w:styleId="ad">
    <w:name w:val="Body Text"/>
    <w:basedOn w:val="a0"/>
    <w:pPr>
      <w:overflowPunct w:val="0"/>
      <w:spacing w:line="240" w:lineRule="auto"/>
      <w:jc w:val="both"/>
    </w:pPr>
    <w:rPr>
      <w:rFonts w:ascii="BSO Palatino" w:eastAsia="Cambria" w:hAnsi="BSO Palatino"/>
      <w:sz w:val="22"/>
      <w:lang w:val="en-GB"/>
    </w:rPr>
  </w:style>
  <w:style w:type="character" w:customStyle="1" w:styleId="UserInput">
    <w:name w:val="User Input"/>
    <w:rPr>
      <w:rFonts w:ascii="SAPDings" w:hAnsi="SAPDings"/>
      <w:b/>
      <w:sz w:val="22"/>
    </w:rPr>
  </w:style>
  <w:style w:type="paragraph" w:styleId="a">
    <w:name w:val="List Bullet"/>
    <w:basedOn w:val="a0"/>
    <w:autoRedefine/>
    <w:pPr>
      <w:widowControl/>
      <w:numPr>
        <w:numId w:val="1"/>
      </w:numPr>
      <w:tabs>
        <w:tab w:val="clear" w:pos="720"/>
        <w:tab w:val="num" w:pos="360"/>
        <w:tab w:val="left" w:pos="1418"/>
      </w:tabs>
      <w:autoSpaceDE/>
      <w:autoSpaceDN/>
      <w:adjustRightInd/>
      <w:spacing w:before="60" w:line="240" w:lineRule="auto"/>
      <w:ind w:left="360" w:hanging="360"/>
      <w:textAlignment w:val="auto"/>
    </w:pPr>
    <w:rPr>
      <w:rFonts w:ascii="Cambria Math" w:eastAsia="Cambria" w:hAnsi="Cambria Math"/>
      <w:noProof/>
      <w:sz w:val="22"/>
    </w:rPr>
  </w:style>
  <w:style w:type="paragraph" w:customStyle="1" w:styleId="Number">
    <w:name w:val="Number"/>
    <w:basedOn w:val="a0"/>
    <w:pPr>
      <w:widowControl/>
      <w:tabs>
        <w:tab w:val="left" w:pos="1418"/>
      </w:tabs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/>
      <w:b/>
      <w:noProof/>
      <w:color w:val="FFFFFF"/>
      <w:sz w:val="20"/>
    </w:rPr>
  </w:style>
  <w:style w:type="paragraph" w:customStyle="1" w:styleId="Fixedtext">
    <w:name w:val="Fixed text"/>
    <w:basedOn w:val="a0"/>
    <w:pPr>
      <w:widowControl/>
      <w:overflowPunct w:val="0"/>
      <w:spacing w:line="240" w:lineRule="auto"/>
    </w:pPr>
    <w:rPr>
      <w:rFonts w:ascii="minorBidi" w:eastAsia="Cambria" w:hAnsi="minorBidi"/>
      <w:sz w:val="21"/>
      <w:lang w:val="en-GB"/>
    </w:rPr>
  </w:style>
  <w:style w:type="paragraph" w:customStyle="1" w:styleId="BulletList">
    <w:name w:val="Bullet List"/>
    <w:basedOn w:val="a0"/>
    <w:pPr>
      <w:widowControl/>
      <w:overflowPunct w:val="0"/>
      <w:spacing w:line="240" w:lineRule="auto"/>
      <w:ind w:left="720" w:hanging="720"/>
    </w:pPr>
    <w:rPr>
      <w:rFonts w:ascii="Tms Rmn" w:eastAsia="Cambria" w:hAnsi="Tms Rmn"/>
      <w:sz w:val="21"/>
      <w:lang w:val="en-GB"/>
    </w:rPr>
  </w:style>
  <w:style w:type="paragraph" w:customStyle="1" w:styleId="Heading0">
    <w:name w:val="Heading 0"/>
    <w:basedOn w:val="1"/>
    <w:next w:val="ad"/>
    <w:pPr>
      <w:keepNext w:val="0"/>
      <w:pageBreakBefore/>
      <w:widowControl/>
      <w:overflowPunct w:val="0"/>
      <w:spacing w:after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customStyle="1" w:styleId="Company">
    <w:name w:val="Company"/>
    <w:basedOn w:val="a0"/>
    <w:pPr>
      <w:widowControl/>
      <w:overflowPunct w:val="0"/>
      <w:spacing w:before="240" w:line="240" w:lineRule="auto"/>
    </w:pPr>
    <w:rPr>
      <w:rFonts w:ascii="Tms Rmn" w:eastAsia="Cambria" w:hAnsi="Tms Rmn"/>
      <w:caps/>
      <w:sz w:val="21"/>
      <w:lang w:val="en-GB"/>
    </w:rPr>
  </w:style>
  <w:style w:type="paragraph" w:styleId="ae">
    <w:name w:val="Title"/>
    <w:basedOn w:val="a0"/>
    <w:next w:val="ad"/>
    <w:qFormat/>
    <w:pPr>
      <w:framePr w:w="4536" w:h="1134" w:hRule="exact" w:hSpace="181" w:wrap="notBeside" w:vAnchor="page" w:hAnchor="page" w:x="1759" w:y="3460"/>
      <w:widowControl/>
      <w:overflowPunct w:val="0"/>
      <w:spacing w:line="360" w:lineRule="auto"/>
    </w:pPr>
    <w:rPr>
      <w:rFonts w:ascii="Tms Rmn" w:eastAsia="Cambria" w:hAnsi="Tms Rmn"/>
      <w:caps/>
      <w:sz w:val="21"/>
      <w:lang w:val="en-GB"/>
    </w:rPr>
  </w:style>
  <w:style w:type="paragraph" w:customStyle="1" w:styleId="Headercd">
    <w:name w:val="Header cd"/>
    <w:basedOn w:val="a7"/>
    <w:next w:val="a7"/>
    <w:pPr>
      <w:widowControl/>
      <w:pBdr>
        <w:top w:val="single" w:sz="6" w:space="1" w:color="auto"/>
      </w:pBdr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6"/>
      <w:lang w:val="en-GB"/>
    </w:rPr>
  </w:style>
  <w:style w:type="paragraph" w:customStyle="1" w:styleId="Author">
    <w:name w:val="Author"/>
    <w:basedOn w:val="a0"/>
    <w:pPr>
      <w:widowControl/>
      <w:tabs>
        <w:tab w:val="right" w:pos="2410"/>
      </w:tabs>
      <w:overflowPunct w:val="0"/>
      <w:spacing w:before="240" w:line="240" w:lineRule="auto"/>
      <w:ind w:left="2586" w:hanging="2586"/>
    </w:pPr>
    <w:rPr>
      <w:rFonts w:ascii="Tms Rmn" w:eastAsia="Cambria" w:hAnsi="Tms Rmn"/>
      <w:sz w:val="21"/>
      <w:lang w:val="en-GB"/>
    </w:rPr>
  </w:style>
  <w:style w:type="paragraph" w:customStyle="1" w:styleId="Copyright">
    <w:name w:val="Copyright"/>
    <w:basedOn w:val="a0"/>
    <w:pPr>
      <w:framePr w:hSpace="181" w:wrap="around" w:vAnchor="page" w:hAnchor="text" w:y="15764"/>
      <w:widowControl/>
      <w:overflowPunct w:val="0"/>
      <w:spacing w:line="240" w:lineRule="auto"/>
    </w:pPr>
    <w:rPr>
      <w:rFonts w:ascii="Tms Rmn" w:eastAsia="Cambria" w:hAnsi="Tms Rmn"/>
      <w:smallCaps/>
      <w:sz w:val="21"/>
      <w:lang w:val="en-GB"/>
    </w:rPr>
  </w:style>
  <w:style w:type="paragraph" w:customStyle="1" w:styleId="DocStatistics">
    <w:name w:val="Doc Statistics"/>
    <w:basedOn w:val="a0"/>
    <w:pPr>
      <w:widowControl/>
      <w:tabs>
        <w:tab w:val="right" w:pos="2410"/>
      </w:tabs>
      <w:overflowPunct w:val="0"/>
      <w:spacing w:line="240" w:lineRule="auto"/>
      <w:ind w:left="2552" w:hanging="2552"/>
    </w:pPr>
    <w:rPr>
      <w:rFonts w:ascii="Tms Rmn" w:eastAsia="Cambria" w:hAnsi="Tms Rmn"/>
      <w:sz w:val="21"/>
      <w:lang w:val="en-GB"/>
    </w:rPr>
  </w:style>
  <w:style w:type="paragraph" w:customStyle="1" w:styleId="DocIssued">
    <w:name w:val="Doc Issued"/>
    <w:basedOn w:val="DocStatistics"/>
    <w:pPr>
      <w:tabs>
        <w:tab w:val="left" w:pos="5670"/>
      </w:tabs>
      <w:spacing w:before="240"/>
    </w:pPr>
  </w:style>
  <w:style w:type="paragraph" w:customStyle="1" w:styleId="Footercd">
    <w:name w:val="Footer cd"/>
    <w:basedOn w:val="a5"/>
    <w:pPr>
      <w:widowControl/>
      <w:pBdr>
        <w:top w:val="single" w:sz="6" w:space="5" w:color="auto"/>
      </w:pBdr>
      <w:tabs>
        <w:tab w:val="clear" w:pos="4153"/>
        <w:tab w:val="clear" w:pos="8306"/>
        <w:tab w:val="right" w:pos="8789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sysHidden">
    <w:name w:val="sys Hidden"/>
    <w:basedOn w:val="ad"/>
    <w:pPr>
      <w:widowControl/>
    </w:pPr>
    <w:rPr>
      <w:rFonts w:ascii="Tms Rmn" w:hAnsi="Tms Rmn"/>
      <w:vanish/>
      <w:sz w:val="21"/>
    </w:rPr>
  </w:style>
  <w:style w:type="paragraph" w:styleId="40">
    <w:name w:val="toc 4"/>
    <w:basedOn w:val="10"/>
    <w:next w:val="a0"/>
    <w:autoRedefine/>
    <w:semiHidden/>
  </w:style>
  <w:style w:type="paragraph" w:styleId="10">
    <w:name w:val="toc 1"/>
    <w:basedOn w:val="1"/>
    <w:next w:val="a0"/>
    <w:autoRedefine/>
    <w:uiPriority w:val="39"/>
    <w:rsid w:val="00642F16"/>
    <w:pPr>
      <w:keepNext w:val="0"/>
      <w:widowControl/>
      <w:tabs>
        <w:tab w:val="right" w:leader="dot" w:pos="10080"/>
      </w:tabs>
      <w:overflowPunct w:val="0"/>
      <w:spacing w:before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styleId="20">
    <w:name w:val="toc 2"/>
    <w:basedOn w:val="10"/>
    <w:next w:val="a0"/>
    <w:autoRedefine/>
    <w:semiHidden/>
    <w:pPr>
      <w:spacing w:before="0"/>
    </w:pPr>
    <w:rPr>
      <w:sz w:val="22"/>
    </w:rPr>
  </w:style>
  <w:style w:type="paragraph" w:styleId="30">
    <w:name w:val="toc 3"/>
    <w:basedOn w:val="10"/>
    <w:next w:val="a0"/>
    <w:autoRedefine/>
    <w:semiHidden/>
  </w:style>
  <w:style w:type="paragraph" w:styleId="50">
    <w:name w:val="toc 5"/>
    <w:basedOn w:val="10"/>
    <w:next w:val="a0"/>
    <w:autoRedefine/>
    <w:semiHidden/>
  </w:style>
  <w:style w:type="paragraph" w:styleId="60">
    <w:name w:val="toc 6"/>
    <w:basedOn w:val="10"/>
    <w:next w:val="a0"/>
    <w:autoRedefine/>
    <w:semiHidden/>
  </w:style>
  <w:style w:type="paragraph" w:styleId="70">
    <w:name w:val="toc 7"/>
    <w:basedOn w:val="10"/>
    <w:next w:val="a0"/>
    <w:autoRedefine/>
    <w:semiHidden/>
  </w:style>
  <w:style w:type="paragraph" w:styleId="80">
    <w:name w:val="toc 8"/>
    <w:basedOn w:val="10"/>
    <w:next w:val="a0"/>
    <w:autoRedefine/>
    <w:semiHidden/>
  </w:style>
  <w:style w:type="paragraph" w:styleId="90">
    <w:name w:val="toc 9"/>
    <w:basedOn w:val="10"/>
    <w:next w:val="a0"/>
    <w:autoRedefine/>
    <w:semiHidden/>
  </w:style>
  <w:style w:type="paragraph" w:customStyle="1" w:styleId="Titlecd">
    <w:name w:val="Title cd"/>
    <w:basedOn w:val="ae"/>
    <w:pPr>
      <w:framePr w:w="0" w:hRule="auto" w:wrap="notBeside" w:vAnchor="margin" w:hAnchor="margin" w:xAlign="left" w:y="2813"/>
    </w:pPr>
  </w:style>
  <w:style w:type="paragraph" w:customStyle="1" w:styleId="Header2">
    <w:name w:val="Header 2"/>
    <w:basedOn w:val="a7"/>
    <w:pPr>
      <w:widowControl/>
      <w:pBdr>
        <w:top w:val="single" w:sz="6" w:space="3" w:color="auto"/>
      </w:pBdr>
      <w:tabs>
        <w:tab w:val="clear" w:pos="4153"/>
        <w:tab w:val="clear" w:pos="8306"/>
        <w:tab w:val="right" w:pos="8789"/>
      </w:tabs>
      <w:overflowPunct w:val="0"/>
      <w:spacing w:before="60" w:line="240" w:lineRule="auto"/>
    </w:pPr>
    <w:rPr>
      <w:rFonts w:ascii="minorBidi" w:eastAsia="Cambria" w:hAnsi="minorBidi"/>
      <w:smallCaps/>
      <w:spacing w:val="26"/>
      <w:sz w:val="16"/>
      <w:lang w:val="en-GB"/>
    </w:rPr>
  </w:style>
  <w:style w:type="paragraph" w:customStyle="1" w:styleId="footer2">
    <w:name w:val="footer 2"/>
    <w:basedOn w:val="a5"/>
    <w:pPr>
      <w:framePr w:hSpace="181" w:wrap="around" w:vAnchor="page" w:hAnchor="text" w:y="15764"/>
      <w:widowControl/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Appendix">
    <w:name w:val="Appendix"/>
    <w:basedOn w:val="a0"/>
    <w:next w:val="ad"/>
    <w:pPr>
      <w:widowControl/>
      <w:overflowPunct w:val="0"/>
      <w:spacing w:after="240" w:line="240" w:lineRule="auto"/>
    </w:pPr>
    <w:rPr>
      <w:rFonts w:ascii="Tms Rmn" w:eastAsia="Cambria" w:hAnsi="Tms Rmn"/>
      <w:lang w:val="en-GB"/>
    </w:rPr>
  </w:style>
  <w:style w:type="paragraph" w:customStyle="1" w:styleId="HeadingT">
    <w:name w:val="Heading T"/>
    <w:basedOn w:val="a0"/>
    <w:next w:val="ad"/>
    <w:pPr>
      <w:widowControl/>
      <w:overflowPunct w:val="0"/>
      <w:spacing w:line="240" w:lineRule="auto"/>
    </w:pPr>
    <w:rPr>
      <w:rFonts w:ascii="BSO Palatino" w:eastAsia="Cambria" w:hAnsi="BSO Palatino"/>
      <w:caps/>
      <w:spacing w:val="26"/>
      <w:sz w:val="16"/>
      <w:lang w:val="en-GB"/>
    </w:rPr>
  </w:style>
  <w:style w:type="paragraph" w:customStyle="1" w:styleId="sysPageOfPages">
    <w:name w:val="sys PageOfPages"/>
    <w:basedOn w:val="sysHidden"/>
  </w:style>
  <w:style w:type="paragraph" w:customStyle="1" w:styleId="Copyrighthidden">
    <w:name w:val="Copyright hidden"/>
    <w:basedOn w:val="Copyright"/>
    <w:pPr>
      <w:framePr w:wrap="around"/>
    </w:pPr>
    <w:rPr>
      <w:vanish/>
    </w:rPr>
  </w:style>
  <w:style w:type="paragraph" w:styleId="21">
    <w:name w:val="Body Text 2"/>
    <w:basedOn w:val="a0"/>
    <w:link w:val="22"/>
    <w:pPr>
      <w:keepLines/>
    </w:pPr>
    <w:rPr>
      <w:rFonts w:ascii="Cambria Math" w:hAnsi="Cambria Math"/>
      <w:sz w:val="20"/>
    </w:rPr>
  </w:style>
  <w:style w:type="character" w:styleId="af">
    <w:name w:val="Hyperlink"/>
    <w:uiPriority w:val="99"/>
    <w:rsid w:val="006703A8"/>
    <w:rPr>
      <w:color w:val="0000FF"/>
      <w:u w:val="single"/>
    </w:rPr>
  </w:style>
  <w:style w:type="paragraph" w:customStyle="1" w:styleId="StyleHeading111ptNotBoldLeft">
    <w:name w:val="Style Heading 1 + 新細明體 11 pt Not Bold Left"/>
    <w:basedOn w:val="1"/>
    <w:autoRedefine/>
    <w:rsid w:val="00EC16C5"/>
    <w:pPr>
      <w:jc w:val="left"/>
    </w:pPr>
    <w:rPr>
      <w:rFonts w:ascii="Arial Unicode MS" w:hAnsi="Arial Unicode MS" w:cs="Courier New"/>
      <w:b w:val="0"/>
      <w:sz w:val="22"/>
      <w:szCs w:val="22"/>
    </w:rPr>
  </w:style>
  <w:style w:type="paragraph" w:styleId="Web">
    <w:name w:val="Normal (Web)"/>
    <w:basedOn w:val="a0"/>
    <w:rsid w:val="00256E7C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Courier New"/>
      <w:szCs w:val="24"/>
    </w:rPr>
  </w:style>
  <w:style w:type="paragraph" w:styleId="af0">
    <w:name w:val="Balloon Text"/>
    <w:basedOn w:val="a0"/>
    <w:link w:val="af1"/>
    <w:rsid w:val="008900DD"/>
    <w:pPr>
      <w:spacing w:line="240" w:lineRule="auto"/>
    </w:pPr>
    <w:rPr>
      <w:rFonts w:ascii="Book Antiqua" w:eastAsia="Cambria" w:hAnsi="Book Antiqua"/>
      <w:sz w:val="16"/>
      <w:szCs w:val="16"/>
    </w:rPr>
  </w:style>
  <w:style w:type="character" w:customStyle="1" w:styleId="af1">
    <w:name w:val="註解方塊文字 字元"/>
    <w:link w:val="af0"/>
    <w:rsid w:val="008900DD"/>
    <w:rPr>
      <w:rFonts w:ascii="Book Antiqua" w:eastAsia="Cambria" w:hAnsi="Book Antiqua" w:cs="BSO Palatino"/>
      <w:sz w:val="16"/>
      <w:szCs w:val="16"/>
    </w:rPr>
  </w:style>
  <w:style w:type="paragraph" w:customStyle="1" w:styleId="Covertitle">
    <w:name w:val="Covertitle"/>
    <w:basedOn w:val="a0"/>
    <w:autoRedefine/>
    <w:rsid w:val="00A55E62"/>
    <w:pPr>
      <w:widowControl/>
      <w:suppressAutoHyphens/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 w:cs="Courier New"/>
      <w:b/>
      <w:sz w:val="48"/>
      <w:lang w:eastAsia="en-US"/>
    </w:rPr>
  </w:style>
  <w:style w:type="paragraph" w:styleId="af2">
    <w:name w:val="List Paragraph"/>
    <w:basedOn w:val="a0"/>
    <w:uiPriority w:val="34"/>
    <w:qFormat/>
    <w:rsid w:val="00E70892"/>
    <w:pPr>
      <w:ind w:leftChars="200" w:left="480"/>
    </w:pPr>
  </w:style>
  <w:style w:type="table" w:styleId="af3">
    <w:name w:val="Table Grid"/>
    <w:basedOn w:val="a3"/>
    <w:uiPriority w:val="59"/>
    <w:rsid w:val="00DB0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本文 2 字元"/>
    <w:link w:val="21"/>
    <w:rsid w:val="00230E25"/>
    <w:rPr>
      <w:rFonts w:ascii="Cambria Math" w:hAnsi="Cambria Math"/>
    </w:rPr>
  </w:style>
  <w:style w:type="table" w:customStyle="1" w:styleId="STI">
    <w:name w:val="STI 表格樣式"/>
    <w:basedOn w:val="af4"/>
    <w:rsid w:val="0036380F"/>
    <w:pPr>
      <w:spacing w:line="360" w:lineRule="auto"/>
    </w:pPr>
    <w:rPr>
      <w:rFonts w:ascii="Arial" w:eastAsia="新細明體" w:hAnsi="Arial" w:cs="Times New Roman"/>
    </w:rPr>
    <w:tblPr>
      <w:tblStyleRow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Arial" w:eastAsia="Tahoma" w:hAnsi="Arial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  <w:vAlign w:val="center"/>
      </w:tcPr>
    </w:tblStylePr>
    <w:tblStylePr w:type="lastRow">
      <w:rPr>
        <w:b/>
      </w:rPr>
    </w:tblStylePr>
    <w:tblStylePr w:type="band1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clear" w:color="000000" w:fill="FFFFFF"/>
      </w:tcPr>
    </w:tblStylePr>
    <w:tblStylePr w:type="band2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pct5" w:color="000000" w:fill="FFFFFF"/>
      </w:tcPr>
    </w:tblStylePr>
  </w:style>
  <w:style w:type="table" w:styleId="af4">
    <w:name w:val="Table Contemporary"/>
    <w:basedOn w:val="a3"/>
    <w:rsid w:val="0036380F"/>
    <w:pPr>
      <w:widowControl w:val="0"/>
      <w:autoSpaceDE w:val="0"/>
      <w:autoSpaceDN w:val="0"/>
      <w:adjustRightInd w:val="0"/>
      <w:spacing w:line="360" w:lineRule="atLeast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72557-172">
    <w:name w:val="樣式 凸出:  1.72 字元 左 5.57 字元 第一行:  -1.72 字元"/>
    <w:basedOn w:val="a0"/>
    <w:autoRedefine/>
    <w:rsid w:val="00A85656"/>
    <w:pPr>
      <w:autoSpaceDE/>
      <w:autoSpaceDN/>
      <w:adjustRightInd/>
      <w:spacing w:line="240" w:lineRule="auto"/>
      <w:ind w:leftChars="557" w:left="2042" w:hangingChars="172" w:hanging="482"/>
      <w:textAlignment w:val="auto"/>
    </w:pPr>
    <w:rPr>
      <w:rFonts w:ascii="標楷體" w:eastAsia="標楷體" w:hAnsi="Times New Roman" w:cs="新細明體"/>
      <w:sz w:val="28"/>
    </w:rPr>
  </w:style>
  <w:style w:type="character" w:customStyle="1" w:styleId="a6">
    <w:name w:val="頁尾 字元"/>
    <w:basedOn w:val="a2"/>
    <w:link w:val="a5"/>
    <w:uiPriority w:val="99"/>
    <w:rsid w:val="00770D70"/>
    <w:rPr>
      <w:rFonts w:ascii="Arial Unicode MS" w:hAnsi="Century"/>
    </w:rPr>
  </w:style>
  <w:style w:type="paragraph" w:styleId="af5">
    <w:name w:val="table of figures"/>
    <w:basedOn w:val="a0"/>
    <w:next w:val="a0"/>
    <w:semiHidden/>
    <w:unhideWhenUsed/>
    <w:rsid w:val="00642F16"/>
    <w:pPr>
      <w:ind w:leftChars="400" w:left="400" w:hangingChars="200" w:hanging="200"/>
    </w:pPr>
  </w:style>
  <w:style w:type="character" w:styleId="af6">
    <w:name w:val="FollowedHyperlink"/>
    <w:basedOn w:val="a2"/>
    <w:semiHidden/>
    <w:unhideWhenUsed/>
    <w:rsid w:val="00E55F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SO Palatino" w:eastAsiaTheme="minorEastAsia" w:hAnsi="BSO Palatino" w:cs="BSO Palatino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5403"/>
    <w:pPr>
      <w:widowControl w:val="0"/>
      <w:autoSpaceDE w:val="0"/>
      <w:autoSpaceDN w:val="0"/>
      <w:adjustRightInd w:val="0"/>
      <w:spacing w:line="360" w:lineRule="atLeast"/>
      <w:textAlignment w:val="baseline"/>
    </w:pPr>
    <w:rPr>
      <w:rFonts w:ascii="Arial Unicode MS" w:hAnsi="Century"/>
      <w:sz w:val="24"/>
    </w:rPr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rFonts w:ascii="BSO Palatino"/>
      <w:b/>
      <w:color w:val="000000"/>
      <w:position w:val="-24"/>
      <w:sz w:val="36"/>
    </w:rPr>
  </w:style>
  <w:style w:type="paragraph" w:styleId="2">
    <w:name w:val="heading 2"/>
    <w:basedOn w:val="a0"/>
    <w:next w:val="a1"/>
    <w:qFormat/>
    <w:pPr>
      <w:keepNext/>
      <w:jc w:val="center"/>
      <w:outlineLvl w:val="1"/>
    </w:pPr>
    <w:rPr>
      <w:rFonts w:ascii="BSO Palatino" w:hAnsi="BSO Palatino"/>
      <w:b/>
      <w:sz w:val="32"/>
    </w:rPr>
  </w:style>
  <w:style w:type="paragraph" w:styleId="3">
    <w:name w:val="heading 3"/>
    <w:basedOn w:val="a0"/>
    <w:next w:val="a1"/>
    <w:qFormat/>
    <w:pPr>
      <w:keepNext/>
      <w:ind w:left="-150" w:firstLine="150"/>
      <w:jc w:val="both"/>
      <w:outlineLvl w:val="2"/>
    </w:pPr>
    <w:rPr>
      <w:rFonts w:ascii="Courier New" w:hAnsi="Courier New"/>
      <w:b/>
      <w:color w:val="000000"/>
      <w:sz w:val="20"/>
    </w:rPr>
  </w:style>
  <w:style w:type="paragraph" w:styleId="4">
    <w:name w:val="heading 4"/>
    <w:basedOn w:val="a0"/>
    <w:next w:val="a1"/>
    <w:qFormat/>
    <w:pPr>
      <w:keepNext/>
      <w:spacing w:before="60" w:line="240" w:lineRule="auto"/>
      <w:outlineLvl w:val="3"/>
    </w:pPr>
    <w:rPr>
      <w:rFonts w:ascii="BSO Palatino" w:hAnsi="BSO Palatino"/>
      <w:b/>
      <w:color w:val="000000"/>
      <w:sz w:val="22"/>
    </w:rPr>
  </w:style>
  <w:style w:type="paragraph" w:styleId="5">
    <w:name w:val="heading 5"/>
    <w:basedOn w:val="a0"/>
    <w:next w:val="a1"/>
    <w:qFormat/>
    <w:pPr>
      <w:keepNext/>
      <w:spacing w:before="60" w:after="60" w:line="240" w:lineRule="auto"/>
      <w:outlineLvl w:val="4"/>
    </w:pPr>
    <w:rPr>
      <w:rFonts w:ascii="BSO Palatino" w:hAnsi="BSO Palatino"/>
      <w:b/>
      <w:color w:val="000000"/>
      <w:sz w:val="28"/>
    </w:rPr>
  </w:style>
  <w:style w:type="paragraph" w:styleId="6">
    <w:name w:val="heading 6"/>
    <w:basedOn w:val="a0"/>
    <w:next w:val="a1"/>
    <w:qFormat/>
    <w:pPr>
      <w:keepNext/>
      <w:spacing w:line="240" w:lineRule="auto"/>
      <w:outlineLvl w:val="5"/>
    </w:pPr>
    <w:rPr>
      <w:rFonts w:ascii="BSO Palatino"/>
      <w:color w:val="000000"/>
      <w:sz w:val="28"/>
    </w:rPr>
  </w:style>
  <w:style w:type="paragraph" w:styleId="7">
    <w:name w:val="heading 7"/>
    <w:basedOn w:val="a0"/>
    <w:next w:val="a1"/>
    <w:qFormat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jc w:val="both"/>
      <w:outlineLvl w:val="6"/>
    </w:pPr>
    <w:rPr>
      <w:rFonts w:ascii="Courier New" w:hAnsi="Courier New"/>
      <w:i/>
      <w:sz w:val="16"/>
    </w:rPr>
  </w:style>
  <w:style w:type="paragraph" w:styleId="8">
    <w:name w:val="heading 8"/>
    <w:basedOn w:val="a0"/>
    <w:next w:val="a1"/>
    <w:qFormat/>
    <w:pPr>
      <w:keepNext/>
      <w:spacing w:before="60" w:after="60" w:line="240" w:lineRule="auto"/>
      <w:outlineLvl w:val="7"/>
    </w:pPr>
    <w:rPr>
      <w:rFonts w:ascii="BSO Palatino" w:hAnsi="BSO Palatino"/>
      <w:b/>
      <w:color w:val="000000"/>
    </w:rPr>
  </w:style>
  <w:style w:type="paragraph" w:styleId="9">
    <w:name w:val="heading 9"/>
    <w:basedOn w:val="a0"/>
    <w:next w:val="a1"/>
    <w:qFormat/>
    <w:pPr>
      <w:keepNext/>
      <w:spacing w:line="240" w:lineRule="atLeast"/>
      <w:jc w:val="both"/>
      <w:outlineLvl w:val="8"/>
    </w:pPr>
    <w:rPr>
      <w:rFonts w:ascii="Courier New" w:hAnsi="Courier New"/>
      <w:b/>
      <w:color w:val="000000"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ind w:left="480"/>
    </w:pPr>
  </w:style>
  <w:style w:type="paragraph" w:styleId="a5">
    <w:name w:val="footer"/>
    <w:basedOn w:val="a0"/>
    <w:link w:val="a6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a7">
    <w:name w:val="header"/>
    <w:basedOn w:val="a0"/>
    <w:pPr>
      <w:tabs>
        <w:tab w:val="center" w:pos="4153"/>
        <w:tab w:val="right" w:pos="8306"/>
      </w:tabs>
    </w:pPr>
    <w:rPr>
      <w:sz w:val="20"/>
    </w:rPr>
  </w:style>
  <w:style w:type="character" w:styleId="a8">
    <w:name w:val="page number"/>
    <w:basedOn w:val="a2"/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0"/>
    <w:semiHidden/>
  </w:style>
  <w:style w:type="paragraph" w:styleId="ab">
    <w:name w:val="endnote text"/>
    <w:basedOn w:val="a0"/>
    <w:semiHidden/>
  </w:style>
  <w:style w:type="character" w:styleId="ac">
    <w:name w:val="endnote reference"/>
    <w:semiHidden/>
    <w:rPr>
      <w:vertAlign w:val="superscript"/>
    </w:rPr>
  </w:style>
  <w:style w:type="paragraph" w:styleId="ad">
    <w:name w:val="Body Text"/>
    <w:basedOn w:val="a0"/>
    <w:pPr>
      <w:overflowPunct w:val="0"/>
      <w:spacing w:line="240" w:lineRule="auto"/>
      <w:jc w:val="both"/>
    </w:pPr>
    <w:rPr>
      <w:rFonts w:ascii="BSO Palatino" w:eastAsia="Cambria" w:hAnsi="BSO Palatino"/>
      <w:sz w:val="22"/>
      <w:lang w:val="en-GB"/>
    </w:rPr>
  </w:style>
  <w:style w:type="character" w:customStyle="1" w:styleId="UserInput">
    <w:name w:val="User Input"/>
    <w:rPr>
      <w:rFonts w:ascii="SAPDings" w:hAnsi="SAPDings"/>
      <w:b/>
      <w:sz w:val="22"/>
    </w:rPr>
  </w:style>
  <w:style w:type="paragraph" w:styleId="a">
    <w:name w:val="List Bullet"/>
    <w:basedOn w:val="a0"/>
    <w:autoRedefine/>
    <w:pPr>
      <w:widowControl/>
      <w:numPr>
        <w:numId w:val="1"/>
      </w:numPr>
      <w:tabs>
        <w:tab w:val="clear" w:pos="720"/>
        <w:tab w:val="num" w:pos="360"/>
        <w:tab w:val="left" w:pos="1418"/>
      </w:tabs>
      <w:autoSpaceDE/>
      <w:autoSpaceDN/>
      <w:adjustRightInd/>
      <w:spacing w:before="60" w:line="240" w:lineRule="auto"/>
      <w:ind w:left="360" w:hanging="360"/>
      <w:textAlignment w:val="auto"/>
    </w:pPr>
    <w:rPr>
      <w:rFonts w:ascii="Cambria Math" w:eastAsia="Cambria" w:hAnsi="Cambria Math"/>
      <w:noProof/>
      <w:sz w:val="22"/>
    </w:rPr>
  </w:style>
  <w:style w:type="paragraph" w:customStyle="1" w:styleId="Number">
    <w:name w:val="Number"/>
    <w:basedOn w:val="a0"/>
    <w:pPr>
      <w:widowControl/>
      <w:tabs>
        <w:tab w:val="left" w:pos="1418"/>
      </w:tabs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/>
      <w:b/>
      <w:noProof/>
      <w:color w:val="FFFFFF"/>
      <w:sz w:val="20"/>
    </w:rPr>
  </w:style>
  <w:style w:type="paragraph" w:customStyle="1" w:styleId="Fixedtext">
    <w:name w:val="Fixed text"/>
    <w:basedOn w:val="a0"/>
    <w:pPr>
      <w:widowControl/>
      <w:overflowPunct w:val="0"/>
      <w:spacing w:line="240" w:lineRule="auto"/>
    </w:pPr>
    <w:rPr>
      <w:rFonts w:ascii="minorBidi" w:eastAsia="Cambria" w:hAnsi="minorBidi"/>
      <w:sz w:val="21"/>
      <w:lang w:val="en-GB"/>
    </w:rPr>
  </w:style>
  <w:style w:type="paragraph" w:customStyle="1" w:styleId="BulletList">
    <w:name w:val="Bullet List"/>
    <w:basedOn w:val="a0"/>
    <w:pPr>
      <w:widowControl/>
      <w:overflowPunct w:val="0"/>
      <w:spacing w:line="240" w:lineRule="auto"/>
      <w:ind w:left="720" w:hanging="720"/>
    </w:pPr>
    <w:rPr>
      <w:rFonts w:ascii="Tms Rmn" w:eastAsia="Cambria" w:hAnsi="Tms Rmn"/>
      <w:sz w:val="21"/>
      <w:lang w:val="en-GB"/>
    </w:rPr>
  </w:style>
  <w:style w:type="paragraph" w:customStyle="1" w:styleId="Heading0">
    <w:name w:val="Heading 0"/>
    <w:basedOn w:val="1"/>
    <w:next w:val="ad"/>
    <w:pPr>
      <w:keepNext w:val="0"/>
      <w:pageBreakBefore/>
      <w:widowControl/>
      <w:overflowPunct w:val="0"/>
      <w:spacing w:after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customStyle="1" w:styleId="Company">
    <w:name w:val="Company"/>
    <w:basedOn w:val="a0"/>
    <w:pPr>
      <w:widowControl/>
      <w:overflowPunct w:val="0"/>
      <w:spacing w:before="240" w:line="240" w:lineRule="auto"/>
    </w:pPr>
    <w:rPr>
      <w:rFonts w:ascii="Tms Rmn" w:eastAsia="Cambria" w:hAnsi="Tms Rmn"/>
      <w:caps/>
      <w:sz w:val="21"/>
      <w:lang w:val="en-GB"/>
    </w:rPr>
  </w:style>
  <w:style w:type="paragraph" w:styleId="ae">
    <w:name w:val="Title"/>
    <w:basedOn w:val="a0"/>
    <w:next w:val="ad"/>
    <w:qFormat/>
    <w:pPr>
      <w:framePr w:w="4536" w:h="1134" w:hRule="exact" w:hSpace="181" w:wrap="notBeside" w:vAnchor="page" w:hAnchor="page" w:x="1759" w:y="3460"/>
      <w:widowControl/>
      <w:overflowPunct w:val="0"/>
      <w:spacing w:line="360" w:lineRule="auto"/>
    </w:pPr>
    <w:rPr>
      <w:rFonts w:ascii="Tms Rmn" w:eastAsia="Cambria" w:hAnsi="Tms Rmn"/>
      <w:caps/>
      <w:sz w:val="21"/>
      <w:lang w:val="en-GB"/>
    </w:rPr>
  </w:style>
  <w:style w:type="paragraph" w:customStyle="1" w:styleId="Headercd">
    <w:name w:val="Header cd"/>
    <w:basedOn w:val="a7"/>
    <w:next w:val="a7"/>
    <w:pPr>
      <w:widowControl/>
      <w:pBdr>
        <w:top w:val="single" w:sz="6" w:space="1" w:color="auto"/>
      </w:pBdr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6"/>
      <w:lang w:val="en-GB"/>
    </w:rPr>
  </w:style>
  <w:style w:type="paragraph" w:customStyle="1" w:styleId="Author">
    <w:name w:val="Author"/>
    <w:basedOn w:val="a0"/>
    <w:pPr>
      <w:widowControl/>
      <w:tabs>
        <w:tab w:val="right" w:pos="2410"/>
      </w:tabs>
      <w:overflowPunct w:val="0"/>
      <w:spacing w:before="240" w:line="240" w:lineRule="auto"/>
      <w:ind w:left="2586" w:hanging="2586"/>
    </w:pPr>
    <w:rPr>
      <w:rFonts w:ascii="Tms Rmn" w:eastAsia="Cambria" w:hAnsi="Tms Rmn"/>
      <w:sz w:val="21"/>
      <w:lang w:val="en-GB"/>
    </w:rPr>
  </w:style>
  <w:style w:type="paragraph" w:customStyle="1" w:styleId="Copyright">
    <w:name w:val="Copyright"/>
    <w:basedOn w:val="a0"/>
    <w:pPr>
      <w:framePr w:hSpace="181" w:wrap="around" w:vAnchor="page" w:hAnchor="text" w:y="15764"/>
      <w:widowControl/>
      <w:overflowPunct w:val="0"/>
      <w:spacing w:line="240" w:lineRule="auto"/>
    </w:pPr>
    <w:rPr>
      <w:rFonts w:ascii="Tms Rmn" w:eastAsia="Cambria" w:hAnsi="Tms Rmn"/>
      <w:smallCaps/>
      <w:sz w:val="21"/>
      <w:lang w:val="en-GB"/>
    </w:rPr>
  </w:style>
  <w:style w:type="paragraph" w:customStyle="1" w:styleId="DocStatistics">
    <w:name w:val="Doc Statistics"/>
    <w:basedOn w:val="a0"/>
    <w:pPr>
      <w:widowControl/>
      <w:tabs>
        <w:tab w:val="right" w:pos="2410"/>
      </w:tabs>
      <w:overflowPunct w:val="0"/>
      <w:spacing w:line="240" w:lineRule="auto"/>
      <w:ind w:left="2552" w:hanging="2552"/>
    </w:pPr>
    <w:rPr>
      <w:rFonts w:ascii="Tms Rmn" w:eastAsia="Cambria" w:hAnsi="Tms Rmn"/>
      <w:sz w:val="21"/>
      <w:lang w:val="en-GB"/>
    </w:rPr>
  </w:style>
  <w:style w:type="paragraph" w:customStyle="1" w:styleId="DocIssued">
    <w:name w:val="Doc Issued"/>
    <w:basedOn w:val="DocStatistics"/>
    <w:pPr>
      <w:tabs>
        <w:tab w:val="left" w:pos="5670"/>
      </w:tabs>
      <w:spacing w:before="240"/>
    </w:pPr>
  </w:style>
  <w:style w:type="paragraph" w:customStyle="1" w:styleId="Footercd">
    <w:name w:val="Footer cd"/>
    <w:basedOn w:val="a5"/>
    <w:pPr>
      <w:widowControl/>
      <w:pBdr>
        <w:top w:val="single" w:sz="6" w:space="5" w:color="auto"/>
      </w:pBdr>
      <w:tabs>
        <w:tab w:val="clear" w:pos="4153"/>
        <w:tab w:val="clear" w:pos="8306"/>
        <w:tab w:val="right" w:pos="8789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sysHidden">
    <w:name w:val="sys Hidden"/>
    <w:basedOn w:val="ad"/>
    <w:pPr>
      <w:widowControl/>
    </w:pPr>
    <w:rPr>
      <w:rFonts w:ascii="Tms Rmn" w:hAnsi="Tms Rmn"/>
      <w:vanish/>
      <w:sz w:val="21"/>
    </w:rPr>
  </w:style>
  <w:style w:type="paragraph" w:styleId="40">
    <w:name w:val="toc 4"/>
    <w:basedOn w:val="10"/>
    <w:next w:val="a0"/>
    <w:autoRedefine/>
    <w:semiHidden/>
  </w:style>
  <w:style w:type="paragraph" w:styleId="10">
    <w:name w:val="toc 1"/>
    <w:basedOn w:val="1"/>
    <w:next w:val="a0"/>
    <w:autoRedefine/>
    <w:uiPriority w:val="39"/>
    <w:rsid w:val="00642F16"/>
    <w:pPr>
      <w:keepNext w:val="0"/>
      <w:widowControl/>
      <w:tabs>
        <w:tab w:val="right" w:leader="dot" w:pos="10080"/>
      </w:tabs>
      <w:overflowPunct w:val="0"/>
      <w:spacing w:before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styleId="20">
    <w:name w:val="toc 2"/>
    <w:basedOn w:val="10"/>
    <w:next w:val="a0"/>
    <w:autoRedefine/>
    <w:semiHidden/>
    <w:pPr>
      <w:spacing w:before="0"/>
    </w:pPr>
    <w:rPr>
      <w:sz w:val="22"/>
    </w:rPr>
  </w:style>
  <w:style w:type="paragraph" w:styleId="30">
    <w:name w:val="toc 3"/>
    <w:basedOn w:val="10"/>
    <w:next w:val="a0"/>
    <w:autoRedefine/>
    <w:semiHidden/>
  </w:style>
  <w:style w:type="paragraph" w:styleId="50">
    <w:name w:val="toc 5"/>
    <w:basedOn w:val="10"/>
    <w:next w:val="a0"/>
    <w:autoRedefine/>
    <w:semiHidden/>
  </w:style>
  <w:style w:type="paragraph" w:styleId="60">
    <w:name w:val="toc 6"/>
    <w:basedOn w:val="10"/>
    <w:next w:val="a0"/>
    <w:autoRedefine/>
    <w:semiHidden/>
  </w:style>
  <w:style w:type="paragraph" w:styleId="70">
    <w:name w:val="toc 7"/>
    <w:basedOn w:val="10"/>
    <w:next w:val="a0"/>
    <w:autoRedefine/>
    <w:semiHidden/>
  </w:style>
  <w:style w:type="paragraph" w:styleId="80">
    <w:name w:val="toc 8"/>
    <w:basedOn w:val="10"/>
    <w:next w:val="a0"/>
    <w:autoRedefine/>
    <w:semiHidden/>
  </w:style>
  <w:style w:type="paragraph" w:styleId="90">
    <w:name w:val="toc 9"/>
    <w:basedOn w:val="10"/>
    <w:next w:val="a0"/>
    <w:autoRedefine/>
    <w:semiHidden/>
  </w:style>
  <w:style w:type="paragraph" w:customStyle="1" w:styleId="Titlecd">
    <w:name w:val="Title cd"/>
    <w:basedOn w:val="ae"/>
    <w:pPr>
      <w:framePr w:w="0" w:hRule="auto" w:wrap="notBeside" w:vAnchor="margin" w:hAnchor="margin" w:xAlign="left" w:y="2813"/>
    </w:pPr>
  </w:style>
  <w:style w:type="paragraph" w:customStyle="1" w:styleId="Header2">
    <w:name w:val="Header 2"/>
    <w:basedOn w:val="a7"/>
    <w:pPr>
      <w:widowControl/>
      <w:pBdr>
        <w:top w:val="single" w:sz="6" w:space="3" w:color="auto"/>
      </w:pBdr>
      <w:tabs>
        <w:tab w:val="clear" w:pos="4153"/>
        <w:tab w:val="clear" w:pos="8306"/>
        <w:tab w:val="right" w:pos="8789"/>
      </w:tabs>
      <w:overflowPunct w:val="0"/>
      <w:spacing w:before="60" w:line="240" w:lineRule="auto"/>
    </w:pPr>
    <w:rPr>
      <w:rFonts w:ascii="minorBidi" w:eastAsia="Cambria" w:hAnsi="minorBidi"/>
      <w:smallCaps/>
      <w:spacing w:val="26"/>
      <w:sz w:val="16"/>
      <w:lang w:val="en-GB"/>
    </w:rPr>
  </w:style>
  <w:style w:type="paragraph" w:customStyle="1" w:styleId="footer2">
    <w:name w:val="footer 2"/>
    <w:basedOn w:val="a5"/>
    <w:pPr>
      <w:framePr w:hSpace="181" w:wrap="around" w:vAnchor="page" w:hAnchor="text" w:y="15764"/>
      <w:widowControl/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Appendix">
    <w:name w:val="Appendix"/>
    <w:basedOn w:val="a0"/>
    <w:next w:val="ad"/>
    <w:pPr>
      <w:widowControl/>
      <w:overflowPunct w:val="0"/>
      <w:spacing w:after="240" w:line="240" w:lineRule="auto"/>
    </w:pPr>
    <w:rPr>
      <w:rFonts w:ascii="Tms Rmn" w:eastAsia="Cambria" w:hAnsi="Tms Rmn"/>
      <w:lang w:val="en-GB"/>
    </w:rPr>
  </w:style>
  <w:style w:type="paragraph" w:customStyle="1" w:styleId="HeadingT">
    <w:name w:val="Heading T"/>
    <w:basedOn w:val="a0"/>
    <w:next w:val="ad"/>
    <w:pPr>
      <w:widowControl/>
      <w:overflowPunct w:val="0"/>
      <w:spacing w:line="240" w:lineRule="auto"/>
    </w:pPr>
    <w:rPr>
      <w:rFonts w:ascii="BSO Palatino" w:eastAsia="Cambria" w:hAnsi="BSO Palatino"/>
      <w:caps/>
      <w:spacing w:val="26"/>
      <w:sz w:val="16"/>
      <w:lang w:val="en-GB"/>
    </w:rPr>
  </w:style>
  <w:style w:type="paragraph" w:customStyle="1" w:styleId="sysPageOfPages">
    <w:name w:val="sys PageOfPages"/>
    <w:basedOn w:val="sysHidden"/>
  </w:style>
  <w:style w:type="paragraph" w:customStyle="1" w:styleId="Copyrighthidden">
    <w:name w:val="Copyright hidden"/>
    <w:basedOn w:val="Copyright"/>
    <w:pPr>
      <w:framePr w:wrap="around"/>
    </w:pPr>
    <w:rPr>
      <w:vanish/>
    </w:rPr>
  </w:style>
  <w:style w:type="paragraph" w:styleId="21">
    <w:name w:val="Body Text 2"/>
    <w:basedOn w:val="a0"/>
    <w:link w:val="22"/>
    <w:pPr>
      <w:keepLines/>
    </w:pPr>
    <w:rPr>
      <w:rFonts w:ascii="Cambria Math" w:hAnsi="Cambria Math"/>
      <w:sz w:val="20"/>
    </w:rPr>
  </w:style>
  <w:style w:type="character" w:styleId="af">
    <w:name w:val="Hyperlink"/>
    <w:uiPriority w:val="99"/>
    <w:rsid w:val="006703A8"/>
    <w:rPr>
      <w:color w:val="0000FF"/>
      <w:u w:val="single"/>
    </w:rPr>
  </w:style>
  <w:style w:type="paragraph" w:customStyle="1" w:styleId="StyleHeading111ptNotBoldLeft">
    <w:name w:val="Style Heading 1 + 新細明體 11 pt Not Bold Left"/>
    <w:basedOn w:val="1"/>
    <w:autoRedefine/>
    <w:rsid w:val="00EC16C5"/>
    <w:pPr>
      <w:jc w:val="left"/>
    </w:pPr>
    <w:rPr>
      <w:rFonts w:ascii="Arial Unicode MS" w:hAnsi="Arial Unicode MS" w:cs="Courier New"/>
      <w:b w:val="0"/>
      <w:sz w:val="22"/>
      <w:szCs w:val="22"/>
    </w:rPr>
  </w:style>
  <w:style w:type="paragraph" w:styleId="Web">
    <w:name w:val="Normal (Web)"/>
    <w:basedOn w:val="a0"/>
    <w:rsid w:val="00256E7C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Courier New"/>
      <w:szCs w:val="24"/>
    </w:rPr>
  </w:style>
  <w:style w:type="paragraph" w:styleId="af0">
    <w:name w:val="Balloon Text"/>
    <w:basedOn w:val="a0"/>
    <w:link w:val="af1"/>
    <w:rsid w:val="008900DD"/>
    <w:pPr>
      <w:spacing w:line="240" w:lineRule="auto"/>
    </w:pPr>
    <w:rPr>
      <w:rFonts w:ascii="Book Antiqua" w:eastAsia="Cambria" w:hAnsi="Book Antiqua"/>
      <w:sz w:val="16"/>
      <w:szCs w:val="16"/>
    </w:rPr>
  </w:style>
  <w:style w:type="character" w:customStyle="1" w:styleId="af1">
    <w:name w:val="註解方塊文字 字元"/>
    <w:link w:val="af0"/>
    <w:rsid w:val="008900DD"/>
    <w:rPr>
      <w:rFonts w:ascii="Book Antiqua" w:eastAsia="Cambria" w:hAnsi="Book Antiqua" w:cs="BSO Palatino"/>
      <w:sz w:val="16"/>
      <w:szCs w:val="16"/>
    </w:rPr>
  </w:style>
  <w:style w:type="paragraph" w:customStyle="1" w:styleId="Covertitle">
    <w:name w:val="Covertitle"/>
    <w:basedOn w:val="a0"/>
    <w:autoRedefine/>
    <w:rsid w:val="00A55E62"/>
    <w:pPr>
      <w:widowControl/>
      <w:suppressAutoHyphens/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 w:cs="Courier New"/>
      <w:b/>
      <w:sz w:val="48"/>
      <w:lang w:eastAsia="en-US"/>
    </w:rPr>
  </w:style>
  <w:style w:type="paragraph" w:styleId="af2">
    <w:name w:val="List Paragraph"/>
    <w:basedOn w:val="a0"/>
    <w:uiPriority w:val="34"/>
    <w:qFormat/>
    <w:rsid w:val="00E70892"/>
    <w:pPr>
      <w:ind w:leftChars="200" w:left="480"/>
    </w:pPr>
  </w:style>
  <w:style w:type="table" w:styleId="af3">
    <w:name w:val="Table Grid"/>
    <w:basedOn w:val="a3"/>
    <w:uiPriority w:val="59"/>
    <w:rsid w:val="00DB0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本文 2 字元"/>
    <w:link w:val="21"/>
    <w:rsid w:val="00230E25"/>
    <w:rPr>
      <w:rFonts w:ascii="Cambria Math" w:hAnsi="Cambria Math"/>
    </w:rPr>
  </w:style>
  <w:style w:type="table" w:customStyle="1" w:styleId="STI">
    <w:name w:val="STI 表格樣式"/>
    <w:basedOn w:val="af4"/>
    <w:rsid w:val="0036380F"/>
    <w:pPr>
      <w:spacing w:line="360" w:lineRule="auto"/>
    </w:pPr>
    <w:rPr>
      <w:rFonts w:ascii="Arial" w:eastAsia="新細明體" w:hAnsi="Arial" w:cs="Times New Roman"/>
    </w:rPr>
    <w:tblPr>
      <w:tblStyleRow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Arial" w:eastAsia="Tahoma" w:hAnsi="Arial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  <w:vAlign w:val="center"/>
      </w:tcPr>
    </w:tblStylePr>
    <w:tblStylePr w:type="lastRow">
      <w:rPr>
        <w:b/>
      </w:rPr>
    </w:tblStylePr>
    <w:tblStylePr w:type="band1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clear" w:color="000000" w:fill="FFFFFF"/>
      </w:tcPr>
    </w:tblStylePr>
    <w:tblStylePr w:type="band2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pct5" w:color="000000" w:fill="FFFFFF"/>
      </w:tcPr>
    </w:tblStylePr>
  </w:style>
  <w:style w:type="table" w:styleId="af4">
    <w:name w:val="Table Contemporary"/>
    <w:basedOn w:val="a3"/>
    <w:rsid w:val="0036380F"/>
    <w:pPr>
      <w:widowControl w:val="0"/>
      <w:autoSpaceDE w:val="0"/>
      <w:autoSpaceDN w:val="0"/>
      <w:adjustRightInd w:val="0"/>
      <w:spacing w:line="360" w:lineRule="atLeast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72557-172">
    <w:name w:val="樣式 凸出:  1.72 字元 左 5.57 字元 第一行:  -1.72 字元"/>
    <w:basedOn w:val="a0"/>
    <w:autoRedefine/>
    <w:rsid w:val="00A85656"/>
    <w:pPr>
      <w:autoSpaceDE/>
      <w:autoSpaceDN/>
      <w:adjustRightInd/>
      <w:spacing w:line="240" w:lineRule="auto"/>
      <w:ind w:leftChars="557" w:left="2042" w:hangingChars="172" w:hanging="482"/>
      <w:textAlignment w:val="auto"/>
    </w:pPr>
    <w:rPr>
      <w:rFonts w:ascii="標楷體" w:eastAsia="標楷體" w:hAnsi="Times New Roman" w:cs="新細明體"/>
      <w:sz w:val="28"/>
    </w:rPr>
  </w:style>
  <w:style w:type="character" w:customStyle="1" w:styleId="a6">
    <w:name w:val="頁尾 字元"/>
    <w:basedOn w:val="a2"/>
    <w:link w:val="a5"/>
    <w:uiPriority w:val="99"/>
    <w:rsid w:val="00770D70"/>
    <w:rPr>
      <w:rFonts w:ascii="Arial Unicode MS" w:hAnsi="Century"/>
    </w:rPr>
  </w:style>
  <w:style w:type="paragraph" w:styleId="af5">
    <w:name w:val="table of figures"/>
    <w:basedOn w:val="a0"/>
    <w:next w:val="a0"/>
    <w:semiHidden/>
    <w:unhideWhenUsed/>
    <w:rsid w:val="00642F16"/>
    <w:pPr>
      <w:ind w:leftChars="400" w:left="400" w:hangingChars="200" w:hanging="200"/>
    </w:pPr>
  </w:style>
  <w:style w:type="character" w:styleId="af6">
    <w:name w:val="FollowedHyperlink"/>
    <w:basedOn w:val="a2"/>
    <w:semiHidden/>
    <w:unhideWhenUsed/>
    <w:rsid w:val="00E55F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53653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004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1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6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65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4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hyperlink" Target="http://tpnet.twport.com.tw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test-tpnet.twport.com.tw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settings" Target="settings.xml"/><Relationship Id="rId51" Type="http://schemas.openxmlformats.org/officeDocument/2006/relationships/image" Target="media/image3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CMC\tobeflow.doc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1D7932943842C640BE5AB8DBFAAC7368" ma:contentTypeVersion="0" ma:contentTypeDescription="建立新的文件。" ma:contentTypeScope="" ma:versionID="45d74d9f60063608212d655aba56a9a4">
  <xsd:schema xmlns:xsd="http://www.w3.org/2001/XMLSchema" xmlns:p="http://schemas.microsoft.com/office/2006/metadata/properties" targetNamespace="http://schemas.microsoft.com/office/2006/metadata/properties" ma:root="true" ma:fieldsID="b8ca951d90cafeb83d4a03d140f1ba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 ma:readOnly="true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8BC90-DDC3-45F1-990C-91326984BB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54D3C7-AE18-4D2A-B5EC-B0B7E5E8D0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7A790D-4294-4E49-A726-A4E7630987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DC8BDF9-12BA-41AA-ABCC-98E1B21D9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tobeflow.doc.dot</Template>
  <TotalTime>92</TotalTime>
  <Pages>21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KUT document</vt:lpstr>
    </vt:vector>
  </TitlesOfParts>
  <Company>CHT</Company>
  <LinksUpToDate>false</LinksUpToDate>
  <CharactersWithSpaces>4392</CharactersWithSpaces>
  <SharedDoc>false</SharedDoc>
  <HLinks>
    <vt:vector size="12" baseType="variant">
      <vt:variant>
        <vt:i4>1441851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_Toc431992792</vt:lpwstr>
      </vt:variant>
      <vt:variant>
        <vt:i4>6881296</vt:i4>
      </vt:variant>
      <vt:variant>
        <vt:i4>-1</vt:i4>
      </vt:variant>
      <vt:variant>
        <vt:i4>2073</vt:i4>
      </vt:variant>
      <vt:variant>
        <vt:i4>1</vt:i4>
      </vt:variant>
      <vt:variant>
        <vt:lpwstr>C:\Project\Arthur Andersen\Logos\AA\O_60_bw.bmp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港棧系統</dc:subject>
  <dc:creator>CHT-Chuck</dc:creator>
  <cp:keywords>Draft</cp:keywords>
  <dc:description>Attachments</dc:description>
  <cp:lastModifiedBy>user</cp:lastModifiedBy>
  <cp:revision>5</cp:revision>
  <cp:lastPrinted>2001-06-13T05:46:00Z</cp:lastPrinted>
  <dcterms:created xsi:type="dcterms:W3CDTF">2016-07-08T13:59:00Z</dcterms:created>
  <dcterms:modified xsi:type="dcterms:W3CDTF">2016-07-08T23:57:00Z</dcterms:modified>
  <cp:category>1.0</cp:category>
</cp:coreProperties>
</file>