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84894" w:rsidRPr="008D19F2" w:rsidRDefault="00884894" w:rsidP="00884894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60"/>
        </w:rPr>
      </w:pP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begin"/>
      </w:r>
      <w:r w:rsidRPr="008D19F2">
        <w:rPr>
          <w:rFonts w:ascii="微軟正黑體" w:eastAsia="微軟正黑體" w:hAnsi="微軟正黑體"/>
        </w:rPr>
        <w:instrText xml:space="preserve"> SUBJECT   \* MERGEFORMAT </w:instrText>
      </w: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separate"/>
      </w:r>
      <w:r w:rsidRPr="008D19F2">
        <w:rPr>
          <w:rFonts w:ascii="微軟正黑體" w:eastAsia="微軟正黑體" w:hAnsi="微軟正黑體" w:cs="新細明體" w:hint="eastAsia"/>
          <w:b/>
          <w:bCs/>
          <w:sz w:val="60"/>
        </w:rPr>
        <w:t>港灣及</w:t>
      </w:r>
      <w:proofErr w:type="gramStart"/>
      <w:r w:rsidRPr="008D19F2">
        <w:rPr>
          <w:rFonts w:ascii="微軟正黑體" w:eastAsia="微軟正黑體" w:hAnsi="微軟正黑體" w:cs="新細明體" w:hint="eastAsia"/>
          <w:b/>
          <w:bCs/>
          <w:sz w:val="60"/>
        </w:rPr>
        <w:t>棧</w:t>
      </w:r>
      <w:proofErr w:type="gramEnd"/>
      <w:r w:rsidRPr="008D19F2">
        <w:rPr>
          <w:rFonts w:ascii="微軟正黑體" w:eastAsia="微軟正黑體" w:hAnsi="微軟正黑體" w:cs="新細明體" w:hint="eastAsia"/>
          <w:b/>
          <w:bCs/>
          <w:sz w:val="60"/>
        </w:rPr>
        <w:t>埠系統建置案</w:t>
      </w:r>
      <w:r w:rsidRPr="008D19F2">
        <w:rPr>
          <w:rFonts w:ascii="微軟正黑體" w:eastAsia="微軟正黑體" w:hAnsi="微軟正黑體" w:cs="新細明體"/>
          <w:b/>
          <w:bCs/>
          <w:sz w:val="60"/>
        </w:rPr>
        <w:fldChar w:fldCharType="end"/>
      </w:r>
    </w:p>
    <w:p w:rsidR="00884894" w:rsidRPr="008D19F2" w:rsidRDefault="00884894" w:rsidP="00884894">
      <w:pPr>
        <w:rPr>
          <w:rFonts w:ascii="微軟正黑體" w:eastAsia="微軟正黑體" w:hAnsi="微軟正黑體"/>
        </w:rPr>
      </w:pPr>
    </w:p>
    <w:p w:rsidR="00884894" w:rsidRPr="008D19F2" w:rsidRDefault="00884894" w:rsidP="00884894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60"/>
        </w:rPr>
      </w:pP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begin"/>
      </w:r>
      <w:r w:rsidRPr="008D19F2">
        <w:rPr>
          <w:rFonts w:ascii="微軟正黑體" w:eastAsia="微軟正黑體" w:hAnsi="微軟正黑體"/>
        </w:rPr>
        <w:instrText xml:space="preserve"> TITLE   \* MERGEFORMAT </w:instrText>
      </w: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separate"/>
      </w:r>
      <w:r w:rsidRPr="008D19F2">
        <w:rPr>
          <w:rFonts w:ascii="微軟正黑體" w:eastAsia="微軟正黑體" w:hAnsi="微軟正黑體" w:cs="新細明體" w:hint="eastAsia"/>
          <w:b/>
          <w:bCs/>
          <w:sz w:val="60"/>
        </w:rPr>
        <w:t>系統使用手冊</w:t>
      </w:r>
      <w:r w:rsidRPr="008D19F2">
        <w:rPr>
          <w:rFonts w:ascii="微軟正黑體" w:eastAsia="微軟正黑體" w:hAnsi="微軟正黑體" w:cs="新細明體"/>
          <w:b/>
          <w:bCs/>
          <w:sz w:val="60"/>
        </w:rPr>
        <w:fldChar w:fldCharType="end"/>
      </w:r>
    </w:p>
    <w:p w:rsidR="00884894" w:rsidRDefault="00884894" w:rsidP="00884894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60"/>
        </w:rPr>
      </w:pPr>
      <w:r w:rsidRPr="00884894">
        <w:rPr>
          <w:rFonts w:ascii="微軟正黑體" w:eastAsia="微軟正黑體" w:hAnsi="微軟正黑體" w:cs="新細明體" w:hint="eastAsia"/>
          <w:b/>
          <w:bCs/>
          <w:sz w:val="60"/>
        </w:rPr>
        <w:t>疾管署</w:t>
      </w:r>
    </w:p>
    <w:p w:rsidR="00884894" w:rsidRPr="008D19F2" w:rsidRDefault="00884894" w:rsidP="00884894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40"/>
        </w:rPr>
      </w:pPr>
      <w:r w:rsidRPr="008D19F2">
        <w:rPr>
          <w:rFonts w:ascii="微軟正黑體" w:eastAsia="微軟正黑體" w:hAnsi="微軟正黑體" w:cs="新細明體"/>
          <w:b/>
          <w:bCs/>
          <w:sz w:val="40"/>
        </w:rPr>
        <w:t>V</w:t>
      </w:r>
      <w:r w:rsidRPr="008D19F2">
        <w:rPr>
          <w:rFonts w:ascii="微軟正黑體" w:eastAsia="微軟正黑體" w:hAnsi="微軟正黑體" w:cs="新細明體" w:hint="eastAsia"/>
          <w:b/>
          <w:bCs/>
          <w:sz w:val="40"/>
        </w:rPr>
        <w:t>0.</w:t>
      </w:r>
      <w:r w:rsidR="00EC3396">
        <w:rPr>
          <w:rFonts w:ascii="微軟正黑體" w:eastAsia="微軟正黑體" w:hAnsi="微軟正黑體" w:cs="新細明體" w:hint="eastAsia"/>
          <w:b/>
          <w:bCs/>
          <w:sz w:val="40"/>
        </w:rPr>
        <w:t>7</w:t>
      </w:r>
    </w:p>
    <w:p w:rsidR="00884894" w:rsidRPr="008D19F2" w:rsidRDefault="00884894" w:rsidP="00884894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40"/>
        </w:rPr>
      </w:pPr>
      <w:r w:rsidRPr="008D19F2">
        <w:rPr>
          <w:rFonts w:ascii="微軟正黑體" w:eastAsia="微軟正黑體" w:hAnsi="微軟正黑體" w:cs="新細明體" w:hint="eastAsia"/>
          <w:b/>
          <w:bCs/>
          <w:sz w:val="40"/>
        </w:rPr>
        <w:t>購案編號：TIPC-102B021</w:t>
      </w:r>
    </w:p>
    <w:p w:rsidR="00884894" w:rsidRPr="008D19F2" w:rsidRDefault="00884894" w:rsidP="00884894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36"/>
        </w:rPr>
      </w:pPr>
      <w:r w:rsidRPr="008D19F2">
        <w:rPr>
          <w:rFonts w:ascii="微軟正黑體" w:eastAsia="微軟正黑體" w:hAnsi="微軟正黑體" w:cs="新細明體"/>
          <w:b/>
          <w:bCs/>
          <w:sz w:val="36"/>
        </w:rPr>
        <w:t>中華民國</w:t>
      </w:r>
      <w:r w:rsidRPr="008D19F2">
        <w:rPr>
          <w:rFonts w:ascii="微軟正黑體" w:eastAsia="微軟正黑體" w:hAnsi="微軟正黑體" w:cs="新細明體" w:hint="eastAsia"/>
          <w:b/>
          <w:bCs/>
          <w:sz w:val="36"/>
        </w:rPr>
        <w:t>一百零五</w:t>
      </w:r>
      <w:r w:rsidRPr="008D19F2">
        <w:rPr>
          <w:rFonts w:ascii="微軟正黑體" w:eastAsia="微軟正黑體" w:hAnsi="微軟正黑體" w:cs="新細明體"/>
          <w:b/>
          <w:bCs/>
          <w:sz w:val="36"/>
        </w:rPr>
        <w:t>年</w:t>
      </w:r>
      <w:r w:rsidR="00EC3396">
        <w:rPr>
          <w:rFonts w:ascii="微軟正黑體" w:eastAsia="微軟正黑體" w:hAnsi="微軟正黑體" w:cs="新細明體" w:hint="eastAsia"/>
          <w:b/>
          <w:bCs/>
          <w:sz w:val="36"/>
        </w:rPr>
        <w:t>七</w:t>
      </w:r>
      <w:r w:rsidRPr="008D19F2">
        <w:rPr>
          <w:rFonts w:ascii="微軟正黑體" w:eastAsia="微軟正黑體" w:hAnsi="微軟正黑體" w:cs="新細明體"/>
          <w:b/>
          <w:bCs/>
          <w:sz w:val="36"/>
        </w:rPr>
        <w:t>月</w:t>
      </w:r>
      <w:r w:rsidR="00EC3396">
        <w:rPr>
          <w:rFonts w:ascii="微軟正黑體" w:eastAsia="微軟正黑體" w:hAnsi="微軟正黑體" w:cs="新細明體" w:hint="eastAsia"/>
          <w:b/>
          <w:bCs/>
          <w:sz w:val="36"/>
        </w:rPr>
        <w:t>九</w:t>
      </w:r>
      <w:r w:rsidRPr="008D19F2">
        <w:rPr>
          <w:rFonts w:ascii="微軟正黑體" w:eastAsia="微軟正黑體" w:hAnsi="微軟正黑體" w:cs="新細明體"/>
          <w:b/>
          <w:bCs/>
          <w:sz w:val="36"/>
        </w:rPr>
        <w:t>日</w:t>
      </w:r>
    </w:p>
    <w:p w:rsidR="00884894" w:rsidRPr="008D19F2" w:rsidRDefault="00884894" w:rsidP="00884894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noProof/>
          <w:sz w:val="36"/>
        </w:rPr>
      </w:pPr>
      <w:r w:rsidRPr="008D19F2">
        <w:rPr>
          <w:rFonts w:ascii="微軟正黑體" w:eastAsia="微軟正黑體" w:hAnsi="微軟正黑體" w:cs="新細明體"/>
          <w:b/>
          <w:noProof/>
          <w:sz w:val="36"/>
        </w:rPr>
        <w:drawing>
          <wp:inline distT="0" distB="0" distL="0" distR="0" wp14:anchorId="54D7852A" wp14:editId="6B1C7AF7">
            <wp:extent cx="2395855" cy="668655"/>
            <wp:effectExtent l="0" t="0" r="4445" b="0"/>
            <wp:docPr id="2056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894" w:rsidRPr="00C9088D" w:rsidRDefault="00884894" w:rsidP="00884894">
      <w:r>
        <w:rPr>
          <w:rFonts w:ascii="Arial" w:hAnsi="Arial" w:cs="新細明體"/>
          <w:noProof/>
        </w:rPr>
        <w:drawing>
          <wp:inline distT="0" distB="0" distL="0" distR="0" wp14:anchorId="3EA64659" wp14:editId="0BE59E79">
            <wp:extent cx="6163945" cy="330200"/>
            <wp:effectExtent l="0" t="0" r="8255" b="0"/>
            <wp:docPr id="2057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4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894" w:rsidRDefault="00884894" w:rsidP="0036380F">
      <w:pPr>
        <w:spacing w:line="360" w:lineRule="auto"/>
        <w:jc w:val="center"/>
        <w:rPr>
          <w:rFonts w:ascii="微軟正黑體" w:eastAsia="微軟正黑體" w:hAnsi="微軟正黑體" w:cs="Times New Roman"/>
          <w:b/>
          <w:color w:val="000000" w:themeColor="text1"/>
          <w:sz w:val="48"/>
          <w:szCs w:val="48"/>
        </w:rPr>
      </w:pPr>
    </w:p>
    <w:p w:rsidR="00884894" w:rsidRDefault="00884894" w:rsidP="0036380F">
      <w:pPr>
        <w:spacing w:line="360" w:lineRule="auto"/>
        <w:jc w:val="center"/>
        <w:rPr>
          <w:rFonts w:ascii="微軟正黑體" w:eastAsia="微軟正黑體" w:hAnsi="微軟正黑體" w:cs="Times New Roman"/>
          <w:b/>
          <w:color w:val="000000" w:themeColor="text1"/>
          <w:sz w:val="48"/>
          <w:szCs w:val="48"/>
        </w:rPr>
      </w:pPr>
    </w:p>
    <w:p w:rsidR="00884894" w:rsidRDefault="00884894" w:rsidP="0036380F">
      <w:pPr>
        <w:spacing w:line="360" w:lineRule="auto"/>
        <w:jc w:val="center"/>
        <w:rPr>
          <w:rFonts w:ascii="微軟正黑體" w:eastAsia="微軟正黑體" w:hAnsi="微軟正黑體" w:cs="Times New Roman"/>
          <w:b/>
          <w:color w:val="000000" w:themeColor="text1"/>
          <w:sz w:val="48"/>
          <w:szCs w:val="48"/>
        </w:rPr>
      </w:pPr>
    </w:p>
    <w:p w:rsidR="0036380F" w:rsidRPr="00820883" w:rsidRDefault="008D19F2" w:rsidP="0036380F">
      <w:pPr>
        <w:tabs>
          <w:tab w:val="left" w:pos="480"/>
          <w:tab w:val="right" w:leader="dot" w:pos="9707"/>
        </w:tabs>
        <w:spacing w:before="360" w:line="360" w:lineRule="auto"/>
        <w:jc w:val="center"/>
        <w:rPr>
          <w:rFonts w:ascii="微軟正黑體" w:eastAsia="微軟正黑體" w:hAnsi="微軟正黑體"/>
          <w:caps/>
          <w:noProof/>
          <w:color w:val="000000" w:themeColor="text1"/>
          <w:szCs w:val="24"/>
        </w:rPr>
      </w:pPr>
      <w:r w:rsidRPr="00820883">
        <w:rPr>
          <w:rFonts w:ascii="微軟正黑體" w:eastAsia="微軟正黑體" w:hAnsi="微軟正黑體" w:hint="eastAsia"/>
          <w:caps/>
          <w:noProof/>
          <w:color w:val="000000" w:themeColor="text1"/>
          <w:szCs w:val="24"/>
        </w:rPr>
        <w:lastRenderedPageBreak/>
        <w:t>版本異動</w:t>
      </w:r>
    </w:p>
    <w:tbl>
      <w:tblPr>
        <w:tblStyle w:val="STI"/>
        <w:tblW w:w="0" w:type="auto"/>
        <w:tblLook w:val="04A0" w:firstRow="1" w:lastRow="0" w:firstColumn="1" w:lastColumn="0" w:noHBand="0" w:noVBand="1"/>
      </w:tblPr>
      <w:tblGrid>
        <w:gridCol w:w="1526"/>
        <w:gridCol w:w="1417"/>
        <w:gridCol w:w="2552"/>
        <w:gridCol w:w="4678"/>
      </w:tblGrid>
      <w:tr w:rsidR="00EF679F" w:rsidRPr="00820883" w:rsidTr="008D19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26" w:type="dxa"/>
          </w:tcPr>
          <w:p w:rsidR="0036380F" w:rsidRPr="00820883" w:rsidRDefault="0036380F" w:rsidP="008D19F2">
            <w:pPr>
              <w:jc w:val="left"/>
              <w:rPr>
                <w:rFonts w:ascii="微軟正黑體" w:eastAsia="微軟正黑體" w:hAnsi="微軟正黑體"/>
                <w:b w:val="0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hint="eastAsia"/>
                <w:b w:val="0"/>
                <w:color w:val="000000" w:themeColor="text1"/>
                <w:szCs w:val="24"/>
              </w:rPr>
              <w:t>日期</w:t>
            </w:r>
          </w:p>
        </w:tc>
        <w:tc>
          <w:tcPr>
            <w:tcW w:w="1417" w:type="dxa"/>
          </w:tcPr>
          <w:p w:rsidR="0036380F" w:rsidRPr="00820883" w:rsidRDefault="0036380F" w:rsidP="008D19F2">
            <w:pPr>
              <w:ind w:firstLineChars="50" w:firstLine="120"/>
              <w:jc w:val="left"/>
              <w:rPr>
                <w:rFonts w:ascii="微軟正黑體" w:eastAsia="微軟正黑體" w:hAnsi="微軟正黑體"/>
                <w:b w:val="0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hint="eastAsia"/>
                <w:b w:val="0"/>
                <w:color w:val="000000" w:themeColor="text1"/>
                <w:szCs w:val="24"/>
              </w:rPr>
              <w:t>版次</w:t>
            </w:r>
          </w:p>
        </w:tc>
        <w:tc>
          <w:tcPr>
            <w:tcW w:w="2552" w:type="dxa"/>
          </w:tcPr>
          <w:p w:rsidR="0036380F" w:rsidRPr="00820883" w:rsidRDefault="0036380F" w:rsidP="008D19F2">
            <w:pPr>
              <w:ind w:left="560"/>
              <w:jc w:val="left"/>
              <w:rPr>
                <w:rFonts w:ascii="微軟正黑體" w:eastAsia="微軟正黑體" w:hAnsi="微軟正黑體"/>
                <w:b w:val="0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hint="eastAsia"/>
                <w:b w:val="0"/>
                <w:color w:val="000000" w:themeColor="text1"/>
                <w:szCs w:val="24"/>
              </w:rPr>
              <w:t>編輯者</w:t>
            </w:r>
          </w:p>
        </w:tc>
        <w:tc>
          <w:tcPr>
            <w:tcW w:w="4678" w:type="dxa"/>
          </w:tcPr>
          <w:p w:rsidR="0036380F" w:rsidRPr="00820883" w:rsidRDefault="0036380F" w:rsidP="008D19F2">
            <w:pPr>
              <w:ind w:left="560"/>
              <w:jc w:val="left"/>
              <w:rPr>
                <w:rFonts w:ascii="微軟正黑體" w:eastAsia="微軟正黑體" w:hAnsi="微軟正黑體"/>
                <w:b w:val="0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hint="eastAsia"/>
                <w:b w:val="0"/>
                <w:color w:val="000000" w:themeColor="text1"/>
                <w:szCs w:val="24"/>
              </w:rPr>
              <w:t>變動內容</w:t>
            </w:r>
          </w:p>
        </w:tc>
      </w:tr>
      <w:tr w:rsidR="00EF679F" w:rsidRPr="00820883" w:rsidTr="008D1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26" w:type="dxa"/>
          </w:tcPr>
          <w:p w:rsidR="0036380F" w:rsidRPr="00820883" w:rsidRDefault="006D1DC1" w:rsidP="006D1DC1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2016/3/28</w:t>
            </w:r>
          </w:p>
        </w:tc>
        <w:tc>
          <w:tcPr>
            <w:tcW w:w="1417" w:type="dxa"/>
          </w:tcPr>
          <w:p w:rsidR="0036380F" w:rsidRPr="00820883" w:rsidRDefault="006D1DC1" w:rsidP="004869A9">
            <w:pPr>
              <w:ind w:leftChars="-45" w:left="-108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0.1</w:t>
            </w:r>
          </w:p>
        </w:tc>
        <w:tc>
          <w:tcPr>
            <w:tcW w:w="2552" w:type="dxa"/>
          </w:tcPr>
          <w:p w:rsidR="0036380F" w:rsidRPr="00820883" w:rsidRDefault="00B76FAB" w:rsidP="00714932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CHT </w:t>
            </w: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楊宜</w:t>
            </w:r>
            <w:proofErr w:type="gramStart"/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臻</w:t>
            </w:r>
            <w:proofErr w:type="gramEnd"/>
          </w:p>
        </w:tc>
        <w:tc>
          <w:tcPr>
            <w:tcW w:w="4678" w:type="dxa"/>
          </w:tcPr>
          <w:p w:rsidR="0036380F" w:rsidRPr="00820883" w:rsidRDefault="006D1DC1" w:rsidP="00270F2A">
            <w:pPr>
              <w:ind w:left="56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第一版</w:t>
            </w:r>
          </w:p>
        </w:tc>
      </w:tr>
      <w:tr w:rsidR="00EF679F" w:rsidRPr="00820883" w:rsidTr="008D19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26" w:type="dxa"/>
          </w:tcPr>
          <w:p w:rsidR="00ED7511" w:rsidRPr="00820883" w:rsidRDefault="00ED7511" w:rsidP="005D3644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2016/4/0</w:t>
            </w:r>
            <w:r w:rsidR="005D3644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3</w:t>
            </w:r>
          </w:p>
        </w:tc>
        <w:tc>
          <w:tcPr>
            <w:tcW w:w="1417" w:type="dxa"/>
          </w:tcPr>
          <w:p w:rsidR="00ED7511" w:rsidRPr="00820883" w:rsidRDefault="00ED7511" w:rsidP="004869A9">
            <w:pPr>
              <w:ind w:leftChars="-45" w:left="-108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0.2</w:t>
            </w:r>
          </w:p>
        </w:tc>
        <w:tc>
          <w:tcPr>
            <w:tcW w:w="2552" w:type="dxa"/>
          </w:tcPr>
          <w:p w:rsidR="00467783" w:rsidRPr="00820883" w:rsidRDefault="00B76FAB" w:rsidP="00CD51EE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CHT </w:t>
            </w: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楊宜</w:t>
            </w:r>
            <w:proofErr w:type="gramStart"/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臻</w:t>
            </w:r>
            <w:proofErr w:type="gramEnd"/>
          </w:p>
        </w:tc>
        <w:tc>
          <w:tcPr>
            <w:tcW w:w="4678" w:type="dxa"/>
          </w:tcPr>
          <w:p w:rsidR="00233B7E" w:rsidRPr="00820883" w:rsidRDefault="00233B7E" w:rsidP="00233B7E">
            <w:pPr>
              <w:ind w:leftChars="-45" w:left="317" w:hangingChars="177" w:hanging="425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1.</w:t>
            </w:r>
            <w:r w:rsidRPr="00820883"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  <w:t>增加目錄</w:t>
            </w:r>
          </w:p>
          <w:p w:rsidR="00233B7E" w:rsidRPr="00820883" w:rsidRDefault="00233B7E" w:rsidP="00233B7E">
            <w:pPr>
              <w:ind w:leftChars="-45" w:left="317" w:hangingChars="177" w:hanging="425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2.將共同功能獨立</w:t>
            </w:r>
          </w:p>
          <w:p w:rsidR="00E145B8" w:rsidRPr="00820883" w:rsidRDefault="00233B7E" w:rsidP="00E145B8">
            <w:pPr>
              <w:ind w:leftChars="-45" w:left="317" w:hangingChars="177" w:hanging="425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3</w:t>
            </w:r>
            <w:r w:rsidR="00E145B8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 IFA_A0</w:t>
            </w:r>
            <w:r w:rsidR="0001046F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38</w:t>
            </w:r>
            <w:r w:rsidR="00E145B8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增加說明-</w:t>
            </w:r>
            <w:r w:rsidR="00E145B8" w:rsidRPr="00820883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</w:t>
            </w:r>
            <w:r w:rsidR="00E145B8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設定注檢條件]</w:t>
            </w:r>
          </w:p>
          <w:p w:rsidR="00CD0E2F" w:rsidRPr="00820883" w:rsidRDefault="00233B7E" w:rsidP="0001046F">
            <w:pPr>
              <w:ind w:leftChars="-45" w:left="317" w:hangingChars="177" w:hanging="425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4</w:t>
            </w:r>
            <w:r w:rsidR="00E145B8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 IFA_A0</w:t>
            </w:r>
            <w:r w:rsidR="0001046F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38</w:t>
            </w:r>
            <w:r w:rsidR="00E145B8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增加說明-[船舶目前位置]</w:t>
            </w:r>
          </w:p>
        </w:tc>
      </w:tr>
      <w:tr w:rsidR="00BA7AFD" w:rsidRPr="00820883" w:rsidTr="00210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26" w:type="dxa"/>
          </w:tcPr>
          <w:p w:rsidR="00BA7AFD" w:rsidRPr="00820883" w:rsidRDefault="00BA7AFD" w:rsidP="00210592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2016/4/07</w:t>
            </w:r>
          </w:p>
        </w:tc>
        <w:tc>
          <w:tcPr>
            <w:tcW w:w="1417" w:type="dxa"/>
          </w:tcPr>
          <w:p w:rsidR="00BA7AFD" w:rsidRPr="00820883" w:rsidRDefault="00BA7AFD" w:rsidP="004869A9">
            <w:pPr>
              <w:ind w:leftChars="-45" w:left="-108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0.3</w:t>
            </w:r>
          </w:p>
        </w:tc>
        <w:tc>
          <w:tcPr>
            <w:tcW w:w="2552" w:type="dxa"/>
          </w:tcPr>
          <w:p w:rsidR="00BA7AFD" w:rsidRPr="00820883" w:rsidRDefault="00B76FAB" w:rsidP="00BA7AFD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CHT </w:t>
            </w: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楊宜</w:t>
            </w:r>
            <w:proofErr w:type="gramStart"/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臻</w:t>
            </w:r>
            <w:proofErr w:type="gramEnd"/>
          </w:p>
        </w:tc>
        <w:tc>
          <w:tcPr>
            <w:tcW w:w="4678" w:type="dxa"/>
          </w:tcPr>
          <w:p w:rsidR="00BA7AFD" w:rsidRPr="00820883" w:rsidRDefault="00BA7AFD" w:rsidP="00BA7AFD">
            <w:pPr>
              <w:ind w:leftChars="-45" w:left="317" w:hangingChars="177" w:hanging="425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1.增加-作業流程 </w:t>
            </w:r>
          </w:p>
        </w:tc>
      </w:tr>
      <w:tr w:rsidR="00820883" w:rsidRPr="00820883" w:rsidTr="008D19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26" w:type="dxa"/>
          </w:tcPr>
          <w:p w:rsidR="00820883" w:rsidRPr="00820883" w:rsidRDefault="00820883" w:rsidP="005F4CA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2016/4/11</w:t>
            </w:r>
          </w:p>
        </w:tc>
        <w:tc>
          <w:tcPr>
            <w:tcW w:w="1417" w:type="dxa"/>
          </w:tcPr>
          <w:p w:rsidR="00820883" w:rsidRPr="00820883" w:rsidRDefault="00820883" w:rsidP="004869A9">
            <w:pPr>
              <w:ind w:leftChars="-45" w:left="-108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0.4</w:t>
            </w:r>
          </w:p>
        </w:tc>
        <w:tc>
          <w:tcPr>
            <w:tcW w:w="2552" w:type="dxa"/>
          </w:tcPr>
          <w:p w:rsidR="00820883" w:rsidRPr="00820883" w:rsidRDefault="00B76FAB" w:rsidP="005F4CA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CHT </w:t>
            </w:r>
            <w:r w:rsidR="00820883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楊宜</w:t>
            </w:r>
            <w:proofErr w:type="gramStart"/>
            <w:r w:rsidR="00820883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臻</w:t>
            </w:r>
            <w:proofErr w:type="gramEnd"/>
          </w:p>
        </w:tc>
        <w:tc>
          <w:tcPr>
            <w:tcW w:w="4678" w:type="dxa"/>
          </w:tcPr>
          <w:p w:rsidR="00820883" w:rsidRPr="00820883" w:rsidRDefault="00820883" w:rsidP="00820883">
            <w:pPr>
              <w:ind w:left="-108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hint="eastAsia"/>
                <w:szCs w:val="24"/>
              </w:rPr>
              <w:t>1.功能說明加入網站超連結</w:t>
            </w:r>
          </w:p>
        </w:tc>
      </w:tr>
      <w:tr w:rsidR="004869A9" w:rsidRPr="00820883" w:rsidTr="008D1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26" w:type="dxa"/>
          </w:tcPr>
          <w:p w:rsidR="004869A9" w:rsidRPr="00FD6D42" w:rsidRDefault="004869A9" w:rsidP="00C26BE2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2016/4/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24</w:t>
            </w:r>
          </w:p>
        </w:tc>
        <w:tc>
          <w:tcPr>
            <w:tcW w:w="1417" w:type="dxa"/>
          </w:tcPr>
          <w:p w:rsidR="004869A9" w:rsidRPr="00FD6D42" w:rsidRDefault="004869A9" w:rsidP="00C26BE2">
            <w:pPr>
              <w:ind w:leftChars="-45" w:left="-108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0.5</w:t>
            </w:r>
          </w:p>
        </w:tc>
        <w:tc>
          <w:tcPr>
            <w:tcW w:w="2552" w:type="dxa"/>
          </w:tcPr>
          <w:p w:rsidR="004869A9" w:rsidRDefault="004869A9" w:rsidP="00C26BE2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高分 黃經理</w:t>
            </w:r>
          </w:p>
          <w:p w:rsidR="004869A9" w:rsidRDefault="004869A9" w:rsidP="00C26BE2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CHT 王俊雄</w:t>
            </w:r>
          </w:p>
          <w:p w:rsidR="00B76FAB" w:rsidRPr="00FD6D42" w:rsidRDefault="00B76FAB" w:rsidP="00C26BE2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CHT </w:t>
            </w: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楊宜</w:t>
            </w:r>
            <w:proofErr w:type="gramStart"/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臻</w:t>
            </w:r>
            <w:proofErr w:type="gramEnd"/>
          </w:p>
        </w:tc>
        <w:tc>
          <w:tcPr>
            <w:tcW w:w="4678" w:type="dxa"/>
          </w:tcPr>
          <w:p w:rsidR="004869A9" w:rsidRDefault="004869A9" w:rsidP="00C26BE2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修正部分:</w:t>
            </w:r>
          </w:p>
          <w:p w:rsidR="004869A9" w:rsidRPr="00470873" w:rsidRDefault="00B1439C" w:rsidP="004869A9">
            <w:pPr>
              <w:pStyle w:val="af2"/>
              <w:numPr>
                <w:ilvl w:val="0"/>
                <w:numId w:val="50"/>
              </w:numPr>
              <w:ind w:leftChars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hyperlink w:anchor="_HOP_C025港區工作業者申請單查詢" w:history="1">
              <w:r w:rsidR="004869A9" w:rsidRPr="00470873">
                <w:rPr>
                  <w:rFonts w:hint="eastAsia"/>
                </w:rPr>
                <w:t>HOP_B02</w:t>
              </w:r>
            </w:hyperlink>
            <w:r w:rsidR="004869A9" w:rsidRPr="00470873">
              <w:rPr>
                <w:rFonts w:hint="eastAsia"/>
              </w:rPr>
              <w:t>9</w:t>
            </w:r>
            <w:r w:rsidR="004869A9" w:rsidRPr="0047087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外海上下船員查詢</w:t>
            </w:r>
          </w:p>
          <w:p w:rsidR="004869A9" w:rsidRPr="004869A9" w:rsidRDefault="004869A9" w:rsidP="004869A9">
            <w:pPr>
              <w:pStyle w:val="af2"/>
              <w:ind w:leftChars="0" w:left="252"/>
              <w:rPr>
                <w:rFonts w:ascii="微軟正黑體" w:eastAsia="微軟正黑體" w:hAnsi="微軟正黑體"/>
              </w:rPr>
            </w:pPr>
            <w:r>
              <w:rPr>
                <w:rFonts w:ascii="新細明體" w:hAnsi="新細明體" w:cs="新細明體" w:hint="eastAsia"/>
                <w:szCs w:val="24"/>
              </w:rPr>
              <w:t>(1).</w:t>
            </w:r>
            <w:r w:rsidRPr="00AC0D04">
              <w:rPr>
                <w:rFonts w:ascii="新細明體" w:hAnsi="新細明體" w:cs="新細明體"/>
                <w:szCs w:val="24"/>
              </w:rPr>
              <w:t>增加查詢條件</w:t>
            </w:r>
            <w:r>
              <w:rPr>
                <w:rFonts w:ascii="新細明體" w:hAnsi="新細明體" w:cs="新細明體" w:hint="eastAsia"/>
                <w:szCs w:val="24"/>
              </w:rPr>
              <w:t>: 起訖日期</w:t>
            </w:r>
          </w:p>
        </w:tc>
      </w:tr>
      <w:tr w:rsidR="00884894" w:rsidRPr="00820883" w:rsidTr="008D19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26" w:type="dxa"/>
          </w:tcPr>
          <w:p w:rsidR="00884894" w:rsidRPr="00FD6D42" w:rsidRDefault="00884894" w:rsidP="00B0484B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2016/4/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27</w:t>
            </w:r>
          </w:p>
        </w:tc>
        <w:tc>
          <w:tcPr>
            <w:tcW w:w="1417" w:type="dxa"/>
          </w:tcPr>
          <w:p w:rsidR="00884894" w:rsidRPr="00FD6D42" w:rsidRDefault="00884894" w:rsidP="00B0484B">
            <w:pPr>
              <w:ind w:leftChars="-45" w:left="-108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0.6</w:t>
            </w:r>
          </w:p>
        </w:tc>
        <w:tc>
          <w:tcPr>
            <w:tcW w:w="2552" w:type="dxa"/>
          </w:tcPr>
          <w:p w:rsidR="00884894" w:rsidRPr="00FD6D42" w:rsidRDefault="00884894" w:rsidP="00B0484B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CHT 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楊宜</w:t>
            </w:r>
            <w:proofErr w:type="gramStart"/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臻</w:t>
            </w:r>
            <w:proofErr w:type="gramEnd"/>
          </w:p>
        </w:tc>
        <w:tc>
          <w:tcPr>
            <w:tcW w:w="4678" w:type="dxa"/>
          </w:tcPr>
          <w:p w:rsidR="00884894" w:rsidRPr="00FD6D42" w:rsidRDefault="00884894" w:rsidP="00B0484B">
            <w:pPr>
              <w:ind w:leftChars="14" w:left="34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修改版面</w:t>
            </w:r>
          </w:p>
        </w:tc>
      </w:tr>
      <w:tr w:rsidR="00EC3396" w:rsidRPr="00820883" w:rsidTr="008D1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26" w:type="dxa"/>
          </w:tcPr>
          <w:p w:rsidR="00EC3396" w:rsidRPr="00FD6D42" w:rsidRDefault="00EC3396" w:rsidP="00EC339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2016/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6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/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9</w:t>
            </w:r>
          </w:p>
        </w:tc>
        <w:tc>
          <w:tcPr>
            <w:tcW w:w="1417" w:type="dxa"/>
          </w:tcPr>
          <w:p w:rsidR="00EC3396" w:rsidRPr="00FD6D42" w:rsidRDefault="00EC3396" w:rsidP="001C7FFB">
            <w:pPr>
              <w:ind w:leftChars="-45" w:left="-108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0.7</w:t>
            </w:r>
          </w:p>
        </w:tc>
        <w:tc>
          <w:tcPr>
            <w:tcW w:w="2552" w:type="dxa"/>
          </w:tcPr>
          <w:p w:rsidR="00EC3396" w:rsidRPr="00FD6D42" w:rsidRDefault="00EC3396" w:rsidP="00EC339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CHT 王俊雄</w:t>
            </w:r>
          </w:p>
        </w:tc>
        <w:tc>
          <w:tcPr>
            <w:tcW w:w="4678" w:type="dxa"/>
          </w:tcPr>
          <w:p w:rsidR="00EC3396" w:rsidRPr="00FD6D42" w:rsidRDefault="00EC3396" w:rsidP="001C7FFB">
            <w:pPr>
              <w:ind w:leftChars="14" w:left="34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修改</w:t>
            </w: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IFA_A038</w:t>
            </w: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疾管署動態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看板畫面</w:t>
            </w:r>
          </w:p>
        </w:tc>
      </w:tr>
      <w:tr w:rsidR="00EC3396" w:rsidRPr="00820883" w:rsidTr="008D19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26" w:type="dxa"/>
          </w:tcPr>
          <w:p w:rsidR="00EC3396" w:rsidRPr="00820883" w:rsidRDefault="00EC3396" w:rsidP="00270F2A">
            <w:pPr>
              <w:ind w:left="56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1417" w:type="dxa"/>
          </w:tcPr>
          <w:p w:rsidR="00EC3396" w:rsidRPr="00820883" w:rsidRDefault="00EC3396" w:rsidP="004869A9">
            <w:pPr>
              <w:ind w:leftChars="-45" w:left="-108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2552" w:type="dxa"/>
          </w:tcPr>
          <w:p w:rsidR="00EC3396" w:rsidRPr="00820883" w:rsidRDefault="00EC3396" w:rsidP="00270F2A">
            <w:pPr>
              <w:ind w:left="56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4678" w:type="dxa"/>
          </w:tcPr>
          <w:p w:rsidR="00EC3396" w:rsidRPr="00820883" w:rsidRDefault="00EC3396" w:rsidP="00270F2A">
            <w:pPr>
              <w:ind w:left="56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</w:tr>
    </w:tbl>
    <w:p w:rsidR="00A55E62" w:rsidRPr="00820883" w:rsidRDefault="00A55E62" w:rsidP="006703A8">
      <w:pPr>
        <w:jc w:val="center"/>
        <w:rPr>
          <w:rFonts w:ascii="微軟正黑體" w:eastAsia="微軟正黑體" w:hAnsi="微軟正黑體"/>
          <w:color w:val="000000" w:themeColor="text1"/>
          <w:szCs w:val="24"/>
        </w:rPr>
      </w:pPr>
    </w:p>
    <w:p w:rsidR="0045012E" w:rsidRPr="00820883" w:rsidRDefault="0045012E">
      <w:pPr>
        <w:widowControl/>
        <w:autoSpaceDE/>
        <w:autoSpaceDN/>
        <w:adjustRightInd/>
        <w:spacing w:line="240" w:lineRule="auto"/>
        <w:textAlignment w:val="auto"/>
        <w:rPr>
          <w:rFonts w:ascii="微軟正黑體" w:eastAsia="微軟正黑體" w:hAnsi="微軟正黑體"/>
          <w:color w:val="000000" w:themeColor="text1"/>
          <w:szCs w:val="24"/>
        </w:rPr>
      </w:pPr>
      <w:r w:rsidRPr="00820883">
        <w:rPr>
          <w:rFonts w:ascii="微軟正黑體" w:eastAsia="微軟正黑體" w:hAnsi="微軟正黑體"/>
          <w:color w:val="000000" w:themeColor="text1"/>
          <w:szCs w:val="24"/>
        </w:rPr>
        <w:br w:type="page"/>
      </w:r>
    </w:p>
    <w:p w:rsidR="006703A8" w:rsidRPr="007D17FE" w:rsidRDefault="006703A8" w:rsidP="006703A8">
      <w:pPr>
        <w:jc w:val="center"/>
        <w:rPr>
          <w:rFonts w:ascii="微軟正黑體" w:eastAsia="微軟正黑體" w:hAnsi="微軟正黑體"/>
          <w:b/>
          <w:color w:val="000000" w:themeColor="text1"/>
          <w:sz w:val="32"/>
          <w:szCs w:val="32"/>
        </w:rPr>
      </w:pPr>
      <w:r w:rsidRPr="007D17FE"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lastRenderedPageBreak/>
        <w:t>目錄</w:t>
      </w:r>
    </w:p>
    <w:p w:rsidR="002B3669" w:rsidRDefault="002A02DF" w:rsidP="00642F16">
      <w:pPr>
        <w:pStyle w:val="10"/>
        <w:rPr>
          <w:noProof/>
        </w:rPr>
      </w:pPr>
      <w:r w:rsidRPr="00820883">
        <w:rPr>
          <w:rFonts w:ascii="微軟正黑體" w:eastAsia="微軟正黑體" w:hAnsi="微軟正黑體" w:hint="eastAsia"/>
          <w:color w:val="000000" w:themeColor="text1"/>
          <w:szCs w:val="24"/>
        </w:rPr>
        <w:t xml:space="preserve">             </w:t>
      </w:r>
      <w:r w:rsidR="00DD36D3" w:rsidRPr="00820883">
        <w:rPr>
          <w:rFonts w:ascii="微軟正黑體" w:eastAsia="微軟正黑體" w:hAnsi="微軟正黑體"/>
          <w:color w:val="000000" w:themeColor="text1"/>
          <w:szCs w:val="24"/>
        </w:rPr>
        <w:fldChar w:fldCharType="begin"/>
      </w:r>
      <w:r w:rsidR="00DD36D3" w:rsidRPr="00820883">
        <w:rPr>
          <w:rFonts w:ascii="微軟正黑體" w:eastAsia="微軟正黑體" w:hAnsi="微軟正黑體"/>
          <w:color w:val="000000" w:themeColor="text1"/>
          <w:szCs w:val="24"/>
        </w:rPr>
        <w:instrText xml:space="preserve"> TOC \o "1-3" \h \z \u </w:instrText>
      </w:r>
      <w:r w:rsidR="00DD36D3" w:rsidRPr="00820883">
        <w:rPr>
          <w:rFonts w:ascii="微軟正黑體" w:eastAsia="微軟正黑體" w:hAnsi="微軟正黑體"/>
          <w:color w:val="000000" w:themeColor="text1"/>
          <w:szCs w:val="24"/>
        </w:rPr>
        <w:fldChar w:fldCharType="separate"/>
      </w:r>
    </w:p>
    <w:p w:rsidR="002B3669" w:rsidRDefault="00B1439C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49529169" w:history="1">
        <w:r w:rsidR="002B3669" w:rsidRPr="00477A19">
          <w:rPr>
            <w:rStyle w:val="af"/>
            <w:rFonts w:ascii="微軟正黑體" w:eastAsia="微軟正黑體" w:hAnsi="微軟正黑體" w:hint="eastAsia"/>
            <w:noProof/>
          </w:rPr>
          <w:t>港棧系統使用說明</w:t>
        </w:r>
        <w:r w:rsidR="002B3669">
          <w:rPr>
            <w:noProof/>
            <w:webHidden/>
          </w:rPr>
          <w:tab/>
        </w:r>
        <w:r w:rsidR="002B3669">
          <w:rPr>
            <w:noProof/>
            <w:webHidden/>
          </w:rPr>
          <w:fldChar w:fldCharType="begin"/>
        </w:r>
        <w:r w:rsidR="002B3669">
          <w:rPr>
            <w:noProof/>
            <w:webHidden/>
          </w:rPr>
          <w:instrText xml:space="preserve"> PAGEREF _Toc449529169 \h </w:instrText>
        </w:r>
        <w:r w:rsidR="002B3669">
          <w:rPr>
            <w:noProof/>
            <w:webHidden/>
          </w:rPr>
        </w:r>
        <w:r w:rsidR="002B3669">
          <w:rPr>
            <w:noProof/>
            <w:webHidden/>
          </w:rPr>
          <w:fldChar w:fldCharType="separate"/>
        </w:r>
        <w:r w:rsidR="002B3669">
          <w:rPr>
            <w:noProof/>
            <w:webHidden/>
          </w:rPr>
          <w:t>1</w:t>
        </w:r>
        <w:r w:rsidR="002B3669">
          <w:rPr>
            <w:noProof/>
            <w:webHidden/>
          </w:rPr>
          <w:fldChar w:fldCharType="end"/>
        </w:r>
      </w:hyperlink>
    </w:p>
    <w:p w:rsidR="002B3669" w:rsidRDefault="00B1439C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49529170" w:history="1">
        <w:r w:rsidR="002B3669" w:rsidRPr="00477A19">
          <w:rPr>
            <w:rStyle w:val="af"/>
            <w:rFonts w:ascii="微軟正黑體" w:eastAsia="微軟正黑體" w:hAnsi="微軟正黑體"/>
            <w:noProof/>
          </w:rPr>
          <w:t xml:space="preserve">IFA_A038 </w:t>
        </w:r>
        <w:r w:rsidR="002B3669" w:rsidRPr="00477A19">
          <w:rPr>
            <w:rStyle w:val="af"/>
            <w:rFonts w:ascii="微軟正黑體" w:eastAsia="微軟正黑體" w:hAnsi="微軟正黑體" w:hint="eastAsia"/>
            <w:noProof/>
          </w:rPr>
          <w:t>疾管署</w:t>
        </w:r>
        <w:r w:rsidR="002B3669" w:rsidRPr="00477A19">
          <w:rPr>
            <w:rStyle w:val="af"/>
            <w:rFonts w:ascii="微軟正黑體" w:eastAsia="微軟正黑體" w:hAnsi="微軟正黑體"/>
            <w:noProof/>
          </w:rPr>
          <w:t>-</w:t>
        </w:r>
        <w:r w:rsidR="002B3669" w:rsidRPr="00477A19">
          <w:rPr>
            <w:rStyle w:val="af"/>
            <w:rFonts w:ascii="微軟正黑體" w:eastAsia="微軟正黑體" w:hAnsi="微軟正黑體" w:hint="eastAsia"/>
            <w:noProof/>
          </w:rPr>
          <w:t>船舶動態看板</w:t>
        </w:r>
        <w:r w:rsidR="002B3669">
          <w:rPr>
            <w:noProof/>
            <w:webHidden/>
          </w:rPr>
          <w:tab/>
        </w:r>
        <w:r w:rsidR="002B3669">
          <w:rPr>
            <w:noProof/>
            <w:webHidden/>
          </w:rPr>
          <w:fldChar w:fldCharType="begin"/>
        </w:r>
        <w:r w:rsidR="002B3669">
          <w:rPr>
            <w:noProof/>
            <w:webHidden/>
          </w:rPr>
          <w:instrText xml:space="preserve"> PAGEREF _Toc449529170 \h </w:instrText>
        </w:r>
        <w:r w:rsidR="002B3669">
          <w:rPr>
            <w:noProof/>
            <w:webHidden/>
          </w:rPr>
        </w:r>
        <w:r w:rsidR="002B3669">
          <w:rPr>
            <w:noProof/>
            <w:webHidden/>
          </w:rPr>
          <w:fldChar w:fldCharType="separate"/>
        </w:r>
        <w:r w:rsidR="002B3669">
          <w:rPr>
            <w:noProof/>
            <w:webHidden/>
          </w:rPr>
          <w:t>2</w:t>
        </w:r>
        <w:r w:rsidR="002B3669">
          <w:rPr>
            <w:noProof/>
            <w:webHidden/>
          </w:rPr>
          <w:fldChar w:fldCharType="end"/>
        </w:r>
      </w:hyperlink>
    </w:p>
    <w:p w:rsidR="002B3669" w:rsidRDefault="00B1439C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49529171" w:history="1">
        <w:r w:rsidR="002B3669" w:rsidRPr="00477A19">
          <w:rPr>
            <w:rStyle w:val="af"/>
            <w:rFonts w:ascii="微軟正黑體" w:eastAsia="微軟正黑體" w:hAnsi="微軟正黑體"/>
            <w:noProof/>
          </w:rPr>
          <w:t>HOP-B029</w:t>
        </w:r>
        <w:r w:rsidR="002B3669" w:rsidRPr="00477A19">
          <w:rPr>
            <w:rStyle w:val="af"/>
            <w:rFonts w:ascii="微軟正黑體" w:eastAsia="微軟正黑體" w:hAnsi="微軟正黑體" w:hint="eastAsia"/>
            <w:noProof/>
          </w:rPr>
          <w:t>外海上下船員資料查詢</w:t>
        </w:r>
        <w:r w:rsidR="002B3669">
          <w:rPr>
            <w:noProof/>
            <w:webHidden/>
          </w:rPr>
          <w:tab/>
        </w:r>
        <w:r w:rsidR="002B3669">
          <w:rPr>
            <w:noProof/>
            <w:webHidden/>
          </w:rPr>
          <w:fldChar w:fldCharType="begin"/>
        </w:r>
        <w:r w:rsidR="002B3669">
          <w:rPr>
            <w:noProof/>
            <w:webHidden/>
          </w:rPr>
          <w:instrText xml:space="preserve"> PAGEREF _Toc449529171 \h </w:instrText>
        </w:r>
        <w:r w:rsidR="002B3669">
          <w:rPr>
            <w:noProof/>
            <w:webHidden/>
          </w:rPr>
        </w:r>
        <w:r w:rsidR="002B3669">
          <w:rPr>
            <w:noProof/>
            <w:webHidden/>
          </w:rPr>
          <w:fldChar w:fldCharType="separate"/>
        </w:r>
        <w:r w:rsidR="002B3669">
          <w:rPr>
            <w:noProof/>
            <w:webHidden/>
          </w:rPr>
          <w:t>7</w:t>
        </w:r>
        <w:r w:rsidR="002B3669">
          <w:rPr>
            <w:noProof/>
            <w:webHidden/>
          </w:rPr>
          <w:fldChar w:fldCharType="end"/>
        </w:r>
      </w:hyperlink>
    </w:p>
    <w:p w:rsidR="00770D70" w:rsidRPr="00820883" w:rsidRDefault="00DD36D3" w:rsidP="00884894">
      <w:pPr>
        <w:pStyle w:val="1"/>
        <w:rPr>
          <w:rFonts w:ascii="微軟正黑體" w:eastAsia="微軟正黑體" w:hAnsi="微軟正黑體"/>
          <w:color w:val="000000" w:themeColor="text1"/>
          <w:szCs w:val="24"/>
        </w:rPr>
      </w:pPr>
      <w:r w:rsidRPr="00820883">
        <w:rPr>
          <w:rFonts w:ascii="微軟正黑體" w:eastAsia="微軟正黑體" w:hAnsi="微軟正黑體"/>
          <w:b w:val="0"/>
          <w:color w:val="000000" w:themeColor="text1"/>
          <w:sz w:val="24"/>
          <w:szCs w:val="24"/>
        </w:rPr>
        <w:fldChar w:fldCharType="end"/>
      </w:r>
    </w:p>
    <w:p w:rsidR="00770D70" w:rsidRPr="00820883" w:rsidRDefault="00770D70" w:rsidP="00770D70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770D70" w:rsidRPr="00820883" w:rsidRDefault="00770D70" w:rsidP="00770D70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770D70" w:rsidRPr="00820883" w:rsidRDefault="00770D70" w:rsidP="00770D70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770D70" w:rsidRPr="00820883" w:rsidRDefault="00770D70" w:rsidP="00770D70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770D70" w:rsidRPr="00820883" w:rsidRDefault="00770D70" w:rsidP="00770D70">
      <w:pPr>
        <w:rPr>
          <w:rFonts w:ascii="微軟正黑體" w:eastAsia="微軟正黑體" w:hAnsi="微軟正黑體"/>
          <w:color w:val="000000" w:themeColor="text1"/>
          <w:szCs w:val="24"/>
        </w:rPr>
        <w:sectPr w:rsidR="00770D70" w:rsidRPr="00820883" w:rsidSect="00C778F2">
          <w:footerReference w:type="default" r:id="rId14"/>
          <w:pgSz w:w="12242" w:h="15842" w:code="1"/>
          <w:pgMar w:top="1247" w:right="720" w:bottom="1134" w:left="1077" w:header="567" w:footer="567" w:gutter="0"/>
          <w:pgNumType w:fmt="lowerRoman" w:start="1"/>
          <w:cols w:space="720"/>
          <w:noEndnote/>
          <w:docGrid w:linePitch="326"/>
        </w:sectPr>
      </w:pPr>
    </w:p>
    <w:p w:rsidR="00642F16" w:rsidRPr="007D17FE" w:rsidRDefault="00642F16" w:rsidP="00642F16">
      <w:pPr>
        <w:pStyle w:val="1"/>
        <w:rPr>
          <w:rFonts w:ascii="微軟正黑體" w:eastAsia="微軟正黑體" w:hAnsi="微軟正黑體"/>
          <w:color w:val="000000" w:themeColor="text1"/>
          <w:sz w:val="32"/>
          <w:szCs w:val="32"/>
        </w:rPr>
      </w:pPr>
      <w:bookmarkStart w:id="1" w:name="_Toc449529169"/>
      <w:r w:rsidRPr="007D17FE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lastRenderedPageBreak/>
        <w:t>港</w:t>
      </w:r>
      <w:proofErr w:type="gramStart"/>
      <w:r w:rsidRPr="007D17FE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棧</w:t>
      </w:r>
      <w:proofErr w:type="gramEnd"/>
      <w:r w:rsidRPr="007D17FE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系統使用說明</w:t>
      </w:r>
      <w:bookmarkEnd w:id="1"/>
    </w:p>
    <w:p w:rsidR="00642F16" w:rsidRPr="00820883" w:rsidRDefault="00642F16" w:rsidP="00642F16">
      <w:pPr>
        <w:jc w:val="center"/>
        <w:rPr>
          <w:rFonts w:ascii="微軟正黑體" w:eastAsia="微軟正黑體" w:hAnsi="微軟正黑體"/>
          <w:color w:val="000000" w:themeColor="text1"/>
          <w:szCs w:val="24"/>
        </w:rPr>
      </w:pPr>
    </w:p>
    <w:p w:rsidR="00EC16C5" w:rsidRPr="00820883" w:rsidRDefault="00EC16C5" w:rsidP="00EC16C5">
      <w:pPr>
        <w:snapToGrid w:val="0"/>
        <w:spacing w:line="220" w:lineRule="atLeast"/>
        <w:rPr>
          <w:rFonts w:ascii="微軟正黑體" w:eastAsia="微軟正黑體" w:hAnsi="微軟正黑體"/>
          <w:color w:val="000000" w:themeColor="text1"/>
          <w:szCs w:val="24"/>
        </w:rPr>
      </w:pPr>
    </w:p>
    <w:p w:rsidR="00EC16C5" w:rsidRPr="00820883" w:rsidRDefault="00EA7520" w:rsidP="00EA7520">
      <w:pPr>
        <w:rPr>
          <w:rFonts w:ascii="微軟正黑體" w:eastAsia="微軟正黑體" w:hAnsi="微軟正黑體"/>
          <w:color w:val="000000" w:themeColor="text1"/>
          <w:szCs w:val="24"/>
        </w:rPr>
      </w:pPr>
      <w:r w:rsidRPr="00820883">
        <w:rPr>
          <w:rFonts w:ascii="微軟正黑體" w:eastAsia="微軟正黑體" w:hAnsi="微軟正黑體" w:hint="eastAsia"/>
          <w:color w:val="000000" w:themeColor="text1"/>
          <w:szCs w:val="24"/>
        </w:rPr>
        <w:t>功能說明</w:t>
      </w:r>
      <w:r w:rsidR="00EC16C5" w:rsidRPr="00820883">
        <w:rPr>
          <w:rFonts w:ascii="微軟正黑體" w:eastAsia="微軟正黑體" w:hAnsi="微軟正黑體" w:hint="eastAsia"/>
          <w:color w:val="000000" w:themeColor="text1"/>
          <w:szCs w:val="24"/>
        </w:rPr>
        <w:t>：</w:t>
      </w:r>
    </w:p>
    <w:tbl>
      <w:tblPr>
        <w:tblW w:w="10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513"/>
      </w:tblGrid>
      <w:tr w:rsidR="00EC16C5" w:rsidRPr="00820883" w:rsidTr="009B4BAD">
        <w:tc>
          <w:tcPr>
            <w:tcW w:w="10513" w:type="dxa"/>
          </w:tcPr>
          <w:p w:rsidR="00E44537" w:rsidRPr="00820883" w:rsidRDefault="00805ACE" w:rsidP="00E44537">
            <w:pPr>
              <w:ind w:rightChars="-57" w:right="-137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cs="Courier New" w:hint="eastAsia"/>
                <w:noProof/>
                <w:color w:val="000000" w:themeColor="text1"/>
                <w:szCs w:val="24"/>
              </w:rPr>
              <w:t>使用者</w:t>
            </w:r>
            <w:r w:rsidR="006D1DC1" w:rsidRPr="00820883">
              <w:rPr>
                <w:rFonts w:ascii="微軟正黑體" w:eastAsia="微軟正黑體" w:hAnsi="微軟正黑體" w:cs="Courier New" w:hint="eastAsia"/>
                <w:noProof/>
                <w:color w:val="000000" w:themeColor="text1"/>
                <w:szCs w:val="24"/>
              </w:rPr>
              <w:t xml:space="preserve">: </w:t>
            </w:r>
            <w:r w:rsidR="00FD1055" w:rsidRPr="00820883">
              <w:rPr>
                <w:rFonts w:ascii="微軟正黑體" w:eastAsia="微軟正黑體" w:hAnsi="微軟正黑體" w:cs="Courier New" w:hint="eastAsia"/>
                <w:noProof/>
                <w:color w:val="000000" w:themeColor="text1"/>
                <w:szCs w:val="24"/>
              </w:rPr>
              <w:t>疾管署</w:t>
            </w:r>
          </w:p>
          <w:p w:rsidR="00820883" w:rsidRPr="00820883" w:rsidRDefault="00820883" w:rsidP="00820883">
            <w:pPr>
              <w:rPr>
                <w:rFonts w:ascii="微軟正黑體" w:eastAsia="微軟正黑體" w:hAnsi="微軟正黑體"/>
                <w:szCs w:val="24"/>
              </w:rPr>
            </w:pPr>
            <w:r w:rsidRPr="00820883">
              <w:rPr>
                <w:rFonts w:ascii="微軟正黑體" w:eastAsia="微軟正黑體" w:hAnsi="微軟正黑體" w:hint="eastAsia"/>
                <w:szCs w:val="24"/>
              </w:rPr>
              <w:t>登入網址：</w:t>
            </w:r>
          </w:p>
          <w:p w:rsidR="00820883" w:rsidRPr="00820883" w:rsidRDefault="00820883" w:rsidP="00820883">
            <w:pPr>
              <w:rPr>
                <w:rFonts w:ascii="微軟正黑體" w:eastAsia="微軟正黑體" w:hAnsi="微軟正黑體"/>
                <w:szCs w:val="24"/>
              </w:rPr>
            </w:pPr>
            <w:r w:rsidRPr="0016139D">
              <w:rPr>
                <w:rFonts w:ascii="微軟正黑體" w:eastAsia="微軟正黑體" w:hAnsi="微軟正黑體" w:hint="eastAsia"/>
                <w:szCs w:val="24"/>
              </w:rPr>
              <w:t>臺灣港</w:t>
            </w:r>
            <w:proofErr w:type="gramStart"/>
            <w:r w:rsidRPr="0016139D">
              <w:rPr>
                <w:rFonts w:ascii="微軟正黑體" w:eastAsia="微軟正黑體" w:hAnsi="微軟正黑體" w:hint="eastAsia"/>
                <w:szCs w:val="24"/>
              </w:rPr>
              <w:t>棧</w:t>
            </w:r>
            <w:proofErr w:type="gramEnd"/>
            <w:r w:rsidRPr="0016139D">
              <w:rPr>
                <w:rFonts w:ascii="微軟正黑體" w:eastAsia="微軟正黑體" w:hAnsi="微軟正黑體" w:hint="eastAsia"/>
                <w:szCs w:val="24"/>
              </w:rPr>
              <w:t>服務網 Taiwan Port NET</w:t>
            </w: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(測試網站 </w:t>
            </w:r>
            <w:hyperlink r:id="rId15" w:history="1">
              <w:r w:rsidR="0016139D" w:rsidRPr="0016139D">
                <w:rPr>
                  <w:rStyle w:val="af"/>
                  <w:rFonts w:ascii="微軟正黑體" w:eastAsia="微軟正黑體" w:hAnsi="微軟正黑體"/>
                  <w:szCs w:val="24"/>
                </w:rPr>
                <w:t>http://test-tpnet.twport.com.tw/</w:t>
              </w:r>
            </w:hyperlink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)</w:t>
            </w:r>
          </w:p>
          <w:p w:rsidR="00EA7520" w:rsidRPr="00820883" w:rsidRDefault="00820883" w:rsidP="0016139D">
            <w:pPr>
              <w:ind w:rightChars="-57" w:right="-137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16139D">
              <w:rPr>
                <w:rFonts w:ascii="微軟正黑體" w:eastAsia="微軟正黑體" w:hAnsi="微軟正黑體" w:hint="eastAsia"/>
                <w:szCs w:val="24"/>
              </w:rPr>
              <w:t>臺灣港</w:t>
            </w:r>
            <w:proofErr w:type="gramStart"/>
            <w:r w:rsidRPr="0016139D">
              <w:rPr>
                <w:rFonts w:ascii="微軟正黑體" w:eastAsia="微軟正黑體" w:hAnsi="微軟正黑體" w:hint="eastAsia"/>
                <w:szCs w:val="24"/>
              </w:rPr>
              <w:t>棧</w:t>
            </w:r>
            <w:proofErr w:type="gramEnd"/>
            <w:r w:rsidRPr="0016139D">
              <w:rPr>
                <w:rFonts w:ascii="微軟正黑體" w:eastAsia="微軟正黑體" w:hAnsi="微軟正黑體" w:hint="eastAsia"/>
                <w:szCs w:val="24"/>
              </w:rPr>
              <w:t>服務網 Taiwan Port NET</w:t>
            </w: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(正式網站</w:t>
            </w:r>
            <w:r w:rsidR="0016139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</w:t>
            </w:r>
            <w:hyperlink r:id="rId16" w:history="1">
              <w:r w:rsidR="0016139D" w:rsidRPr="00C70C5D">
                <w:rPr>
                  <w:rStyle w:val="af"/>
                  <w:rFonts w:ascii="微軟正黑體" w:eastAsia="微軟正黑體" w:hAnsi="微軟正黑體"/>
                  <w:szCs w:val="24"/>
                </w:rPr>
                <w:t>http://tpnet.twport.com.tw/</w:t>
              </w:r>
            </w:hyperlink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)</w:t>
            </w:r>
          </w:p>
        </w:tc>
      </w:tr>
    </w:tbl>
    <w:p w:rsidR="00D25638" w:rsidRPr="00820883" w:rsidRDefault="00D25638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233B7E" w:rsidRPr="00820883" w:rsidRDefault="00233B7E" w:rsidP="00233B7E">
      <w:pPr>
        <w:rPr>
          <w:rFonts w:ascii="微軟正黑體" w:eastAsia="微軟正黑體" w:hAnsi="微軟正黑體"/>
          <w:color w:val="000000" w:themeColor="text1"/>
          <w:szCs w:val="24"/>
        </w:rPr>
      </w:pPr>
      <w:r w:rsidRPr="00820883">
        <w:rPr>
          <w:rFonts w:ascii="微軟正黑體" w:eastAsia="微軟正黑體" w:hAnsi="微軟正黑體" w:hint="eastAsia"/>
          <w:color w:val="000000" w:themeColor="text1"/>
          <w:szCs w:val="24"/>
        </w:rPr>
        <w:t>共通功能 功能表：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809"/>
        <w:gridCol w:w="3402"/>
        <w:gridCol w:w="5287"/>
      </w:tblGrid>
      <w:tr w:rsidR="00EF679F" w:rsidRPr="00820883" w:rsidTr="000568B8">
        <w:tc>
          <w:tcPr>
            <w:tcW w:w="18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3B7E" w:rsidRPr="00820883" w:rsidRDefault="00233B7E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使用者名稱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B7E" w:rsidRPr="00820883" w:rsidRDefault="00233B7E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功能表</w:t>
            </w:r>
          </w:p>
        </w:tc>
        <w:tc>
          <w:tcPr>
            <w:tcW w:w="5287" w:type="dxa"/>
            <w:tcBorders>
              <w:left w:val="single" w:sz="4" w:space="0" w:color="auto"/>
            </w:tcBorders>
          </w:tcPr>
          <w:p w:rsidR="00233B7E" w:rsidRPr="00820883" w:rsidRDefault="00233B7E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功能說明</w:t>
            </w:r>
          </w:p>
        </w:tc>
      </w:tr>
      <w:tr w:rsidR="00EF679F" w:rsidRPr="00820883" w:rsidTr="000568B8">
        <w:tc>
          <w:tcPr>
            <w:tcW w:w="18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33B7E" w:rsidRPr="00820883" w:rsidRDefault="00233B7E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</w:tcPr>
          <w:p w:rsidR="00233B7E" w:rsidRPr="00820883" w:rsidRDefault="00233B7E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帳號申請</w:t>
            </w:r>
          </w:p>
        </w:tc>
        <w:tc>
          <w:tcPr>
            <w:tcW w:w="5287" w:type="dxa"/>
          </w:tcPr>
          <w:p w:rsidR="00233B7E" w:rsidRPr="00820883" w:rsidRDefault="00233B7E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參考共通功能-使用手冊</w:t>
            </w:r>
          </w:p>
        </w:tc>
      </w:tr>
      <w:tr w:rsidR="00EF679F" w:rsidRPr="00820883" w:rsidTr="000568B8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3B7E" w:rsidRPr="00820883" w:rsidRDefault="00233B7E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233B7E" w:rsidRPr="00820883" w:rsidRDefault="00233B7E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系統登入</w:t>
            </w:r>
          </w:p>
        </w:tc>
        <w:tc>
          <w:tcPr>
            <w:tcW w:w="5287" w:type="dxa"/>
          </w:tcPr>
          <w:p w:rsidR="00233B7E" w:rsidRPr="00820883" w:rsidRDefault="00233B7E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參考共通功能-使用手冊</w:t>
            </w:r>
          </w:p>
        </w:tc>
      </w:tr>
      <w:tr w:rsidR="00EF679F" w:rsidRPr="00820883" w:rsidTr="000568B8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3B7E" w:rsidRPr="00820883" w:rsidRDefault="00233B7E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233B7E" w:rsidRPr="00820883" w:rsidRDefault="00233B7E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帳號管理功能</w:t>
            </w:r>
          </w:p>
        </w:tc>
        <w:tc>
          <w:tcPr>
            <w:tcW w:w="5287" w:type="dxa"/>
          </w:tcPr>
          <w:p w:rsidR="00233B7E" w:rsidRPr="00820883" w:rsidRDefault="00233B7E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參考共通功能-使用手冊</w:t>
            </w:r>
          </w:p>
        </w:tc>
      </w:tr>
      <w:tr w:rsidR="00EF679F" w:rsidRPr="00820883" w:rsidTr="000568B8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3B7E" w:rsidRPr="00820883" w:rsidRDefault="00233B7E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233B7E" w:rsidRPr="00820883" w:rsidRDefault="00233B7E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港區訊息接收設定功能</w:t>
            </w:r>
          </w:p>
        </w:tc>
        <w:tc>
          <w:tcPr>
            <w:tcW w:w="5287" w:type="dxa"/>
          </w:tcPr>
          <w:p w:rsidR="00233B7E" w:rsidRPr="00820883" w:rsidRDefault="00233B7E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參考共通功能-使用手冊</w:t>
            </w:r>
          </w:p>
        </w:tc>
      </w:tr>
      <w:tr w:rsidR="00EF679F" w:rsidRPr="00820883" w:rsidTr="000568B8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3B7E" w:rsidRPr="00820883" w:rsidRDefault="00233B7E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233B7E" w:rsidRPr="00820883" w:rsidRDefault="00233B7E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船舶動態查詢功能</w:t>
            </w:r>
          </w:p>
        </w:tc>
        <w:tc>
          <w:tcPr>
            <w:tcW w:w="5287" w:type="dxa"/>
          </w:tcPr>
          <w:p w:rsidR="00233B7E" w:rsidRPr="00820883" w:rsidRDefault="00233B7E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參考共通功能-使用手冊</w:t>
            </w:r>
          </w:p>
        </w:tc>
      </w:tr>
      <w:tr w:rsidR="00EF679F" w:rsidRPr="00820883" w:rsidTr="000568B8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3B7E" w:rsidRPr="00820883" w:rsidRDefault="00233B7E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233B7E" w:rsidRPr="00820883" w:rsidRDefault="00233B7E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港區事業群登錄申請</w:t>
            </w:r>
          </w:p>
        </w:tc>
        <w:tc>
          <w:tcPr>
            <w:tcW w:w="5287" w:type="dxa"/>
          </w:tcPr>
          <w:p w:rsidR="00233B7E" w:rsidRPr="00820883" w:rsidRDefault="00233B7E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參考共通功能-使用手冊</w:t>
            </w:r>
            <w:r w:rsidR="0075653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(目前無需使用)</w:t>
            </w:r>
          </w:p>
        </w:tc>
      </w:tr>
      <w:tr w:rsidR="00233B7E" w:rsidRPr="00820883" w:rsidTr="000568B8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3B7E" w:rsidRPr="00820883" w:rsidRDefault="00233B7E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233B7E" w:rsidRPr="00820883" w:rsidRDefault="00233B7E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港區工作人員管理</w:t>
            </w:r>
          </w:p>
        </w:tc>
        <w:tc>
          <w:tcPr>
            <w:tcW w:w="5287" w:type="dxa"/>
          </w:tcPr>
          <w:p w:rsidR="00233B7E" w:rsidRPr="00820883" w:rsidRDefault="00233B7E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參考共通功能-使用手冊</w:t>
            </w:r>
            <w:r w:rsidR="0075653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(目前無需使用)</w:t>
            </w:r>
          </w:p>
        </w:tc>
      </w:tr>
    </w:tbl>
    <w:p w:rsidR="00233B7E" w:rsidRDefault="00233B7E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9B4BAD" w:rsidRPr="002E50B8" w:rsidRDefault="002E50B8" w:rsidP="002E50B8">
      <w:pPr>
        <w:rPr>
          <w:rFonts w:ascii="微軟正黑體" w:eastAsia="微軟正黑體" w:hAnsi="微軟正黑體"/>
          <w:color w:val="000000" w:themeColor="text1"/>
          <w:szCs w:val="24"/>
        </w:rPr>
      </w:pPr>
      <w:proofErr w:type="gramStart"/>
      <w:r w:rsidRPr="005B0615">
        <w:rPr>
          <w:rFonts w:ascii="微軟正黑體" w:eastAsia="微軟正黑體" w:hAnsi="微軟正黑體" w:hint="eastAsia"/>
          <w:color w:val="000000" w:themeColor="text1"/>
          <w:szCs w:val="24"/>
        </w:rPr>
        <w:t>疾管署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功能表</w:t>
      </w:r>
      <w:bookmarkStart w:id="2" w:name="_疾管署功能表"/>
      <w:bookmarkEnd w:id="2"/>
      <w:proofErr w:type="gramEnd"/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809"/>
        <w:gridCol w:w="3402"/>
        <w:gridCol w:w="5287"/>
      </w:tblGrid>
      <w:tr w:rsidR="00EF679F" w:rsidRPr="00820883" w:rsidTr="00C07809">
        <w:tc>
          <w:tcPr>
            <w:tcW w:w="1809" w:type="dxa"/>
          </w:tcPr>
          <w:p w:rsidR="00EA7520" w:rsidRPr="00820883" w:rsidRDefault="00EA7520" w:rsidP="00E05F0A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使用者名稱</w:t>
            </w:r>
          </w:p>
        </w:tc>
        <w:tc>
          <w:tcPr>
            <w:tcW w:w="3402" w:type="dxa"/>
          </w:tcPr>
          <w:p w:rsidR="00EA7520" w:rsidRPr="00820883" w:rsidRDefault="00EA7520" w:rsidP="000F020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功能表</w:t>
            </w:r>
          </w:p>
        </w:tc>
        <w:tc>
          <w:tcPr>
            <w:tcW w:w="5287" w:type="dxa"/>
          </w:tcPr>
          <w:p w:rsidR="00EA7520" w:rsidRPr="00820883" w:rsidRDefault="00EA7520" w:rsidP="00E05F0A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功能說明</w:t>
            </w:r>
          </w:p>
        </w:tc>
      </w:tr>
      <w:tr w:rsidR="00EF679F" w:rsidRPr="00820883" w:rsidTr="00C07809">
        <w:tc>
          <w:tcPr>
            <w:tcW w:w="1809" w:type="dxa"/>
            <w:vMerge w:val="restart"/>
          </w:tcPr>
          <w:p w:rsidR="00D7763A" w:rsidRPr="00820883" w:rsidRDefault="00FD1055" w:rsidP="00E05F0A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cs="Courier New" w:hint="eastAsia"/>
                <w:noProof/>
                <w:color w:val="000000" w:themeColor="text1"/>
                <w:szCs w:val="24"/>
              </w:rPr>
              <w:t>疾管署</w:t>
            </w:r>
          </w:p>
        </w:tc>
        <w:tc>
          <w:tcPr>
            <w:tcW w:w="3402" w:type="dxa"/>
          </w:tcPr>
          <w:p w:rsidR="00D7763A" w:rsidRPr="00820883" w:rsidRDefault="00B1439C" w:rsidP="006E6140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hyperlink w:anchor="_IFA_A038_疾管署-船舶動態看板" w:history="1">
              <w:r w:rsidR="00D7763A" w:rsidRPr="005B0615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IFA_A0</w:t>
              </w:r>
              <w:r w:rsidR="006E6140" w:rsidRPr="005B0615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38</w:t>
              </w:r>
            </w:hyperlink>
            <w:r w:rsidR="00D7763A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</w:t>
            </w:r>
            <w:proofErr w:type="gramStart"/>
            <w:r w:rsidR="00FD1055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疾管署</w:t>
            </w:r>
            <w:proofErr w:type="gramEnd"/>
            <w:r w:rsidR="00D7763A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-船舶動態看板</w:t>
            </w:r>
          </w:p>
        </w:tc>
        <w:tc>
          <w:tcPr>
            <w:tcW w:w="5287" w:type="dxa"/>
          </w:tcPr>
          <w:p w:rsidR="00CE5492" w:rsidRDefault="00CE5492" w:rsidP="0094048F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查詢</w:t>
            </w: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進出港</w:t>
            </w: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動態</w:t>
            </w:r>
          </w:p>
          <w:p w:rsidR="00CE5492" w:rsidRDefault="00CE5492" w:rsidP="0094048F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注檢船條件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設定</w:t>
            </w:r>
          </w:p>
          <w:p w:rsidR="00D7763A" w:rsidRPr="00820883" w:rsidRDefault="00CE5492" w:rsidP="00CE5492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CE549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特殊疾病資料備註</w:t>
            </w:r>
          </w:p>
        </w:tc>
      </w:tr>
      <w:tr w:rsidR="00D7763A" w:rsidRPr="00820883" w:rsidTr="00C07809">
        <w:tc>
          <w:tcPr>
            <w:tcW w:w="1809" w:type="dxa"/>
            <w:vMerge/>
          </w:tcPr>
          <w:p w:rsidR="00D7763A" w:rsidRPr="00820883" w:rsidRDefault="00D7763A" w:rsidP="00E05F0A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402" w:type="dxa"/>
          </w:tcPr>
          <w:p w:rsidR="00D7763A" w:rsidRPr="00820883" w:rsidRDefault="00B1439C" w:rsidP="0094048F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hyperlink w:anchor="_HOP-B029外海上下船員資料查詢" w:history="1">
              <w:r w:rsidR="00D7763A" w:rsidRPr="005B0615">
                <w:rPr>
                  <w:rStyle w:val="af"/>
                  <w:rFonts w:ascii="微軟正黑體" w:eastAsia="微軟正黑體" w:hAnsi="微軟正黑體"/>
                  <w:szCs w:val="24"/>
                </w:rPr>
                <w:t>HOP-B029</w:t>
              </w:r>
            </w:hyperlink>
            <w:r w:rsidR="005B061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</w:t>
            </w:r>
            <w:r w:rsidR="00D7763A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外海上下船員資料查詢</w:t>
            </w:r>
          </w:p>
        </w:tc>
        <w:tc>
          <w:tcPr>
            <w:tcW w:w="5287" w:type="dxa"/>
          </w:tcPr>
          <w:p w:rsidR="00D7763A" w:rsidRPr="00820883" w:rsidRDefault="005B0615" w:rsidP="0094048F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外海上下船員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申請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資料查詢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(本項作業由船方申請，移民署審核)</w:t>
            </w:r>
          </w:p>
        </w:tc>
      </w:tr>
    </w:tbl>
    <w:p w:rsidR="00EA7520" w:rsidRPr="00820883" w:rsidRDefault="00EA7520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CD34A9" w:rsidRPr="00820883" w:rsidRDefault="00CD34A9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CD34A9" w:rsidRPr="00820883" w:rsidRDefault="00CD34A9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CD34A9" w:rsidRPr="00820883" w:rsidRDefault="00CD34A9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CD34A9" w:rsidRDefault="00CD34A9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2E50B8" w:rsidRPr="002E50B8" w:rsidRDefault="002E50B8" w:rsidP="00E05F0A">
      <w:pPr>
        <w:rPr>
          <w:rFonts w:ascii="微軟正黑體" w:eastAsia="微軟正黑體" w:hAnsi="微軟正黑體"/>
          <w:b/>
          <w:color w:val="000000" w:themeColor="text1"/>
          <w:sz w:val="32"/>
          <w:szCs w:val="32"/>
        </w:rPr>
      </w:pPr>
      <w:bookmarkStart w:id="3" w:name="_Toc447459599"/>
      <w:bookmarkStart w:id="4" w:name="_Toc447460494"/>
      <w:bookmarkStart w:id="5" w:name="_Toc449511802"/>
      <w:r w:rsidRPr="002E50B8"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lastRenderedPageBreak/>
        <w:t>操作步驟</w:t>
      </w:r>
      <w:bookmarkEnd w:id="3"/>
      <w:bookmarkEnd w:id="4"/>
      <w:bookmarkEnd w:id="5"/>
      <w:r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t>:</w:t>
      </w:r>
    </w:p>
    <w:tbl>
      <w:tblPr>
        <w:tblW w:w="108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9146"/>
      </w:tblGrid>
      <w:tr w:rsidR="00D229F5" w:rsidRPr="00FD6D42" w:rsidTr="00B0484B">
        <w:tc>
          <w:tcPr>
            <w:tcW w:w="10848" w:type="dxa"/>
            <w:gridSpan w:val="2"/>
            <w:shd w:val="clear" w:color="auto" w:fill="auto"/>
          </w:tcPr>
          <w:p w:rsidR="00D229F5" w:rsidRPr="007F488B" w:rsidRDefault="00D229F5" w:rsidP="00B0484B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bookmarkStart w:id="6" w:name="_Toc449529170"/>
            <w:r w:rsidRPr="00D229F5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t xml:space="preserve">IFA_A038 </w:t>
            </w:r>
            <w:proofErr w:type="gramStart"/>
            <w:r w:rsidRPr="00D229F5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t>疾管署</w:t>
            </w:r>
            <w:proofErr w:type="gramEnd"/>
            <w:r w:rsidRPr="00D229F5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t>-船舶動態看板</w:t>
            </w:r>
            <w:bookmarkEnd w:id="6"/>
          </w:p>
        </w:tc>
      </w:tr>
      <w:tr w:rsidR="00EF679F" w:rsidRPr="00820883" w:rsidTr="000C7D16">
        <w:trPr>
          <w:trHeight w:val="455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0207" w:rsidRPr="00820883" w:rsidRDefault="00E901D9" w:rsidP="000F020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1.</w:t>
            </w:r>
            <w:r w:rsidR="000F0207" w:rsidRPr="00820883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 xml:space="preserve"> 操作</w:t>
            </w:r>
            <w:r w:rsidR="000F0207" w:rsidRPr="00820883">
              <w:rPr>
                <w:rFonts w:ascii="微軟正黑體" w:eastAsia="微軟正黑體" w:hAnsi="微軟正黑體"/>
                <w:i/>
                <w:color w:val="000000" w:themeColor="text1"/>
                <w:szCs w:val="24"/>
              </w:rPr>
              <w:t>( Operation)</w:t>
            </w:r>
            <w:r w:rsidR="000F0207" w:rsidRPr="00820883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：</w:t>
            </w:r>
            <w:r w:rsidR="000F0207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路徑:</w:t>
            </w:r>
          </w:p>
          <w:p w:rsidR="00A7408E" w:rsidRPr="00820883" w:rsidRDefault="00E901D9" w:rsidP="000563EF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首頁</w:t>
            </w: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選單</w:t>
            </w:r>
            <w:r w:rsidRPr="00820883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820883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動態看板</w:t>
            </w:r>
            <w:r w:rsidRPr="00820883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 xml:space="preserve"> </w:t>
            </w:r>
            <w:r w:rsidRPr="00820883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76583E" w:rsidRPr="00820883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</w:t>
            </w:r>
            <w:proofErr w:type="gramStart"/>
            <w:r w:rsidR="00FD1055" w:rsidRPr="00820883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疾管署</w:t>
            </w:r>
            <w:proofErr w:type="gramEnd"/>
            <w:r w:rsidRPr="00820883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-</w:t>
            </w:r>
            <w:r w:rsidRPr="00820883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船舶動態看板</w:t>
            </w:r>
            <w:r w:rsidR="0076583E" w:rsidRPr="00820883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]</w:t>
            </w:r>
            <w:r w:rsidR="000563EF" w:rsidRPr="00820883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="000563EF" w:rsidRPr="00820883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4D38AF" w:rsidRPr="00820883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{註解:</w:t>
            </w:r>
            <w:r w:rsidR="000563EF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未設定[設定注檢條</w:t>
            </w:r>
          </w:p>
          <w:p w:rsidR="00726222" w:rsidRPr="00820883" w:rsidRDefault="000563EF" w:rsidP="006265B4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件]</w:t>
            </w:r>
            <w:r w:rsidRPr="00820883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820883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船不會顯示顏色</w:t>
            </w:r>
            <w:r w:rsidR="004D38AF" w:rsidRPr="00820883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}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1D9" w:rsidRPr="00820883" w:rsidRDefault="000C3CB7" w:rsidP="00EE7BAD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58936070" wp14:editId="28E797BC">
                      <wp:simplePos x="0" y="0"/>
                      <wp:positionH relativeFrom="column">
                        <wp:posOffset>517525</wp:posOffset>
                      </wp:positionH>
                      <wp:positionV relativeFrom="paragraph">
                        <wp:posOffset>2679700</wp:posOffset>
                      </wp:positionV>
                      <wp:extent cx="298450" cy="120650"/>
                      <wp:effectExtent l="0" t="0" r="6350" b="0"/>
                      <wp:wrapNone/>
                      <wp:docPr id="11289" name="向右箭號 11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450" cy="1206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向右箭號 11289" o:spid="_x0000_s1026" type="#_x0000_t13" style="position:absolute;margin-left:40.75pt;margin-top:211pt;width:23.5pt;height:9.5pt;z-index:25195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" adj="17234" fillcolor="red" stroked="f" strokeweight="2pt"/>
                  </w:pict>
                </mc:Fallback>
              </mc:AlternateContent>
            </w:r>
            <w:r w:rsidR="002D6D3E"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05D33A65" wp14:editId="1373D7E9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2674620</wp:posOffset>
                      </wp:positionV>
                      <wp:extent cx="441960" cy="176530"/>
                      <wp:effectExtent l="0" t="0" r="15240" b="13970"/>
                      <wp:wrapNone/>
                      <wp:docPr id="7197" name="矩形 7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1960" cy="176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97" o:spid="_x0000_s1026" style="position:absolute;margin-left:6.15pt;margin-top:210.6pt;width:34.8pt;height:13.9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" filled="f" strokecolor="red" strokeweight="2pt"/>
                  </w:pict>
                </mc:Fallback>
              </mc:AlternateContent>
            </w:r>
            <w:r w:rsidR="002D6D3E"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5E2EC75B" wp14:editId="43A2D35D">
                      <wp:simplePos x="0" y="0"/>
                      <wp:positionH relativeFrom="column">
                        <wp:posOffset>815975</wp:posOffset>
                      </wp:positionH>
                      <wp:positionV relativeFrom="paragraph">
                        <wp:posOffset>2459990</wp:posOffset>
                      </wp:positionV>
                      <wp:extent cx="3346450" cy="419100"/>
                      <wp:effectExtent l="19050" t="19050" r="25400" b="19050"/>
                      <wp:wrapNone/>
                      <wp:docPr id="11288" name="文字方塊 11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4645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B070E" w:rsidRPr="00CB070E" w:rsidRDefault="00CB070E" w:rsidP="00CB070E">
                                  <w:pPr>
                                    <w:rPr>
                                      <w:rFonts w:ascii="標楷體" w:eastAsia="標楷體" w:hAnsi="標楷體" w:cs="Courier New"/>
                                      <w:color w:val="FF000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FF0000"/>
                                      <w:szCs w:val="24"/>
                                    </w:rPr>
                                    <w:t>未設定</w:t>
                                  </w:r>
                                  <w:r w:rsidRPr="00CB070E">
                                    <w:rPr>
                                      <w:rFonts w:ascii="微軟正黑體" w:eastAsia="微軟正黑體" w:hAnsi="微軟正黑體" w:hint="eastAsia"/>
                                      <w:color w:val="FF0000"/>
                                      <w:szCs w:val="24"/>
                                    </w:rPr>
                                    <w:t>[設定注檢條件]</w:t>
                                  </w:r>
                                  <w:r w:rsidRPr="00CB070E">
                                    <w:rPr>
                                      <w:rFonts w:ascii="微軟正黑體" w:eastAsia="微軟正黑體" w:hAnsi="微軟正黑體" w:cs="Courier New"/>
                                      <w:color w:val="FF0000"/>
                                      <w:szCs w:val="24"/>
                                    </w:rPr>
                                    <w:sym w:font="Wingdings" w:char="F0E0"/>
                                  </w:r>
                                  <w:r w:rsidR="006265B4" w:rsidRPr="006265B4">
                                    <w:rPr>
                                      <w:rFonts w:ascii="微軟正黑體" w:eastAsia="微軟正黑體" w:hAnsi="微軟正黑體" w:cs="Courier New" w:hint="eastAsia"/>
                                      <w:color w:val="000000" w:themeColor="text1"/>
                                      <w:szCs w:val="24"/>
                                    </w:rPr>
                                    <w:t xml:space="preserve"> </w:t>
                                  </w:r>
                                  <w:r w:rsidRPr="00CB070E">
                                    <w:rPr>
                                      <w:rFonts w:ascii="微軟正黑體" w:eastAsia="微軟正黑體" w:hAnsi="微軟正黑體" w:cs="Courier New" w:hint="eastAsia"/>
                                      <w:color w:val="FF0000"/>
                                      <w:szCs w:val="24"/>
                                    </w:rPr>
                                    <w:t>船</w:t>
                                  </w:r>
                                  <w:r>
                                    <w:rPr>
                                      <w:rFonts w:ascii="微軟正黑體" w:eastAsia="微軟正黑體" w:hAnsi="微軟正黑體" w:cs="Courier New" w:hint="eastAsia"/>
                                      <w:color w:val="FF0000"/>
                                      <w:szCs w:val="24"/>
                                    </w:rPr>
                                    <w:t>不</w:t>
                                  </w:r>
                                  <w:r w:rsidRPr="00CB070E">
                                    <w:rPr>
                                      <w:rFonts w:ascii="微軟正黑體" w:eastAsia="微軟正黑體" w:hAnsi="微軟正黑體" w:cs="Courier New" w:hint="eastAsia"/>
                                      <w:color w:val="FF0000"/>
                                      <w:szCs w:val="24"/>
                                    </w:rPr>
                                    <w:t>會顯示顏色</w:t>
                                  </w:r>
                                  <w:r w:rsidR="002D6D3E">
                                    <w:rPr>
                                      <w:rFonts w:ascii="微軟正黑體" w:eastAsia="微軟正黑體" w:hAnsi="微軟正黑體" w:cs="Courier New" w:hint="eastAsia"/>
                                      <w:color w:val="FF0000"/>
                                      <w:szCs w:val="24"/>
                                    </w:rPr>
                                    <w:t>註記</w:t>
                                  </w:r>
                                  <w:r w:rsidRPr="00CB070E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Cs w:val="24"/>
                                    </w:rPr>
                                    <w:t>表]</w:t>
                                  </w:r>
                                  <w:r w:rsidRPr="00CB070E">
                                    <w:rPr>
                                      <w:rFonts w:ascii="標楷體" w:eastAsia="標楷體" w:hAnsi="標楷體" w:cs="Courier New"/>
                                      <w:color w:val="FF0000"/>
                                      <w:szCs w:val="24"/>
                                    </w:rPr>
                                    <w:sym w:font="Wingdings" w:char="F0E0"/>
                                  </w:r>
                                </w:p>
                                <w:p w:rsidR="00CB070E" w:rsidRPr="009A5A0F" w:rsidRDefault="00CB070E" w:rsidP="00CB070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1288" o:spid="_x0000_s1026" type="#_x0000_t202" style="position:absolute;margin-left:64.25pt;margin-top:193.7pt;width:263.5pt;height:33pt;z-index:25195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" filled="f" strokecolor="red" strokeweight="3pt">
                      <v:textbox>
                        <w:txbxContent>
                          <w:p w:rsidR="00CB070E" w:rsidRPr="00CB070E" w:rsidRDefault="00CB070E" w:rsidP="00CB070E">
                            <w:pPr>
                              <w:rPr>
                                <w:rFonts w:ascii="標楷體" w:eastAsia="標楷體" w:hAnsi="標楷體" w:cs="Courier New"/>
                                <w:color w:val="FF0000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szCs w:val="24"/>
                              </w:rPr>
                              <w:t>未設定</w:t>
                            </w:r>
                            <w:r w:rsidRPr="00CB070E">
                              <w:rPr>
                                <w:rFonts w:ascii="微軟正黑體" w:eastAsia="微軟正黑體" w:hAnsi="微軟正黑體" w:hint="eastAsia"/>
                                <w:color w:val="FF0000"/>
                                <w:szCs w:val="24"/>
                              </w:rPr>
                              <w:t>[設定注檢條件]</w:t>
                            </w:r>
                            <w:r w:rsidRPr="00CB070E">
                              <w:rPr>
                                <w:rFonts w:ascii="微軟正黑體" w:eastAsia="微軟正黑體" w:hAnsi="微軟正黑體" w:cs="Courier New"/>
                                <w:color w:val="FF0000"/>
                                <w:szCs w:val="24"/>
                              </w:rPr>
                              <w:sym w:font="Wingdings" w:char="F0E0"/>
                            </w:r>
                            <w:r w:rsidR="006265B4" w:rsidRPr="006265B4">
                              <w:rPr>
                                <w:rFonts w:ascii="微軟正黑體" w:eastAsia="微軟正黑體" w:hAnsi="微軟正黑體" w:cs="Courier New" w:hint="eastAsia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CB070E">
                              <w:rPr>
                                <w:rFonts w:ascii="微軟正黑體" w:eastAsia="微軟正黑體" w:hAnsi="微軟正黑體" w:cs="Courier New" w:hint="eastAsia"/>
                                <w:color w:val="FF0000"/>
                                <w:szCs w:val="24"/>
                              </w:rPr>
                              <w:t>船</w:t>
                            </w:r>
                            <w:r>
                              <w:rPr>
                                <w:rFonts w:ascii="微軟正黑體" w:eastAsia="微軟正黑體" w:hAnsi="微軟正黑體" w:cs="Courier New" w:hint="eastAsia"/>
                                <w:color w:val="FF0000"/>
                                <w:szCs w:val="24"/>
                              </w:rPr>
                              <w:t>不</w:t>
                            </w:r>
                            <w:r w:rsidRPr="00CB070E">
                              <w:rPr>
                                <w:rFonts w:ascii="微軟正黑體" w:eastAsia="微軟正黑體" w:hAnsi="微軟正黑體" w:cs="Courier New" w:hint="eastAsia"/>
                                <w:color w:val="FF0000"/>
                                <w:szCs w:val="24"/>
                              </w:rPr>
                              <w:t>會顯示顏色</w:t>
                            </w:r>
                            <w:r w:rsidR="002D6D3E">
                              <w:rPr>
                                <w:rFonts w:ascii="微軟正黑體" w:eastAsia="微軟正黑體" w:hAnsi="微軟正黑體" w:cs="Courier New" w:hint="eastAsia"/>
                                <w:color w:val="FF0000"/>
                                <w:szCs w:val="24"/>
                              </w:rPr>
                              <w:t>註記</w:t>
                            </w:r>
                            <w:r w:rsidRPr="00CB070E">
                              <w:rPr>
                                <w:rFonts w:ascii="標楷體" w:eastAsia="標楷體" w:hAnsi="標楷體" w:hint="eastAsia"/>
                                <w:color w:val="FF0000"/>
                                <w:szCs w:val="24"/>
                              </w:rPr>
                              <w:t>表]</w:t>
                            </w:r>
                            <w:r w:rsidRPr="00CB070E">
                              <w:rPr>
                                <w:rFonts w:ascii="標楷體" w:eastAsia="標楷體" w:hAnsi="標楷體" w:cs="Courier New"/>
                                <w:color w:val="FF0000"/>
                                <w:szCs w:val="24"/>
                              </w:rPr>
                              <w:sym w:font="Wingdings" w:char="F0E0"/>
                            </w:r>
                          </w:p>
                          <w:p w:rsidR="00CB070E" w:rsidRPr="009A5A0F" w:rsidRDefault="00CB070E" w:rsidP="00CB070E"/>
                        </w:txbxContent>
                      </v:textbox>
                    </v:shape>
                  </w:pict>
                </mc:Fallback>
              </mc:AlternateContent>
            </w:r>
            <w:r w:rsidR="002D6D3E"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AE2F6F6" wp14:editId="10290420">
                      <wp:simplePos x="0" y="0"/>
                      <wp:positionH relativeFrom="column">
                        <wp:posOffset>1106805</wp:posOffset>
                      </wp:positionH>
                      <wp:positionV relativeFrom="paragraph">
                        <wp:posOffset>222250</wp:posOffset>
                      </wp:positionV>
                      <wp:extent cx="350520" cy="124460"/>
                      <wp:effectExtent l="0" t="0" r="11430" b="27940"/>
                      <wp:wrapNone/>
                      <wp:docPr id="7174" name="矩形 7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520" cy="124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74" o:spid="_x0000_s1026" style="position:absolute;margin-left:87.15pt;margin-top:17.5pt;width:27.6pt;height:9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" filled="f" strokecolor="red" strokeweight="2pt"/>
                  </w:pict>
                </mc:Fallback>
              </mc:AlternateContent>
            </w:r>
            <w:r w:rsidR="002D6D3E"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090016A" wp14:editId="7F93056A">
                      <wp:simplePos x="0" y="0"/>
                      <wp:positionH relativeFrom="column">
                        <wp:posOffset>1106805</wp:posOffset>
                      </wp:positionH>
                      <wp:positionV relativeFrom="paragraph">
                        <wp:posOffset>344170</wp:posOffset>
                      </wp:positionV>
                      <wp:extent cx="807720" cy="182880"/>
                      <wp:effectExtent l="0" t="0" r="11430" b="26670"/>
                      <wp:wrapNone/>
                      <wp:docPr id="13" name="矩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7720" cy="182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3" o:spid="_x0000_s1026" style="position:absolute;margin-left:87.15pt;margin-top:27.1pt;width:63.6pt;height:14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" filled="f" strokecolor="red" strokeweight="2pt"/>
                  </w:pict>
                </mc:Fallback>
              </mc:AlternateContent>
            </w:r>
            <w:r w:rsidR="002D6D3E"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61D8187" wp14:editId="54FEE944">
                      <wp:simplePos x="0" y="0"/>
                      <wp:positionH relativeFrom="column">
                        <wp:posOffset>4544695</wp:posOffset>
                      </wp:positionH>
                      <wp:positionV relativeFrom="paragraph">
                        <wp:posOffset>1059180</wp:posOffset>
                      </wp:positionV>
                      <wp:extent cx="501650" cy="200025"/>
                      <wp:effectExtent l="0" t="0" r="12700" b="28575"/>
                      <wp:wrapNone/>
                      <wp:docPr id="7172" name="矩形 7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65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72" o:spid="_x0000_s1026" style="position:absolute;margin-left:357.85pt;margin-top:83.4pt;width:39.5pt;height:15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" filled="f" strokecolor="red" strokeweight="2pt"/>
                  </w:pict>
                </mc:Fallback>
              </mc:AlternateContent>
            </w:r>
            <w:r w:rsidR="00DE579B"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 w:rsidR="002D6D3E">
              <w:rPr>
                <w:noProof/>
              </w:rPr>
              <w:drawing>
                <wp:inline distT="0" distB="0" distL="0" distR="0" wp14:anchorId="731E13EE" wp14:editId="75F6980F">
                  <wp:extent cx="5486400" cy="28194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79F" w:rsidRPr="00820883" w:rsidTr="00244657">
        <w:trPr>
          <w:trHeight w:val="158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272" w:rsidRPr="00820883" w:rsidRDefault="00887272" w:rsidP="00887272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2. [</w:t>
            </w:r>
            <w:proofErr w:type="gramStart"/>
            <w:r w:rsidR="00FD1055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疾管署</w:t>
            </w:r>
            <w:proofErr w:type="gramEnd"/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-船舶動態看板表]</w:t>
            </w:r>
            <w:r w:rsidRPr="00820883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點選[設定注檢條件]</w:t>
            </w:r>
          </w:p>
          <w:p w:rsidR="00887272" w:rsidRPr="00820883" w:rsidRDefault="00887272" w:rsidP="00887272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設定</w:t>
            </w:r>
            <w:r w:rsidRPr="00820883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港代理</w:t>
            </w: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Pr="00820883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船舶國籍</w:t>
            </w: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Pr="00820883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船舶種類</w:t>
            </w: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Pr="00820883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前一港</w:t>
            </w:r>
            <w:r w:rsidRPr="00820883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820883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按儲存</w:t>
            </w:r>
            <w:r w:rsidRPr="00820883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(</w:t>
            </w:r>
            <w:r w:rsidR="00DC5846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例如四項全選</w:t>
            </w:r>
            <w:r w:rsidRPr="00820883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)</w:t>
            </w:r>
          </w:p>
          <w:p w:rsidR="00F438EA" w:rsidRPr="00820883" w:rsidRDefault="00DD2E7F" w:rsidP="000F020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 [儲存]</w:t>
            </w:r>
            <w:r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38EA" w:rsidRPr="00820883" w:rsidRDefault="000C7D16" w:rsidP="00EE7BAD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054386C1" wp14:editId="0A955AC8">
                      <wp:simplePos x="0" y="0"/>
                      <wp:positionH relativeFrom="column">
                        <wp:posOffset>4498975</wp:posOffset>
                      </wp:positionH>
                      <wp:positionV relativeFrom="paragraph">
                        <wp:posOffset>3302000</wp:posOffset>
                      </wp:positionV>
                      <wp:extent cx="501650" cy="200025"/>
                      <wp:effectExtent l="0" t="0" r="12700" b="28575"/>
                      <wp:wrapNone/>
                      <wp:docPr id="2076" name="矩形 2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65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76" o:spid="_x0000_s1026" style="position:absolute;margin-left:354.25pt;margin-top:260pt;width:39.5pt;height:15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" filled="f" strokecolor="red" strokeweight="2pt"/>
                  </w:pict>
                </mc:Fallback>
              </mc:AlternateContent>
            </w:r>
            <w:r w:rsidR="00DD2E7F"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1EC86BC4" wp14:editId="09DB0A81">
                      <wp:simplePos x="0" y="0"/>
                      <wp:positionH relativeFrom="column">
                        <wp:posOffset>2924790</wp:posOffset>
                      </wp:positionH>
                      <wp:positionV relativeFrom="paragraph">
                        <wp:posOffset>2484816</wp:posOffset>
                      </wp:positionV>
                      <wp:extent cx="501650" cy="258097"/>
                      <wp:effectExtent l="0" t="0" r="12700" b="27940"/>
                      <wp:wrapNone/>
                      <wp:docPr id="11267" name="矩形 11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501650" cy="2580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267" o:spid="_x0000_s1026" style="position:absolute;margin-left:230.3pt;margin-top:195.65pt;width:39.5pt;height:20.3pt;flip:y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" filled="f" strokecolor="red" strokeweight="2pt"/>
                  </w:pict>
                </mc:Fallback>
              </mc:AlternateContent>
            </w:r>
            <w:r w:rsidR="00DD2E7F"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332E9F10" wp14:editId="1E9900BE">
                      <wp:simplePos x="0" y="0"/>
                      <wp:positionH relativeFrom="column">
                        <wp:posOffset>2877185</wp:posOffset>
                      </wp:positionH>
                      <wp:positionV relativeFrom="paragraph">
                        <wp:posOffset>951230</wp:posOffset>
                      </wp:positionV>
                      <wp:extent cx="501650" cy="200025"/>
                      <wp:effectExtent l="0" t="0" r="12700" b="28575"/>
                      <wp:wrapNone/>
                      <wp:docPr id="11264" name="矩形 11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65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264" o:spid="_x0000_s1026" style="position:absolute;margin-left:226.55pt;margin-top:74.9pt;width:39.5pt;height:15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" filled="f" strokecolor="red" strokeweight="2pt"/>
                  </w:pict>
                </mc:Fallback>
              </mc:AlternateContent>
            </w:r>
            <w:r w:rsidR="00DD2E7F"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6EBE45A3" wp14:editId="148260C9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948690</wp:posOffset>
                      </wp:positionV>
                      <wp:extent cx="501650" cy="200025"/>
                      <wp:effectExtent l="0" t="0" r="12700" b="28575"/>
                      <wp:wrapNone/>
                      <wp:docPr id="2077" name="矩形 2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65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77" o:spid="_x0000_s1026" style="position:absolute;margin-left:17.75pt;margin-top:74.7pt;width:39.5pt;height:15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" filled="f" strokecolor="red" strokeweight="2pt"/>
                  </w:pict>
                </mc:Fallback>
              </mc:AlternateContent>
            </w:r>
            <w:r w:rsidR="00DD2E7F"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68C7C3BA" wp14:editId="52ACA610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2487930</wp:posOffset>
                      </wp:positionV>
                      <wp:extent cx="501650" cy="200025"/>
                      <wp:effectExtent l="0" t="0" r="12700" b="28575"/>
                      <wp:wrapNone/>
                      <wp:docPr id="2079" name="矩形 2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65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79" o:spid="_x0000_s1026" style="position:absolute;margin-left:15.2pt;margin-top:195.9pt;width:39.5pt;height:15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" filled="f" strokecolor="red" strokeweight="2pt"/>
                  </w:pict>
                </mc:Fallback>
              </mc:AlternateContent>
            </w:r>
            <w:r w:rsidR="0071643D"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446B9871" wp14:editId="6EC3FEB7">
                  <wp:extent cx="5486400" cy="3479165"/>
                  <wp:effectExtent l="0" t="0" r="0" b="6985"/>
                  <wp:docPr id="2049" name="圖片 2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47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79F" w:rsidRPr="00820883" w:rsidTr="001310A7">
        <w:trPr>
          <w:trHeight w:val="5657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6555" w:rsidRPr="00820883" w:rsidRDefault="00DD2E7F" w:rsidP="00E0770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lastRenderedPageBreak/>
              <w:t>3.</w:t>
            </w:r>
            <w:r w:rsidR="00887272" w:rsidRPr="00820883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887272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[設定注檢條件]</w:t>
            </w:r>
            <w:r w:rsidR="00887272" w:rsidRPr="00820883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proofErr w:type="gramStart"/>
            <w:r w:rsidRPr="00820883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船會顯示</w:t>
            </w:r>
            <w:proofErr w:type="gramEnd"/>
            <w:r w:rsidRPr="00820883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四個顏色.</w:t>
            </w:r>
            <w:r w:rsidRPr="00820883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1D9" w:rsidRPr="00820883" w:rsidRDefault="0073150D" w:rsidP="00EE7BAD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308B1F9E" wp14:editId="6448AED0">
                      <wp:simplePos x="0" y="0"/>
                      <wp:positionH relativeFrom="column">
                        <wp:posOffset>756285</wp:posOffset>
                      </wp:positionH>
                      <wp:positionV relativeFrom="paragraph">
                        <wp:posOffset>2957830</wp:posOffset>
                      </wp:positionV>
                      <wp:extent cx="3390900" cy="419100"/>
                      <wp:effectExtent l="19050" t="19050" r="19050" b="19050"/>
                      <wp:wrapNone/>
                      <wp:docPr id="11287" name="文字方塊 11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909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7D16" w:rsidRPr="00CB070E" w:rsidRDefault="00CB070E" w:rsidP="000C7D16">
                                  <w:pPr>
                                    <w:rPr>
                                      <w:rFonts w:ascii="標楷體" w:eastAsia="標楷體" w:hAnsi="標楷體" w:cs="Courier New"/>
                                      <w:color w:val="FF0000"/>
                                      <w:szCs w:val="24"/>
                                    </w:rPr>
                                  </w:pPr>
                                  <w:r w:rsidRPr="00CB070E">
                                    <w:rPr>
                                      <w:rFonts w:ascii="微軟正黑體" w:eastAsia="微軟正黑體" w:hAnsi="微軟正黑體" w:hint="eastAsia"/>
                                      <w:color w:val="FF0000"/>
                                      <w:szCs w:val="24"/>
                                    </w:rPr>
                                    <w:t>[設定注檢條件]</w:t>
                                  </w:r>
                                  <w:r w:rsidRPr="00CB070E">
                                    <w:rPr>
                                      <w:rFonts w:ascii="微軟正黑體" w:eastAsia="微軟正黑體" w:hAnsi="微軟正黑體" w:cs="Courier New"/>
                                      <w:color w:val="FF0000"/>
                                      <w:szCs w:val="24"/>
                                    </w:rPr>
                                    <w:sym w:font="Wingdings" w:char="F0E0"/>
                                  </w:r>
                                  <w:proofErr w:type="gramStart"/>
                                  <w:r w:rsidR="000C3CB7">
                                    <w:rPr>
                                      <w:rFonts w:ascii="微軟正黑體" w:eastAsia="微軟正黑體" w:hAnsi="微軟正黑體" w:cs="Courier New" w:hint="eastAsia"/>
                                      <w:color w:val="FF0000"/>
                                      <w:szCs w:val="24"/>
                                    </w:rPr>
                                    <w:t>船會顯示</w:t>
                                  </w:r>
                                  <w:proofErr w:type="gramEnd"/>
                                  <w:r w:rsidRPr="005B7051">
                                    <w:rPr>
                                      <w:rFonts w:ascii="微軟正黑體" w:eastAsia="微軟正黑體" w:hAnsi="微軟正黑體" w:cs="Courier New" w:hint="eastAsia"/>
                                      <w:color w:val="FF0000"/>
                                      <w:szCs w:val="24"/>
                                    </w:rPr>
                                    <w:t>顏色</w:t>
                                  </w:r>
                                  <w:r w:rsidR="000C3CB7">
                                    <w:rPr>
                                      <w:rFonts w:ascii="微軟正黑體" w:eastAsia="微軟正黑體" w:hAnsi="微軟正黑體" w:cs="Courier New" w:hint="eastAsia"/>
                                      <w:color w:val="FF0000"/>
                                      <w:szCs w:val="24"/>
                                    </w:rPr>
                                    <w:t>註記</w:t>
                                  </w:r>
                                </w:p>
                                <w:p w:rsidR="000C7D16" w:rsidRPr="009A5A0F" w:rsidRDefault="000C7D16" w:rsidP="000C7D1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文字方塊 11287" o:spid="_x0000_s1027" type="#_x0000_t202" style="position:absolute;margin-left:59.55pt;margin-top:232.9pt;width:267pt;height:33pt;z-index:251948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" filled="f" strokecolor="red" strokeweight="3pt">
                      <v:textbox>
                        <w:txbxContent>
                          <w:p w:rsidR="000C7D16" w:rsidRPr="00CB070E" w:rsidRDefault="00CB070E" w:rsidP="000C7D16">
                            <w:pPr>
                              <w:rPr>
                                <w:rFonts w:ascii="標楷體" w:eastAsia="標楷體" w:hAnsi="標楷體" w:cs="Courier New"/>
                                <w:color w:val="FF0000"/>
                                <w:szCs w:val="24"/>
                              </w:rPr>
                            </w:pPr>
                            <w:r w:rsidRPr="00CB070E">
                              <w:rPr>
                                <w:rFonts w:ascii="微軟正黑體" w:eastAsia="微軟正黑體" w:hAnsi="微軟正黑體" w:hint="eastAsia"/>
                                <w:color w:val="FF0000"/>
                                <w:szCs w:val="24"/>
                              </w:rPr>
                              <w:t>[</w:t>
                            </w:r>
                            <w:r w:rsidRPr="00CB070E">
                              <w:rPr>
                                <w:rFonts w:ascii="微軟正黑體" w:eastAsia="微軟正黑體" w:hAnsi="微軟正黑體" w:hint="eastAsia"/>
                                <w:color w:val="FF0000"/>
                                <w:szCs w:val="24"/>
                              </w:rPr>
                              <w:t>設定注檢條件]</w:t>
                            </w:r>
                            <w:r w:rsidRPr="00CB070E">
                              <w:rPr>
                                <w:rFonts w:ascii="微軟正黑體" w:eastAsia="微軟正黑體" w:hAnsi="微軟正黑體" w:cs="Courier New"/>
                                <w:color w:val="FF0000"/>
                                <w:szCs w:val="24"/>
                              </w:rPr>
                              <w:sym w:font="Wingdings" w:char="F0E0"/>
                            </w:r>
                            <w:proofErr w:type="gramStart"/>
                            <w:r w:rsidR="000C3CB7">
                              <w:rPr>
                                <w:rFonts w:ascii="微軟正黑體" w:eastAsia="微軟正黑體" w:hAnsi="微軟正黑體" w:cs="Courier New" w:hint="eastAsia"/>
                                <w:color w:val="FF0000"/>
                                <w:szCs w:val="24"/>
                              </w:rPr>
                              <w:t>船會顯示</w:t>
                            </w:r>
                            <w:proofErr w:type="gramEnd"/>
                            <w:r w:rsidRPr="005B7051">
                              <w:rPr>
                                <w:rFonts w:ascii="微軟正黑體" w:eastAsia="微軟正黑體" w:hAnsi="微軟正黑體" w:cs="Courier New" w:hint="eastAsia"/>
                                <w:color w:val="FF0000"/>
                                <w:szCs w:val="24"/>
                              </w:rPr>
                              <w:t>顏色</w:t>
                            </w:r>
                            <w:r w:rsidR="000C3CB7">
                              <w:rPr>
                                <w:rFonts w:ascii="微軟正黑體" w:eastAsia="微軟正黑體" w:hAnsi="微軟正黑體" w:cs="Courier New" w:hint="eastAsia"/>
                                <w:color w:val="FF0000"/>
                                <w:szCs w:val="24"/>
                              </w:rPr>
                              <w:t>註記</w:t>
                            </w:r>
                          </w:p>
                          <w:p w:rsidR="000C7D16" w:rsidRPr="009A5A0F" w:rsidRDefault="000C7D16" w:rsidP="000C7D16"/>
                        </w:txbxContent>
                      </v:textbox>
                    </v:shape>
                  </w:pict>
                </mc:Fallback>
              </mc:AlternateContent>
            </w:r>
            <w:r w:rsidR="001310A7"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5367472A" wp14:editId="3C21FBC9">
                      <wp:simplePos x="0" y="0"/>
                      <wp:positionH relativeFrom="column">
                        <wp:posOffset>433070</wp:posOffset>
                      </wp:positionH>
                      <wp:positionV relativeFrom="paragraph">
                        <wp:posOffset>3227705</wp:posOffset>
                      </wp:positionV>
                      <wp:extent cx="298450" cy="120650"/>
                      <wp:effectExtent l="0" t="0" r="6350" b="0"/>
                      <wp:wrapNone/>
                      <wp:docPr id="11290" name="向右箭號 11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450" cy="1206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向右箭號 11290" o:spid="_x0000_s1026" type="#_x0000_t13" style="position:absolute;margin-left:34.1pt;margin-top:254.15pt;width:23.5pt;height:9.5pt;z-index:25195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" adj="17234" fillcolor="red" stroked="f" strokeweight="2pt"/>
                  </w:pict>
                </mc:Fallback>
              </mc:AlternateContent>
            </w:r>
            <w:r w:rsidR="001310A7"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7EC52C93" wp14:editId="6D4C0C72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3107054</wp:posOffset>
                      </wp:positionV>
                      <wp:extent cx="302895" cy="361315"/>
                      <wp:effectExtent l="0" t="0" r="20955" b="19685"/>
                      <wp:wrapNone/>
                      <wp:docPr id="2065" name="矩形 2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02895" cy="361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65" o:spid="_x0000_s1026" style="position:absolute;margin-left:6.25pt;margin-top:244.65pt;width:23.85pt;height:28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" filled="f" strokecolor="red" strokeweight="2pt"/>
                  </w:pict>
                </mc:Fallback>
              </mc:AlternateContent>
            </w:r>
            <w:r w:rsidR="00F438EA"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 w:rsidR="000C3CB7">
              <w:rPr>
                <w:noProof/>
              </w:rPr>
              <w:drawing>
                <wp:inline distT="0" distB="0" distL="0" distR="0" wp14:anchorId="6F9ED695" wp14:editId="50328233">
                  <wp:extent cx="5486400" cy="3535680"/>
                  <wp:effectExtent l="0" t="0" r="0" b="762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53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79F" w:rsidRPr="00820883" w:rsidTr="00AC438C">
        <w:trPr>
          <w:trHeight w:val="6128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E74" w:rsidRPr="00820883" w:rsidRDefault="009E59B8" w:rsidP="00942E74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4</w:t>
            </w:r>
            <w:r w:rsidR="006A173E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</w:t>
            </w:r>
            <w:r w:rsidR="0076583E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</w:t>
            </w:r>
            <w:proofErr w:type="gramStart"/>
            <w:r w:rsidR="00FD1055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疾管署</w:t>
            </w:r>
            <w:proofErr w:type="gramEnd"/>
            <w:r w:rsidR="006A173E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-船舶動態看板 表</w:t>
            </w:r>
            <w:r w:rsidR="0076583E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="006A173E" w:rsidRPr="00820883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7D0D4C" w:rsidRPr="00820883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a.</w:t>
            </w:r>
            <w:r w:rsidR="00942E74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點選[船名</w:t>
            </w:r>
            <w:r w:rsidR="007E5773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長慧</w:t>
            </w:r>
            <w:r w:rsidR="00942E74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="00942E74" w:rsidRPr="00820883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="00942E74" w:rsidRPr="00820883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7D0D4C" w:rsidRPr="00820883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b.</w:t>
            </w:r>
            <w:r w:rsidR="00942E74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點選[船舶目前位置</w:t>
            </w:r>
            <w:r w:rsidR="00465E9C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圖</w:t>
            </w:r>
            <w:r w:rsidR="00942E74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="00A87DBE"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  <w:p w:rsidR="006A173E" w:rsidRPr="00820883" w:rsidRDefault="006A173E" w:rsidP="00EE7BAD">
            <w:pPr>
              <w:rPr>
                <w:rFonts w:ascii="微軟正黑體" w:eastAsia="微軟正黑體" w:hAnsi="微軟正黑體"/>
                <w:color w:val="000000" w:themeColor="text1"/>
                <w:szCs w:val="24"/>
                <w:highlight w:val="yellow"/>
              </w:rPr>
            </w:pPr>
          </w:p>
          <w:p w:rsidR="006A173E" w:rsidRPr="00820883" w:rsidRDefault="006A173E" w:rsidP="00EE7BAD">
            <w:pPr>
              <w:rPr>
                <w:rFonts w:ascii="微軟正黑體" w:eastAsia="微軟正黑體" w:hAnsi="微軟正黑體"/>
                <w:color w:val="000000" w:themeColor="text1"/>
                <w:szCs w:val="24"/>
                <w:highlight w:val="yellow"/>
              </w:rPr>
            </w:pP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73E" w:rsidRPr="00820883" w:rsidRDefault="000C3CB7" w:rsidP="00EE7BAD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4A7F0533" wp14:editId="05F751FE">
                      <wp:simplePos x="0" y="0"/>
                      <wp:positionH relativeFrom="column">
                        <wp:posOffset>1657350</wp:posOffset>
                      </wp:positionH>
                      <wp:positionV relativeFrom="paragraph">
                        <wp:posOffset>3169285</wp:posOffset>
                      </wp:positionV>
                      <wp:extent cx="294640" cy="375920"/>
                      <wp:effectExtent l="0" t="0" r="0" b="0"/>
                      <wp:wrapNone/>
                      <wp:docPr id="11274" name="文字方塊 11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640" cy="37592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87DBE" w:rsidRPr="00A87DBE" w:rsidRDefault="007D0D4C">
                                  <w:pPr>
                                    <w:rPr>
                                      <w:color w:val="FF000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文字方塊 11274" o:spid="_x0000_s1028" type="#_x0000_t202" style="position:absolute;margin-left:130.5pt;margin-top:249.55pt;width:23.2pt;height:29.6pt;z-index:25186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" filled="f" stroked="f" strokeweight="3pt">
                      <v:textbox>
                        <w:txbxContent>
                          <w:p w:rsidR="00A87DBE" w:rsidRPr="00A87DBE" w:rsidRDefault="007D0D4C">
                            <w:pPr>
                              <w:rPr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77DADB62" wp14:editId="221F38BD">
                      <wp:simplePos x="0" y="0"/>
                      <wp:positionH relativeFrom="column">
                        <wp:posOffset>5003165</wp:posOffset>
                      </wp:positionH>
                      <wp:positionV relativeFrom="paragraph">
                        <wp:posOffset>1424305</wp:posOffset>
                      </wp:positionV>
                      <wp:extent cx="250190" cy="419735"/>
                      <wp:effectExtent l="0" t="0" r="0" b="0"/>
                      <wp:wrapNone/>
                      <wp:docPr id="11281" name="文字方塊 11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190" cy="4197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B6027" w:rsidRPr="00FB6027" w:rsidRDefault="007D0D4C">
                                  <w:pPr>
                                    <w:rPr>
                                      <w:color w:val="FF000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b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字方塊 11281" o:spid="_x0000_s1029" type="#_x0000_t202" style="position:absolute;margin-left:393.95pt;margin-top:112.15pt;width:19.7pt;height:33.0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" filled="f" stroked="f" strokeweight=".5pt">
                      <v:textbox>
                        <w:txbxContent>
                          <w:p w:rsidR="00FB6027" w:rsidRPr="00FB6027" w:rsidRDefault="007D0D4C">
                            <w:pPr>
                              <w:rPr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</w:rPr>
                              <w:t>b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2D060FC" wp14:editId="2F257179">
                      <wp:simplePos x="0" y="0"/>
                      <wp:positionH relativeFrom="column">
                        <wp:posOffset>4918710</wp:posOffset>
                      </wp:positionH>
                      <wp:positionV relativeFrom="paragraph">
                        <wp:posOffset>1737360</wp:posOffset>
                      </wp:positionV>
                      <wp:extent cx="634365" cy="200025"/>
                      <wp:effectExtent l="0" t="0" r="13335" b="28575"/>
                      <wp:wrapNone/>
                      <wp:docPr id="9216" name="矩形 9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436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216" o:spid="_x0000_s1026" style="position:absolute;margin-left:387.3pt;margin-top:136.8pt;width:49.95pt;height:15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" filled="f" strokecolor="red" strokeweight="2pt"/>
                  </w:pict>
                </mc:Fallback>
              </mc:AlternateContent>
            </w:r>
            <w:r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7784D8C3" wp14:editId="3E7CA4C1">
                      <wp:simplePos x="0" y="0"/>
                      <wp:positionH relativeFrom="column">
                        <wp:posOffset>1882775</wp:posOffset>
                      </wp:positionH>
                      <wp:positionV relativeFrom="paragraph">
                        <wp:posOffset>3281045</wp:posOffset>
                      </wp:positionV>
                      <wp:extent cx="45085" cy="132715"/>
                      <wp:effectExtent l="19050" t="19050" r="31115" b="19685"/>
                      <wp:wrapNone/>
                      <wp:docPr id="11270" name="向上箭號 11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132715"/>
                              </a:xfrm>
                              <a:prstGeom prst="upArrow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向上箭號 11270" o:spid="_x0000_s1026" type="#_x0000_t68" style="position:absolute;margin-left:148.25pt;margin-top:258.35pt;width:3.55pt;height:10.4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" adj="3669" fillcolor="#4f81bd [3204]" strokecolor="red" strokeweight="2pt"/>
                  </w:pict>
                </mc:Fallback>
              </mc:AlternateContent>
            </w:r>
            <w:r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4EC959F4" wp14:editId="1D8CB751">
                      <wp:simplePos x="0" y="0"/>
                      <wp:positionH relativeFrom="column">
                        <wp:posOffset>1773555</wp:posOffset>
                      </wp:positionH>
                      <wp:positionV relativeFrom="paragraph">
                        <wp:posOffset>3084195</wp:posOffset>
                      </wp:positionV>
                      <wp:extent cx="220980" cy="200025"/>
                      <wp:effectExtent l="0" t="0" r="26670" b="28575"/>
                      <wp:wrapNone/>
                      <wp:docPr id="11272" name="矩形 11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272" o:spid="_x0000_s1026" style="position:absolute;margin-left:139.65pt;margin-top:242.85pt;width:17.4pt;height:15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" filled="f" strokecolor="red" strokeweight="2pt"/>
                  </w:pict>
                </mc:Fallback>
              </mc:AlternateContent>
            </w:r>
            <w:r w:rsidR="00A87DBE"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786B030A" wp14:editId="3C6084EE">
                      <wp:simplePos x="0" y="0"/>
                      <wp:positionH relativeFrom="column">
                        <wp:posOffset>1339337</wp:posOffset>
                      </wp:positionH>
                      <wp:positionV relativeFrom="paragraph">
                        <wp:posOffset>699176</wp:posOffset>
                      </wp:positionV>
                      <wp:extent cx="575187" cy="492944"/>
                      <wp:effectExtent l="0" t="0" r="0" b="0"/>
                      <wp:wrapNone/>
                      <wp:docPr id="11273" name="矩形圖說文字 11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5187" cy="492944"/>
                              </a:xfrm>
                              <a:prstGeom prst="wedgeRectCallou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87DBE" w:rsidRDefault="00A87DBE" w:rsidP="00A87DB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矩形圖說文字 11273" o:spid="_x0000_s1030" type="#_x0000_t61" style="position:absolute;margin-left:105.45pt;margin-top:55.05pt;width:45.3pt;height:38.8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" adj="6300,24300" filled="f" stroked="f" strokeweight="2pt">
                      <v:textbox>
                        <w:txbxContent>
                          <w:p w:rsidR="00A87DBE" w:rsidRDefault="00A87DBE" w:rsidP="00A87DB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0677C"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309B4B9" wp14:editId="50B14323">
                  <wp:extent cx="5480115" cy="3848100"/>
                  <wp:effectExtent l="0" t="0" r="635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852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79F" w:rsidRPr="00820883" w:rsidTr="00F0677C">
        <w:trPr>
          <w:trHeight w:val="4527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73E" w:rsidRPr="00820883" w:rsidRDefault="009E59B8" w:rsidP="00E0770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lastRenderedPageBreak/>
              <w:t>5</w:t>
            </w:r>
            <w:r w:rsidR="006A173E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</w:t>
            </w:r>
            <w:r w:rsidR="00942E74" w:rsidRPr="00820883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E07707" w:rsidRPr="00820883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a</w:t>
            </w:r>
            <w:r w:rsidR="007E5773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</w:t>
            </w:r>
            <w:r w:rsidR="00942E74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[船舶目前位置</w:t>
            </w:r>
            <w:r w:rsidR="00465E9C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圖</w:t>
            </w:r>
            <w:r w:rsidR="00942E74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="0016629C" w:rsidRPr="00820883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="0016629C" w:rsidRPr="00820883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16629C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船舶會以粉紅色顯示</w:t>
            </w:r>
            <w:r w:rsidR="0016629C" w:rsidRPr="00820883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16629C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</w:t>
            </w:r>
            <w:r w:rsidR="00E6495A" w:rsidRPr="00820883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16629C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後會</w:t>
            </w:r>
            <w:r w:rsidR="0029289D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顯示[</w:t>
            </w:r>
            <w:r w:rsidR="0016629C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船舶基本資料</w:t>
            </w:r>
            <w:r w:rsidR="0029289D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="00E6495A"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73E" w:rsidRPr="00820883" w:rsidRDefault="007E5773" w:rsidP="00EE7BAD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7002F117" wp14:editId="3BE7DFA4">
                      <wp:simplePos x="0" y="0"/>
                      <wp:positionH relativeFrom="column">
                        <wp:posOffset>2393315</wp:posOffset>
                      </wp:positionH>
                      <wp:positionV relativeFrom="paragraph">
                        <wp:posOffset>2424430</wp:posOffset>
                      </wp:positionV>
                      <wp:extent cx="184150" cy="294005"/>
                      <wp:effectExtent l="0" t="0" r="0" b="0"/>
                      <wp:wrapNone/>
                      <wp:docPr id="11283" name="文字方塊 11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150" cy="2940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E59B8" w:rsidRPr="009E59B8" w:rsidRDefault="00E07707">
                                  <w:pPr>
                                    <w:rPr>
                                      <w:color w:val="FF000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1283" o:spid="_x0000_s1031" type="#_x0000_t202" style="position:absolute;margin-left:188.45pt;margin-top:190.9pt;width:14.5pt;height:23.1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" filled="f" stroked="f" strokeweight=".5pt">
                      <v:textbox>
                        <w:txbxContent>
                          <w:p w:rsidR="009E59B8" w:rsidRPr="009E59B8" w:rsidRDefault="00E07707">
                            <w:pPr>
                              <w:rPr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497B59CA" wp14:editId="1C30719A">
                      <wp:simplePos x="0" y="0"/>
                      <wp:positionH relativeFrom="column">
                        <wp:posOffset>2750185</wp:posOffset>
                      </wp:positionH>
                      <wp:positionV relativeFrom="paragraph">
                        <wp:posOffset>2428875</wp:posOffset>
                      </wp:positionV>
                      <wp:extent cx="316865" cy="200025"/>
                      <wp:effectExtent l="0" t="0" r="26035" b="28575"/>
                      <wp:wrapNone/>
                      <wp:docPr id="11275" name="矩形 11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686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275" o:spid="_x0000_s1026" style="position:absolute;margin-left:216.55pt;margin-top:191.25pt;width:24.95pt;height:15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" filled="f" strokecolor="red" strokeweight="2pt"/>
                  </w:pict>
                </mc:Fallback>
              </mc:AlternateContent>
            </w:r>
            <w:r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0982E4E9" wp14:editId="7D946873">
                      <wp:simplePos x="0" y="0"/>
                      <wp:positionH relativeFrom="column">
                        <wp:posOffset>1831975</wp:posOffset>
                      </wp:positionH>
                      <wp:positionV relativeFrom="paragraph">
                        <wp:posOffset>396875</wp:posOffset>
                      </wp:positionV>
                      <wp:extent cx="1790700" cy="1955800"/>
                      <wp:effectExtent l="0" t="0" r="19050" b="25400"/>
                      <wp:wrapNone/>
                      <wp:docPr id="11276" name="矩形 11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0700" cy="195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276" o:spid="_x0000_s1026" style="position:absolute;margin-left:144.25pt;margin-top:31.25pt;width:141pt;height:154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" filled="f" strokecolor="red" strokeweight="2pt"/>
                  </w:pict>
                </mc:Fallback>
              </mc:AlternateContent>
            </w:r>
            <w:r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4178119E" wp14:editId="3648AE65">
                  <wp:extent cx="5486400" cy="2850515"/>
                  <wp:effectExtent l="0" t="0" r="0" b="6985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85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79F" w:rsidRPr="00820883" w:rsidTr="00F152B2">
        <w:trPr>
          <w:trHeight w:val="2902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7DDA" w:rsidRPr="00820883" w:rsidRDefault="009A1F2C" w:rsidP="00397DDA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6</w:t>
            </w:r>
            <w:r w:rsidR="00397DDA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.[</w:t>
            </w:r>
            <w:proofErr w:type="gramStart"/>
            <w:r w:rsidR="00FD1055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疾管署</w:t>
            </w:r>
            <w:proofErr w:type="gramEnd"/>
            <w:r w:rsidR="00397DDA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-船舶動態看板 表]</w:t>
            </w:r>
            <w:r w:rsidR="00397DDA" w:rsidRPr="00820883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397DDA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點選[船名</w:t>
            </w:r>
            <w:r w:rsidR="00C56EB5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麥格維雅</w:t>
            </w:r>
            <w:r w:rsidR="00397DDA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="00397DDA" w:rsidRPr="00820883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="00397DDA" w:rsidRPr="00820883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397DDA" w:rsidRPr="00820883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會顯示[此</w:t>
            </w:r>
            <w:r w:rsidR="00397DDA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船舶目前狀態為預報無法</w:t>
            </w:r>
            <w:r w:rsidR="00397DDA" w:rsidRPr="00820883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顯示</w:t>
            </w:r>
            <w:r w:rsidR="00397DDA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船舶位置圖]</w:t>
            </w:r>
            <w:r w:rsidR="00397DDA"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  <w:p w:rsidR="00397DDA" w:rsidRPr="00820883" w:rsidRDefault="00397DDA" w:rsidP="00E6495A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7DDA" w:rsidRPr="00820883" w:rsidRDefault="00DC02FF" w:rsidP="00EE7BAD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72553AC6" wp14:editId="4ABCA628">
                      <wp:simplePos x="0" y="0"/>
                      <wp:positionH relativeFrom="column">
                        <wp:posOffset>2397125</wp:posOffset>
                      </wp:positionH>
                      <wp:positionV relativeFrom="paragraph">
                        <wp:posOffset>1056005</wp:posOffset>
                      </wp:positionV>
                      <wp:extent cx="2641600" cy="1155700"/>
                      <wp:effectExtent l="0" t="0" r="25400" b="25400"/>
                      <wp:wrapNone/>
                      <wp:docPr id="612" name="矩形 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1600" cy="1155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12" o:spid="_x0000_s1026" style="position:absolute;margin-left:188.75pt;margin-top:83.15pt;width:208pt;height:91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" filled="f" strokecolor="red" strokeweight="2pt"/>
                  </w:pict>
                </mc:Fallback>
              </mc:AlternateContent>
            </w:r>
            <w:r w:rsidR="00C56EB5"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 w:rsidR="00C56EB5"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423F197C" wp14:editId="09C1726E">
                  <wp:extent cx="5486400" cy="274320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79F" w:rsidRPr="00820883" w:rsidTr="00C9276C">
        <w:trPr>
          <w:trHeight w:val="158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36C4" w:rsidRPr="00820883" w:rsidRDefault="009A1F2C" w:rsidP="00F0672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lastRenderedPageBreak/>
              <w:t>7</w:t>
            </w:r>
            <w:r w:rsidR="003836C4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</w:t>
            </w:r>
            <w:r w:rsidR="003836C4" w:rsidRPr="00820883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 xml:space="preserve"> </w:t>
            </w:r>
            <w:r w:rsidR="003836C4" w:rsidRPr="00820883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3836C4" w:rsidRPr="00820883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</w:t>
            </w:r>
            <w:proofErr w:type="gramStart"/>
            <w:r w:rsidR="00FD1055" w:rsidRPr="00820883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疾管署</w:t>
            </w:r>
            <w:proofErr w:type="gramEnd"/>
            <w:r w:rsidR="003836C4" w:rsidRPr="00820883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-</w:t>
            </w:r>
            <w:r w:rsidR="003836C4" w:rsidRPr="00820883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船舶動態看板]</w:t>
            </w:r>
            <w:r w:rsidR="003836C4" w:rsidRPr="00820883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3836C4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</w:t>
            </w:r>
            <w:r w:rsidR="003836C4" w:rsidRPr="00820883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3836C4" w:rsidRPr="00820883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</w:t>
            </w:r>
            <w:r w:rsidR="003836C4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作業日期]、</w:t>
            </w:r>
            <w:r w:rsidR="00721C1A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[資料輸入] (選項有:不限,未有特殊疾病註記,</w:t>
            </w:r>
            <w:r w:rsidR="00034323"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 w:rsidR="00721C1A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特殊疾病註記)、</w:t>
            </w:r>
            <w:r w:rsidR="003836C4" w:rsidRPr="00820883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3836C4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點選[查詢].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36C4" w:rsidRPr="00820883" w:rsidRDefault="006F71DE" w:rsidP="00C9276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20DD4B0C" wp14:editId="6494DCF4">
                      <wp:simplePos x="0" y="0"/>
                      <wp:positionH relativeFrom="column">
                        <wp:posOffset>4625975</wp:posOffset>
                      </wp:positionH>
                      <wp:positionV relativeFrom="paragraph">
                        <wp:posOffset>1551305</wp:posOffset>
                      </wp:positionV>
                      <wp:extent cx="374650" cy="215900"/>
                      <wp:effectExtent l="0" t="0" r="25400" b="12700"/>
                      <wp:wrapNone/>
                      <wp:docPr id="2069" name="矩形 2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69" o:spid="_x0000_s1026" style="position:absolute;margin-left:364.25pt;margin-top:122.15pt;width:29.5pt;height:17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" filled="f" strokecolor="red" strokeweight="2pt"/>
                  </w:pict>
                </mc:Fallback>
              </mc:AlternateContent>
            </w:r>
            <w:r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3DED756D" wp14:editId="59BEA8F1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1233805</wp:posOffset>
                      </wp:positionV>
                      <wp:extent cx="641350" cy="215900"/>
                      <wp:effectExtent l="0" t="0" r="25400" b="12700"/>
                      <wp:wrapNone/>
                      <wp:docPr id="2070" name="矩形 2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135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70" o:spid="_x0000_s1026" style="position:absolute;margin-left:14.75pt;margin-top:97.15pt;width:50.5pt;height:17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" filled="f" strokecolor="red" strokeweight="2pt"/>
                  </w:pict>
                </mc:Fallback>
              </mc:AlternateContent>
            </w:r>
            <w:r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0264174C" wp14:editId="54DE67BE">
                      <wp:simplePos x="0" y="0"/>
                      <wp:positionH relativeFrom="column">
                        <wp:posOffset>2466975</wp:posOffset>
                      </wp:positionH>
                      <wp:positionV relativeFrom="paragraph">
                        <wp:posOffset>1500505</wp:posOffset>
                      </wp:positionV>
                      <wp:extent cx="1695450" cy="266700"/>
                      <wp:effectExtent l="0" t="0" r="19050" b="19050"/>
                      <wp:wrapNone/>
                      <wp:docPr id="2073" name="矩形 2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73" o:spid="_x0000_s1026" style="position:absolute;margin-left:194.25pt;margin-top:118.15pt;width:133.5pt;height:21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" filled="f" strokecolor="red" strokeweight="2pt"/>
                  </w:pict>
                </mc:Fallback>
              </mc:AlternateContent>
            </w:r>
            <w:r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733ED983" wp14:editId="4D2B603D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954405</wp:posOffset>
                      </wp:positionV>
                      <wp:extent cx="1758950" cy="215900"/>
                      <wp:effectExtent l="0" t="0" r="12700" b="12700"/>
                      <wp:wrapNone/>
                      <wp:docPr id="2074" name="矩形 2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895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74" o:spid="_x0000_s1026" style="position:absolute;margin-left:22.75pt;margin-top:75.15pt;width:138.5pt;height:17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" filled="f" strokecolor="red" strokeweight="2pt"/>
                  </w:pict>
                </mc:Fallback>
              </mc:AlternateContent>
            </w:r>
            <w:r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1417E259" wp14:editId="7353302B">
                      <wp:simplePos x="0" y="0"/>
                      <wp:positionH relativeFrom="column">
                        <wp:posOffset>3000375</wp:posOffset>
                      </wp:positionH>
                      <wp:positionV relativeFrom="paragraph">
                        <wp:posOffset>954405</wp:posOffset>
                      </wp:positionV>
                      <wp:extent cx="781050" cy="520700"/>
                      <wp:effectExtent l="0" t="0" r="19050" b="12700"/>
                      <wp:wrapNone/>
                      <wp:docPr id="2072" name="矩形 2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520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72" o:spid="_x0000_s1026" style="position:absolute;margin-left:236.25pt;margin-top:75.15pt;width:61.5pt;height:41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" filled="f" strokecolor="red" strokeweight="2pt"/>
                  </w:pict>
                </mc:Fallback>
              </mc:AlternateContent>
            </w:r>
            <w:r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596BD888" wp14:editId="195EBD70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1475105</wp:posOffset>
                      </wp:positionV>
                      <wp:extent cx="1911350" cy="292100"/>
                      <wp:effectExtent l="0" t="0" r="12700" b="12700"/>
                      <wp:wrapNone/>
                      <wp:docPr id="2071" name="矩形 2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1350" cy="292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71" o:spid="_x0000_s1026" style="position:absolute;margin-left:10.75pt;margin-top:116.15pt;width:150.5pt;height:23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" filled="f" strokecolor="red" strokeweight="2pt"/>
                  </w:pict>
                </mc:Fallback>
              </mc:AlternateContent>
            </w:r>
            <w:r w:rsidR="003836C4"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629637F8" wp14:editId="37EE0D78">
                  <wp:extent cx="5482847" cy="3505200"/>
                  <wp:effectExtent l="0" t="0" r="3810" b="0"/>
                  <wp:docPr id="7194" name="圖片 7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507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79F" w:rsidRPr="00820883" w:rsidTr="00D159B1">
        <w:trPr>
          <w:trHeight w:val="622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C1A" w:rsidRPr="00820883" w:rsidRDefault="00567CFE" w:rsidP="00F06727">
            <w:pPr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8.</w:t>
            </w:r>
            <w:r w:rsidRPr="00820883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 xml:space="preserve"> </w:t>
            </w:r>
            <w:r w:rsidRPr="00820883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820883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</w:t>
            </w:r>
            <w:proofErr w:type="gramStart"/>
            <w:r w:rsidRPr="00820883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疾管署</w:t>
            </w:r>
            <w:proofErr w:type="gramEnd"/>
            <w:r w:rsidRPr="00820883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-</w:t>
            </w:r>
            <w:r w:rsidRPr="00820883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船舶動態看板]</w:t>
            </w:r>
            <w:r w:rsidRPr="00820883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F06727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</w:t>
            </w:r>
            <w:r w:rsidR="00F06727" w:rsidRPr="00820883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F06727" w:rsidRPr="00820883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 xml:space="preserve"> </w:t>
            </w:r>
            <w:r w:rsidRPr="00820883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[排序方式</w:t>
            </w: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 (選項有:航行狀態,</w:t>
            </w:r>
            <w:r w:rsidRPr="00820883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 xml:space="preserve"> 船舶簽證編號,</w:t>
            </w: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遞增或遞減)、</w:t>
            </w:r>
            <w:r w:rsidRPr="00820883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點選[查詢].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C1A" w:rsidRPr="00820883" w:rsidRDefault="00034323" w:rsidP="00C9276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4E76CE67" wp14:editId="3ED9301E">
                      <wp:simplePos x="0" y="0"/>
                      <wp:positionH relativeFrom="column">
                        <wp:posOffset>2879725</wp:posOffset>
                      </wp:positionH>
                      <wp:positionV relativeFrom="paragraph">
                        <wp:posOffset>1118870</wp:posOffset>
                      </wp:positionV>
                      <wp:extent cx="812800" cy="2565400"/>
                      <wp:effectExtent l="0" t="0" r="25400" b="25400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2800" cy="2565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8" o:spid="_x0000_s1026" style="position:absolute;margin-left:226.75pt;margin-top:88.1pt;width:64pt;height:202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" filled="f" strokecolor="red" strokeweight="2pt"/>
                  </w:pict>
                </mc:Fallback>
              </mc:AlternateContent>
            </w:r>
            <w:r w:rsidR="00567CFE"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2D17BB8D" wp14:editId="0282E319">
                  <wp:extent cx="5486400" cy="36830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68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79F" w:rsidRPr="00820883" w:rsidTr="00D159B1">
        <w:trPr>
          <w:trHeight w:val="622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36C4" w:rsidRPr="00820883" w:rsidRDefault="00127F35" w:rsidP="0001645D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lastRenderedPageBreak/>
              <w:t>9</w:t>
            </w:r>
            <w:r w:rsidR="003836C4" w:rsidRPr="00820883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.</w:t>
            </w:r>
            <w:r w:rsidR="003836C4" w:rsidRPr="00820883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3836C4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點選[查詢]</w:t>
            </w:r>
            <w:r w:rsidR="003836C4" w:rsidRPr="00820883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="003836C4" w:rsidRPr="00820883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3836C4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可顯示欄位包含</w:t>
            </w:r>
            <w:r w:rsidR="003836C4" w:rsidRPr="00820883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航行狀態</w:t>
            </w:r>
            <w:r w:rsidR="003836C4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="003836C4" w:rsidRPr="00820883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最新動態時間</w:t>
            </w:r>
            <w:r w:rsidR="003836C4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="003836C4" w:rsidRPr="00820883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船舶簽證編號</w:t>
            </w:r>
            <w:r w:rsidR="003836C4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="003836C4" w:rsidRPr="00820883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中文船名</w:t>
            </w:r>
            <w:r w:rsidR="003836C4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="003836C4" w:rsidRPr="00820883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總噸位</w:t>
            </w:r>
            <w:r w:rsidR="003836C4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="003836C4" w:rsidRPr="00820883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靠泊地名稱</w:t>
            </w:r>
            <w:r w:rsidR="003836C4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="003836C4" w:rsidRPr="00820883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港灣服務申請時間</w:t>
            </w:r>
            <w:r w:rsidR="003836C4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proofErr w:type="gramStart"/>
            <w:r w:rsidR="003836C4" w:rsidRPr="00820883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預定靠妥時間</w:t>
            </w:r>
            <w:proofErr w:type="gramEnd"/>
            <w:r w:rsidR="003836C4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="003836C4" w:rsidRPr="00820883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等項目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36C4" w:rsidRPr="00820883" w:rsidRDefault="00EC3396" w:rsidP="00C9276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0A9A4F28" wp14:editId="5CDB6980">
                      <wp:simplePos x="0" y="0"/>
                      <wp:positionH relativeFrom="column">
                        <wp:posOffset>1221105</wp:posOffset>
                      </wp:positionH>
                      <wp:positionV relativeFrom="paragraph">
                        <wp:posOffset>3301365</wp:posOffset>
                      </wp:positionV>
                      <wp:extent cx="76200" cy="220980"/>
                      <wp:effectExtent l="19050" t="19050" r="38100" b="26670"/>
                      <wp:wrapNone/>
                      <wp:docPr id="7176" name="向上箭號 7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220980"/>
                              </a:xfrm>
                              <a:prstGeom prst="upArrow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向上箭號 7176" o:spid="_x0000_s1026" type="#_x0000_t68" style="position:absolute;margin-left:96.15pt;margin-top:259.95pt;width:6pt;height:17.4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" adj="3724" fillcolor="#4f81bd [3204]" strokecolor="red" strokeweight="2pt"/>
                  </w:pict>
                </mc:Fallback>
              </mc:AlternateContent>
            </w:r>
            <w:r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07FA7349" wp14:editId="2E2566A7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3514725</wp:posOffset>
                      </wp:positionV>
                      <wp:extent cx="2921000" cy="373380"/>
                      <wp:effectExtent l="19050" t="19050" r="12700" b="26670"/>
                      <wp:wrapNone/>
                      <wp:docPr id="7196" name="文字方塊 7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1000" cy="37338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836C4" w:rsidRDefault="003836C4" w:rsidP="003836C4">
                                  <w:pPr>
                                    <w:rPr>
                                      <w:rFonts w:ascii="標楷體" w:eastAsia="標楷體" w:hAnsi="標楷體" w:cs="Courier New"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05347D">
                                    <w:rPr>
                                      <w:rFonts w:ascii="標楷體" w:eastAsia="標楷體" w:hAnsi="標楷體" w:cs="Courier New" w:hint="eastAsia"/>
                                      <w:b/>
                                      <w:color w:val="000000" w:themeColor="text1"/>
                                      <w:sz w:val="20"/>
                                    </w:rPr>
                                    <w:t>直接</w:t>
                                  </w:r>
                                  <w:r w:rsidRPr="0005347D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color w:val="000000" w:themeColor="text1"/>
                                      <w:sz w:val="20"/>
                                    </w:rPr>
                                    <w:t>點選[船舶簽證編號]</w:t>
                                  </w:r>
                                  <w:r w:rsidRPr="0005347D">
                                    <w:rPr>
                                      <w:rFonts w:ascii="標楷體" w:eastAsia="標楷體" w:hAnsi="標楷體" w:cs="Courier New"/>
                                      <w:b/>
                                      <w:color w:val="000000" w:themeColor="text1"/>
                                      <w:sz w:val="20"/>
                                    </w:rPr>
                                    <w:sym w:font="Wingdings" w:char="F0E0"/>
                                  </w:r>
                                  <w:r w:rsidRPr="0005347D">
                                    <w:rPr>
                                      <w:rFonts w:ascii="標楷體" w:eastAsia="標楷體" w:hAnsi="標楷體" w:cs="Courier New" w:hint="eastAsia"/>
                                      <w:b/>
                                      <w:color w:val="000000" w:themeColor="text1"/>
                                      <w:sz w:val="20"/>
                                    </w:rPr>
                                    <w:t>進入</w:t>
                                  </w:r>
                                  <w:r w:rsidRPr="0005347D">
                                    <w:rPr>
                                      <w:rFonts w:ascii="標楷體" w:eastAsia="標楷體" w:hAnsi="標楷體" w:hint="eastAsia"/>
                                      <w:b/>
                                      <w:color w:val="000000" w:themeColor="text1"/>
                                      <w:sz w:val="20"/>
                                    </w:rPr>
                                    <w:t xml:space="preserve"> [</w:t>
                                  </w:r>
                                  <w:proofErr w:type="gramStart"/>
                                  <w:r w:rsidR="00FD1055">
                                    <w:rPr>
                                      <w:rFonts w:ascii="標楷體" w:eastAsia="標楷體" w:hAnsi="標楷體" w:hint="eastAsia"/>
                                      <w:b/>
                                      <w:color w:val="000000" w:themeColor="text1"/>
                                      <w:sz w:val="20"/>
                                    </w:rPr>
                                    <w:t>疾管署</w:t>
                                  </w:r>
                                  <w:r w:rsidRPr="0005347D">
                                    <w:rPr>
                                      <w:rFonts w:ascii="標楷體" w:eastAsia="標楷體" w:hAnsi="標楷體" w:hint="eastAsia"/>
                                      <w:b/>
                                      <w:color w:val="000000" w:themeColor="text1"/>
                                      <w:sz w:val="20"/>
                                    </w:rPr>
                                    <w:t>編輯</w:t>
                                  </w:r>
                                  <w:proofErr w:type="gramEnd"/>
                                  <w:r w:rsidRPr="0005347D">
                                    <w:rPr>
                                      <w:rFonts w:ascii="標楷體" w:eastAsia="標楷體" w:hAnsi="標楷體" w:hint="eastAsia"/>
                                      <w:b/>
                                      <w:color w:val="000000" w:themeColor="text1"/>
                                      <w:sz w:val="20"/>
                                    </w:rPr>
                                    <w:t>]</w:t>
                                  </w:r>
                                  <w:r w:rsidRPr="009A5A0F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0"/>
                                    </w:rPr>
                                    <w:t>表]</w:t>
                                  </w:r>
                                  <w:r w:rsidRPr="000066A5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Cs w:val="24"/>
                                    </w:rPr>
                                    <w:t>表]</w:t>
                                  </w:r>
                                  <w:r w:rsidRPr="000066A5">
                                    <w:rPr>
                                      <w:rFonts w:ascii="標楷體" w:eastAsia="標楷體" w:hAnsi="標楷體" w:cs="Courier New"/>
                                      <w:color w:val="000000" w:themeColor="text1"/>
                                      <w:szCs w:val="24"/>
                                    </w:rPr>
                                    <w:sym w:font="Wingdings" w:char="F0E0"/>
                                  </w:r>
                                </w:p>
                                <w:p w:rsidR="003836C4" w:rsidRPr="009A5A0F" w:rsidRDefault="003836C4" w:rsidP="003836C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7196" o:spid="_x0000_s1032" type="#_x0000_t202" style="position:absolute;margin-left:10.95pt;margin-top:276.75pt;width:230pt;height:29.4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" filled="f" strokecolor="red" strokeweight="3pt">
                      <v:textbox>
                        <w:txbxContent>
                          <w:p w:rsidR="003836C4" w:rsidRDefault="003836C4" w:rsidP="003836C4">
                            <w:pPr>
                              <w:rPr>
                                <w:rFonts w:ascii="標楷體" w:eastAsia="標楷體" w:hAnsi="標楷體" w:cs="Courier New"/>
                                <w:color w:val="000000" w:themeColor="text1"/>
                                <w:szCs w:val="24"/>
                              </w:rPr>
                            </w:pPr>
                            <w:r w:rsidRPr="0005347D">
                              <w:rPr>
                                <w:rFonts w:ascii="標楷體" w:eastAsia="標楷體" w:hAnsi="標楷體" w:cs="Courier New" w:hint="eastAsia"/>
                                <w:b/>
                                <w:color w:val="000000" w:themeColor="text1"/>
                                <w:sz w:val="20"/>
                              </w:rPr>
                              <w:t>直接</w:t>
                            </w:r>
                            <w:r w:rsidRPr="0005347D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點選[船舶簽證編號]</w:t>
                            </w:r>
                            <w:r w:rsidRPr="0005347D">
                              <w:rPr>
                                <w:rFonts w:ascii="標楷體" w:eastAsia="標楷體" w:hAnsi="標楷體" w:cs="Courier New"/>
                                <w:b/>
                                <w:color w:val="000000" w:themeColor="text1"/>
                                <w:sz w:val="20"/>
                              </w:rPr>
                              <w:sym w:font="Wingdings" w:char="F0E0"/>
                            </w:r>
                            <w:r w:rsidRPr="0005347D">
                              <w:rPr>
                                <w:rFonts w:ascii="標楷體" w:eastAsia="標楷體" w:hAnsi="標楷體" w:cs="Courier New" w:hint="eastAsia"/>
                                <w:b/>
                                <w:color w:val="000000" w:themeColor="text1"/>
                                <w:sz w:val="20"/>
                              </w:rPr>
                              <w:t>進入</w:t>
                            </w:r>
                            <w:r w:rsidRPr="0005347D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20"/>
                              </w:rPr>
                              <w:t xml:space="preserve"> [</w:t>
                            </w:r>
                            <w:proofErr w:type="gramStart"/>
                            <w:r w:rsidR="00FD1055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20"/>
                              </w:rPr>
                              <w:t>疾管署</w:t>
                            </w:r>
                            <w:r w:rsidRPr="0005347D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20"/>
                              </w:rPr>
                              <w:t>編輯</w:t>
                            </w:r>
                            <w:proofErr w:type="gramEnd"/>
                            <w:r w:rsidRPr="0005347D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20"/>
                              </w:rPr>
                              <w:t>]</w:t>
                            </w:r>
                            <w:r w:rsidRPr="009A5A0F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0"/>
                              </w:rPr>
                              <w:t>表]</w:t>
                            </w:r>
                            <w:r w:rsidRPr="000066A5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>表]</w:t>
                            </w:r>
                            <w:r w:rsidRPr="000066A5">
                              <w:rPr>
                                <w:rFonts w:ascii="標楷體" w:eastAsia="標楷體" w:hAnsi="標楷體" w:cs="Courier New"/>
                                <w:color w:val="000000" w:themeColor="text1"/>
                                <w:szCs w:val="24"/>
                              </w:rPr>
                              <w:sym w:font="Wingdings" w:char="F0E0"/>
                            </w:r>
                          </w:p>
                          <w:p w:rsidR="003836C4" w:rsidRPr="009A5A0F" w:rsidRDefault="003836C4" w:rsidP="003836C4"/>
                        </w:txbxContent>
                      </v:textbox>
                    </v:shape>
                  </w:pict>
                </mc:Fallback>
              </mc:AlternateContent>
            </w:r>
            <w:r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6BDFD1CF" wp14:editId="0480D46F">
                      <wp:simplePos x="0" y="0"/>
                      <wp:positionH relativeFrom="column">
                        <wp:posOffset>5000625</wp:posOffset>
                      </wp:positionH>
                      <wp:positionV relativeFrom="paragraph">
                        <wp:posOffset>2920365</wp:posOffset>
                      </wp:positionV>
                      <wp:extent cx="99060" cy="313690"/>
                      <wp:effectExtent l="19050" t="19050" r="34290" b="10160"/>
                      <wp:wrapNone/>
                      <wp:docPr id="7198" name="向上箭號 7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31369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向上箭號 7198" o:spid="_x0000_s1026" type="#_x0000_t68" style="position:absolute;margin-left:393.75pt;margin-top:229.95pt;width:7.8pt;height:24.7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" adj="3411" fillcolor="red" strokecolor="red" strokeweight="2pt"/>
                  </w:pict>
                </mc:Fallback>
              </mc:AlternateContent>
            </w:r>
            <w:r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5D625EE5" wp14:editId="21DF565A">
                      <wp:simplePos x="0" y="0"/>
                      <wp:positionH relativeFrom="column">
                        <wp:posOffset>4325620</wp:posOffset>
                      </wp:positionH>
                      <wp:positionV relativeFrom="paragraph">
                        <wp:posOffset>3225165</wp:posOffset>
                      </wp:positionV>
                      <wp:extent cx="1231900" cy="390525"/>
                      <wp:effectExtent l="19050" t="19050" r="25400" b="28575"/>
                      <wp:wrapNone/>
                      <wp:docPr id="7199" name="文字方塊 7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1900" cy="3905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836C4" w:rsidRPr="0005347D" w:rsidRDefault="003836C4" w:rsidP="003836C4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</w:rPr>
                                  </w:pPr>
                                  <w:r w:rsidRPr="0005347D">
                                    <w:rPr>
                                      <w:rFonts w:ascii="標楷體" w:eastAsia="標楷體" w:hAnsi="標楷體" w:hint="eastAsia"/>
                                      <w:b/>
                                    </w:rPr>
                                    <w:t>顯示欄位區域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7199" o:spid="_x0000_s1033" type="#_x0000_t202" style="position:absolute;margin-left:340.6pt;margin-top:253.95pt;width:97pt;height:30.7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" filled="f" strokecolor="red" strokeweight="3pt">
                      <v:textbox>
                        <w:txbxContent>
                          <w:p w:rsidR="003836C4" w:rsidRPr="0005347D" w:rsidRDefault="003836C4" w:rsidP="003836C4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05347D">
                              <w:rPr>
                                <w:rFonts w:ascii="標楷體" w:eastAsia="標楷體" w:hAnsi="標楷體" w:hint="eastAsia"/>
                                <w:b/>
                              </w:rPr>
                              <w:t>顯示欄位區域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10008866" wp14:editId="7F7D7263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2036445</wp:posOffset>
                      </wp:positionV>
                      <wp:extent cx="5486400" cy="883920"/>
                      <wp:effectExtent l="0" t="0" r="19050" b="11430"/>
                      <wp:wrapNone/>
                      <wp:docPr id="7178" name="矩形 7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00" cy="883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78" o:spid="_x0000_s1026" style="position:absolute;margin-left:.15pt;margin-top:160.35pt;width:6in;height:69.6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" filled="f" strokecolor="red" strokeweight="2pt"/>
                  </w:pict>
                </mc:Fallback>
              </mc:AlternateContent>
            </w:r>
            <w:r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4412A6D8" wp14:editId="1A977766">
                      <wp:simplePos x="0" y="0"/>
                      <wp:positionH relativeFrom="column">
                        <wp:posOffset>805815</wp:posOffset>
                      </wp:positionH>
                      <wp:positionV relativeFrom="paragraph">
                        <wp:posOffset>3082290</wp:posOffset>
                      </wp:positionV>
                      <wp:extent cx="812800" cy="209550"/>
                      <wp:effectExtent l="0" t="0" r="25400" b="19050"/>
                      <wp:wrapNone/>
                      <wp:docPr id="7177" name="矩形 7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28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77" o:spid="_x0000_s1026" style="position:absolute;margin-left:63.45pt;margin-top:242.7pt;width:64pt;height:16.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" filled="f" strokecolor="red" strokeweight="2pt"/>
                  </w:pict>
                </mc:Fallback>
              </mc:AlternateContent>
            </w:r>
            <w:r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3FCC501B" wp14:editId="1C2A03A9">
                      <wp:simplePos x="0" y="0"/>
                      <wp:positionH relativeFrom="column">
                        <wp:posOffset>4785995</wp:posOffset>
                      </wp:positionH>
                      <wp:positionV relativeFrom="paragraph">
                        <wp:posOffset>1253490</wp:posOffset>
                      </wp:positionV>
                      <wp:extent cx="258445" cy="257175"/>
                      <wp:effectExtent l="19050" t="19050" r="27305" b="28575"/>
                      <wp:wrapNone/>
                      <wp:docPr id="11279" name="文字方塊 11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8445" cy="25717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836C4" w:rsidRPr="0005347D" w:rsidRDefault="003836C4" w:rsidP="003836C4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1279" o:spid="_x0000_s1034" type="#_x0000_t202" style="position:absolute;margin-left:376.85pt;margin-top:98.7pt;width:20.35pt;height:20.2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" filled="f" strokecolor="red" strokeweight="3pt">
                      <v:textbox>
                        <w:txbxContent>
                          <w:p w:rsidR="003836C4" w:rsidRPr="0005347D" w:rsidRDefault="003836C4" w:rsidP="003836C4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4AAC"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12DB3ACC" wp14:editId="7F6B53C3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1251585</wp:posOffset>
                      </wp:positionV>
                      <wp:extent cx="1968500" cy="310515"/>
                      <wp:effectExtent l="19050" t="19050" r="12700" b="13335"/>
                      <wp:wrapNone/>
                      <wp:docPr id="7192" name="文字方塊 7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8500" cy="31051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34AAC" w:rsidRPr="0005347D" w:rsidRDefault="00734AAC" w:rsidP="00734AAC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7192" o:spid="_x0000_s1035" type="#_x0000_t202" style="position:absolute;margin-left:10.95pt;margin-top:98.55pt;width:155pt;height:24.4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" filled="f" strokecolor="red" strokeweight="3pt">
                      <v:textbox>
                        <w:txbxContent>
                          <w:p w:rsidR="00734AAC" w:rsidRPr="0005347D" w:rsidRDefault="00734AAC" w:rsidP="00734AAC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88FABA7" wp14:editId="16C68494">
                  <wp:extent cx="5486400" cy="387096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87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79F" w:rsidRPr="00820883" w:rsidTr="00D159B1">
        <w:trPr>
          <w:trHeight w:val="5657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73E" w:rsidRDefault="00127F35" w:rsidP="00143879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10</w:t>
            </w:r>
            <w:r w:rsidR="006A173E" w:rsidRPr="00820883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.</w:t>
            </w:r>
            <w:r w:rsidR="000D2653" w:rsidRPr="00820883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0D2653" w:rsidRPr="00820883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直接</w:t>
            </w:r>
            <w:r w:rsidR="000D2653" w:rsidRPr="00820883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點選[船舶簽證編號]</w:t>
            </w:r>
            <w:r w:rsidR="000D2653" w:rsidRPr="00820883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0D2653" w:rsidRPr="00820883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進入</w:t>
            </w:r>
            <w:r w:rsidR="000D2653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</w:t>
            </w:r>
            <w:proofErr w:type="gramStart"/>
            <w:r w:rsidR="000D2653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疾管署編輯</w:t>
            </w:r>
            <w:proofErr w:type="gramEnd"/>
            <w:r w:rsidR="000D2653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表]</w:t>
            </w:r>
            <w:r w:rsidR="000D2653" w:rsidRPr="00820883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0D2653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填報</w:t>
            </w:r>
            <w:r w:rsidR="000D2653" w:rsidRPr="00820883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627B1C" w:rsidRPr="00820883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</w:t>
            </w:r>
            <w:r w:rsidR="000D2653" w:rsidRPr="00820883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特殊疾病資料備註</w:t>
            </w:r>
            <w:r w:rsidR="00627B1C" w:rsidRPr="00820883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]</w:t>
            </w:r>
            <w:r w:rsidR="000D2653" w:rsidRPr="00820883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0D2653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</w:t>
            </w:r>
            <w:r w:rsidR="000D2653" w:rsidRPr="00820883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</w:t>
            </w:r>
            <w:r w:rsidR="000D2653"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儲存]</w:t>
            </w:r>
          </w:p>
          <w:p w:rsidR="005B0615" w:rsidRPr="00820883" w:rsidRDefault="005B0615" w:rsidP="005B0615">
            <w:pPr>
              <w:jc w:val="right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疾管署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73E" w:rsidRPr="00820883" w:rsidRDefault="00C80B62" w:rsidP="00EE7BAD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C6E6A6E" wp14:editId="02F5C06D">
                      <wp:simplePos x="0" y="0"/>
                      <wp:positionH relativeFrom="column">
                        <wp:posOffset>4518025</wp:posOffset>
                      </wp:positionH>
                      <wp:positionV relativeFrom="paragraph">
                        <wp:posOffset>2389505</wp:posOffset>
                      </wp:positionV>
                      <wp:extent cx="381635" cy="209550"/>
                      <wp:effectExtent l="0" t="0" r="18415" b="19050"/>
                      <wp:wrapNone/>
                      <wp:docPr id="7180" name="矩形 7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635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80" o:spid="_x0000_s1026" style="position:absolute;margin-left:355.75pt;margin-top:188.15pt;width:30.05pt;height:16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" filled="f" strokecolor="red" strokeweight="2pt"/>
                  </w:pict>
                </mc:Fallback>
              </mc:AlternateContent>
            </w:r>
            <w:r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8E3CD7F" wp14:editId="464F47F2">
                      <wp:simplePos x="0" y="0"/>
                      <wp:positionH relativeFrom="column">
                        <wp:posOffset>1431925</wp:posOffset>
                      </wp:positionH>
                      <wp:positionV relativeFrom="paragraph">
                        <wp:posOffset>2152015</wp:posOffset>
                      </wp:positionV>
                      <wp:extent cx="838835" cy="140335"/>
                      <wp:effectExtent l="0" t="0" r="18415" b="12065"/>
                      <wp:wrapNone/>
                      <wp:docPr id="7181" name="矩形 7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835" cy="1403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81" o:spid="_x0000_s1026" style="position:absolute;margin-left:112.75pt;margin-top:169.45pt;width:66.05pt;height:11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" filled="f" strokecolor="red" strokeweight="2pt"/>
                  </w:pict>
                </mc:Fallback>
              </mc:AlternateContent>
            </w:r>
            <w:r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A87F257" wp14:editId="7C68F53A">
                      <wp:simplePos x="0" y="0"/>
                      <wp:positionH relativeFrom="column">
                        <wp:posOffset>1298575</wp:posOffset>
                      </wp:positionH>
                      <wp:positionV relativeFrom="paragraph">
                        <wp:posOffset>2091055</wp:posOffset>
                      </wp:positionV>
                      <wp:extent cx="133350" cy="381000"/>
                      <wp:effectExtent l="0" t="0" r="19050" b="19050"/>
                      <wp:wrapNone/>
                      <wp:docPr id="7182" name="矩形 7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82" o:spid="_x0000_s1026" style="position:absolute;margin-left:102.25pt;margin-top:164.65pt;width:10.5pt;height:30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" filled="f" strokecolor="red" strokeweight="2pt"/>
                  </w:pict>
                </mc:Fallback>
              </mc:AlternateContent>
            </w:r>
            <w:r w:rsidR="000D2653" w:rsidRPr="00820883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6194BB6A" wp14:editId="21E6A967">
                  <wp:extent cx="5486400" cy="274955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74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3B2B" w:rsidRPr="00820883" w:rsidRDefault="00533B2B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7173C2" w:rsidRPr="00820883" w:rsidRDefault="007173C2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7173C2" w:rsidRPr="00820883" w:rsidRDefault="007173C2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tbl>
      <w:tblPr>
        <w:tblW w:w="108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9146"/>
      </w:tblGrid>
      <w:tr w:rsidR="00D229F5" w:rsidRPr="00FD6D42" w:rsidTr="00B0484B">
        <w:tc>
          <w:tcPr>
            <w:tcW w:w="10848" w:type="dxa"/>
            <w:gridSpan w:val="2"/>
            <w:shd w:val="clear" w:color="auto" w:fill="auto"/>
          </w:tcPr>
          <w:p w:rsidR="00D229F5" w:rsidRPr="007F488B" w:rsidRDefault="00D229F5" w:rsidP="00B0484B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bookmarkStart w:id="7" w:name="_Toc449529171"/>
            <w:r w:rsidRPr="00D229F5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lastRenderedPageBreak/>
              <w:t>HOP-B029外海上下船員資料查詢</w:t>
            </w:r>
            <w:bookmarkEnd w:id="7"/>
          </w:p>
        </w:tc>
      </w:tr>
      <w:tr w:rsidR="004869A9" w:rsidRPr="00820883" w:rsidTr="00C603EB">
        <w:trPr>
          <w:trHeight w:val="349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69A9" w:rsidRPr="008912F9" w:rsidRDefault="004869A9" w:rsidP="00C26BE2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bookmarkStart w:id="8" w:name="_HOP-B029外海上下船員資料查詢"/>
            <w:bookmarkEnd w:id="8"/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1.</w:t>
            </w:r>
            <w:r w:rsidRPr="008912F9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 xml:space="preserve"> 操作</w:t>
            </w:r>
            <w:r w:rsidRPr="008912F9">
              <w:rPr>
                <w:rFonts w:ascii="微軟正黑體" w:eastAsia="微軟正黑體" w:hAnsi="微軟正黑體"/>
                <w:i/>
                <w:color w:val="000000" w:themeColor="text1"/>
                <w:szCs w:val="24"/>
              </w:rPr>
              <w:t>( Operation)</w:t>
            </w:r>
            <w:r w:rsidRPr="008912F9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：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路徑:</w:t>
            </w:r>
          </w:p>
          <w:p w:rsidR="004869A9" w:rsidRPr="008912F9" w:rsidRDefault="004869A9" w:rsidP="00C26BE2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首頁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選單</w:t>
            </w:r>
            <w:r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 xml:space="preserve"> </w:t>
            </w:r>
            <w:r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查詢統計</w:t>
            </w:r>
            <w:r w:rsidRPr="008912F9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港灣相關查詢</w:t>
            </w:r>
            <w:r w:rsidRPr="008912F9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[外海上下人員查詢]</w:t>
            </w:r>
            <w:r w:rsidRPr="008912F9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69A9" w:rsidRDefault="004869A9" w:rsidP="00C26BE2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</w:p>
          <w:p w:rsidR="004869A9" w:rsidRPr="008912F9" w:rsidRDefault="004869A9" w:rsidP="00C26BE2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1766CCF6" wp14:editId="5DD1B083">
                      <wp:simplePos x="0" y="0"/>
                      <wp:positionH relativeFrom="column">
                        <wp:posOffset>2173605</wp:posOffset>
                      </wp:positionH>
                      <wp:positionV relativeFrom="paragraph">
                        <wp:posOffset>1139190</wp:posOffset>
                      </wp:positionV>
                      <wp:extent cx="967740" cy="187960"/>
                      <wp:effectExtent l="0" t="0" r="22860" b="21590"/>
                      <wp:wrapNone/>
                      <wp:docPr id="2053" name="矩形 2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7740" cy="187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53" o:spid="_x0000_s1026" style="position:absolute;margin-left:171.15pt;margin-top:89.7pt;width:76.2pt;height:14.8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" filled="f" strokecolor="red" strokeweight="2pt"/>
                  </w:pict>
                </mc:Fallback>
              </mc:AlternateContent>
            </w: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506D85CE" wp14:editId="14B2FF1D">
                      <wp:simplePos x="0" y="0"/>
                      <wp:positionH relativeFrom="column">
                        <wp:posOffset>1045845</wp:posOffset>
                      </wp:positionH>
                      <wp:positionV relativeFrom="paragraph">
                        <wp:posOffset>666750</wp:posOffset>
                      </wp:positionV>
                      <wp:extent cx="868680" cy="207010"/>
                      <wp:effectExtent l="0" t="0" r="26670" b="21590"/>
                      <wp:wrapNone/>
                      <wp:docPr id="2052" name="矩形 2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8680" cy="207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52" o:spid="_x0000_s1026" style="position:absolute;margin-left:82.35pt;margin-top:52.5pt;width:68.4pt;height:16.3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1F1B5C1" wp14:editId="20D68C20">
                  <wp:extent cx="5486400" cy="2331720"/>
                  <wp:effectExtent l="0" t="0" r="0" b="0"/>
                  <wp:docPr id="2050" name="圖片 2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69A9" w:rsidRPr="00820883" w:rsidTr="00A30CDA">
        <w:trPr>
          <w:trHeight w:val="282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69A9" w:rsidRDefault="004869A9" w:rsidP="00C26BE2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2.[外海上下人員查詢]</w:t>
            </w:r>
            <w:r w:rsidRPr="008912F9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可顯示欄位包含</w:t>
            </w:r>
            <w:r w:rsidRPr="008912F9">
              <w:rPr>
                <w:rFonts w:ascii="微軟正黑體" w:eastAsia="微軟正黑體" w:hAnsi="微軟正黑體"/>
                <w:color w:val="000000" w:themeColor="text1"/>
                <w:szCs w:val="24"/>
              </w:rPr>
              <w:t>船舶簽證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Pr="008912F9">
              <w:rPr>
                <w:rFonts w:ascii="微軟正黑體" w:eastAsia="微軟正黑體" w:hAnsi="微軟正黑體"/>
                <w:color w:val="000000" w:themeColor="text1"/>
                <w:szCs w:val="24"/>
              </w:rPr>
              <w:t>船舶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呼號、船名、英文船名、預定作業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起、</w:t>
            </w: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訖</w:t>
            </w:r>
            <w:proofErr w:type="gramEnd"/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日期</w:t>
            </w:r>
            <w:r w:rsidRPr="008912F9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點選[查詢]</w:t>
            </w:r>
          </w:p>
          <w:p w:rsidR="004869A9" w:rsidRPr="008912F9" w:rsidRDefault="002E50B8" w:rsidP="00C26BE2">
            <w:pPr>
              <w:jc w:val="right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疾管署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69A9" w:rsidRDefault="004869A9" w:rsidP="00C26BE2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</w:p>
          <w:p w:rsidR="004869A9" w:rsidRPr="008912F9" w:rsidRDefault="004869A9" w:rsidP="00C26BE2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67C840BB" wp14:editId="0868271F">
                      <wp:simplePos x="0" y="0"/>
                      <wp:positionH relativeFrom="column">
                        <wp:posOffset>2714625</wp:posOffset>
                      </wp:positionH>
                      <wp:positionV relativeFrom="paragraph">
                        <wp:posOffset>1484630</wp:posOffset>
                      </wp:positionV>
                      <wp:extent cx="317500" cy="139700"/>
                      <wp:effectExtent l="0" t="0" r="25400" b="12700"/>
                      <wp:wrapNone/>
                      <wp:docPr id="26" name="矩形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13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6" o:spid="_x0000_s1026" style="position:absolute;margin-left:213.75pt;margin-top:116.9pt;width:25pt;height:11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" filled="f" strokecolor="red" strokeweight="2pt"/>
                  </w:pict>
                </mc:Fallback>
              </mc:AlternateContent>
            </w: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1EB17F65" wp14:editId="1A7102D6">
                      <wp:simplePos x="0" y="0"/>
                      <wp:positionH relativeFrom="column">
                        <wp:posOffset>2963545</wp:posOffset>
                      </wp:positionH>
                      <wp:positionV relativeFrom="paragraph">
                        <wp:posOffset>823595</wp:posOffset>
                      </wp:positionV>
                      <wp:extent cx="635000" cy="381000"/>
                      <wp:effectExtent l="0" t="0" r="12700" b="19050"/>
                      <wp:wrapNone/>
                      <wp:docPr id="2055" name="矩形 2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0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55" o:spid="_x0000_s1026" style="position:absolute;margin-left:233.35pt;margin-top:64.85pt;width:50pt;height:30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" filled="f" strokecolor="red" strokeweight="2pt"/>
                  </w:pict>
                </mc:Fallback>
              </mc:AlternateContent>
            </w: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7C86879B" wp14:editId="500D4A88">
                      <wp:simplePos x="0" y="0"/>
                      <wp:positionH relativeFrom="column">
                        <wp:posOffset>941705</wp:posOffset>
                      </wp:positionH>
                      <wp:positionV relativeFrom="paragraph">
                        <wp:posOffset>800100</wp:posOffset>
                      </wp:positionV>
                      <wp:extent cx="787400" cy="603250"/>
                      <wp:effectExtent l="0" t="0" r="12700" b="25400"/>
                      <wp:wrapNone/>
                      <wp:docPr id="2054" name="矩形 2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7400" cy="603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54" o:spid="_x0000_s1026" style="position:absolute;margin-left:74.15pt;margin-top:63pt;width:62pt;height:47.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8F11B99" wp14:editId="44BC8E67">
                  <wp:extent cx="5651157" cy="2727960"/>
                  <wp:effectExtent l="0" t="0" r="6985" b="0"/>
                  <wp:docPr id="2051" name="圖片 2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157" cy="272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6E4B" w:rsidRPr="00820883" w:rsidRDefault="009F6E4B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sectPr w:rsidR="009F6E4B" w:rsidRPr="00820883" w:rsidSect="00C778F2">
      <w:footerReference w:type="default" r:id="rId29"/>
      <w:pgSz w:w="12242" w:h="15842" w:code="1"/>
      <w:pgMar w:top="1247" w:right="720" w:bottom="1134" w:left="1077" w:header="567" w:footer="567" w:gutter="0"/>
      <w:pgNumType w:start="1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439C" w:rsidRDefault="00B1439C">
      <w:r>
        <w:separator/>
      </w:r>
    </w:p>
  </w:endnote>
  <w:endnote w:type="continuationSeparator" w:id="0">
    <w:p w:rsidR="00B1439C" w:rsidRDefault="00B143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SO Univers Light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BSO Palatino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APDings">
    <w:charset w:val="02"/>
    <w:family w:val="modern"/>
    <w:pitch w:val="fixed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inorBidi">
    <w:altName w:val="Times New Roman"/>
    <w:panose1 w:val="00000000000000000000"/>
    <w:charset w:val="00"/>
    <w:family w:val="roman"/>
    <w:notTrueType/>
    <w:pitch w:val="default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1561140"/>
      <w:docPartObj>
        <w:docPartGallery w:val="Page Numbers (Bottom of Page)"/>
        <w:docPartUnique/>
      </w:docPartObj>
    </w:sdtPr>
    <w:sdtEndPr/>
    <w:sdtContent>
      <w:p w:rsidR="00EE7BAD" w:rsidRPr="00770D70" w:rsidRDefault="00EE7BAD" w:rsidP="00770D70">
        <w:pPr>
          <w:pStyle w:val="a5"/>
          <w:jc w:val="center"/>
        </w:pPr>
        <w:r>
          <w:rPr>
            <w:rFonts w:ascii="Courier New" w:hAnsi="Courier New"/>
            <w:noProof/>
            <w:sz w:val="16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265239A6" wp14:editId="3B7A652E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3810</wp:posOffset>
                  </wp:positionV>
                  <wp:extent cx="6629400" cy="0"/>
                  <wp:effectExtent l="0" t="0" r="19050" b="19050"/>
                  <wp:wrapNone/>
                  <wp:docPr id="7" name="Lin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629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id="Line 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.3pt" to="522.6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YGoEg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" o:allowincell="f"/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D1D1C" w:rsidRPr="004D1D1C">
          <w:rPr>
            <w:noProof/>
            <w:lang w:val="zh-TW"/>
          </w:rPr>
          <w:t>i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2345960"/>
      <w:docPartObj>
        <w:docPartGallery w:val="Page Numbers (Bottom of Page)"/>
        <w:docPartUnique/>
      </w:docPartObj>
    </w:sdtPr>
    <w:sdtEndPr/>
    <w:sdtContent>
      <w:p w:rsidR="0090378A" w:rsidRDefault="0090378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1D1C" w:rsidRPr="004D1D1C">
          <w:rPr>
            <w:noProof/>
            <w:lang w:val="zh-TW"/>
          </w:rPr>
          <w:t>7</w:t>
        </w:r>
        <w:r>
          <w:fldChar w:fldCharType="end"/>
        </w:r>
      </w:p>
    </w:sdtContent>
  </w:sdt>
  <w:p w:rsidR="00EE7BAD" w:rsidRPr="00770D70" w:rsidRDefault="00EE7BAD" w:rsidP="00770D70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439C" w:rsidRDefault="00B1439C">
      <w:r>
        <w:separator/>
      </w:r>
    </w:p>
  </w:footnote>
  <w:footnote w:type="continuationSeparator" w:id="0">
    <w:p w:rsidR="00B1439C" w:rsidRDefault="00B143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10C0B"/>
    <w:multiLevelType w:val="hybridMultilevel"/>
    <w:tmpl w:val="561C09A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4526A81"/>
    <w:multiLevelType w:val="hybridMultilevel"/>
    <w:tmpl w:val="68CE235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8A6CB6EE">
      <w:start w:val="1"/>
      <w:numFmt w:val="lowerLetter"/>
      <w:lvlText w:val="%2. "/>
      <w:lvlJc w:val="left"/>
      <w:pPr>
        <w:tabs>
          <w:tab w:val="num" w:pos="480"/>
        </w:tabs>
        <w:ind w:left="820" w:hanging="34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5966CAB"/>
    <w:multiLevelType w:val="hybridMultilevel"/>
    <w:tmpl w:val="58808BB6"/>
    <w:lvl w:ilvl="0" w:tplc="16CC01CE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5DA25AA"/>
    <w:multiLevelType w:val="hybridMultilevel"/>
    <w:tmpl w:val="68AAD77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BSO Univers Light" w:hAnsi="BSO Univers Light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BSO Univers Light" w:hAnsi="BSO Univers Light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BSO Univers Light" w:hAnsi="BSO Univers Light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BSO Univers Light" w:hAnsi="BSO Univers Light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BSO Univers Light" w:hAnsi="BSO Univers Light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BSO Univers Light" w:hAnsi="BSO Univers Light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BSO Univers Light" w:hAnsi="BSO Univers Light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BSO Univers Light" w:hAnsi="BSO Univers Light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BSO Univers Light" w:hAnsi="BSO Univers Light" w:hint="default"/>
      </w:rPr>
    </w:lvl>
  </w:abstractNum>
  <w:abstractNum w:abstractNumId="4">
    <w:nsid w:val="0A8F3D63"/>
    <w:multiLevelType w:val="hybridMultilevel"/>
    <w:tmpl w:val="17BE21EC"/>
    <w:lvl w:ilvl="0" w:tplc="7A72E0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B7B1D41"/>
    <w:multiLevelType w:val="hybridMultilevel"/>
    <w:tmpl w:val="91504BEE"/>
    <w:lvl w:ilvl="0" w:tplc="0F2ECE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0C554852"/>
    <w:multiLevelType w:val="multilevel"/>
    <w:tmpl w:val="6B309016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7">
    <w:nsid w:val="134C7C7E"/>
    <w:multiLevelType w:val="hybridMultilevel"/>
    <w:tmpl w:val="02FA8702"/>
    <w:lvl w:ilvl="0" w:tplc="0409000F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</w:lvl>
    <w:lvl w:ilvl="1" w:tplc="2FB24EEC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7231D6"/>
    <w:multiLevelType w:val="hybridMultilevel"/>
    <w:tmpl w:val="48F44AAA"/>
    <w:lvl w:ilvl="0" w:tplc="0A5A9F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8120D1E"/>
    <w:multiLevelType w:val="hybridMultilevel"/>
    <w:tmpl w:val="B7E45F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9080C4D"/>
    <w:multiLevelType w:val="hybridMultilevel"/>
    <w:tmpl w:val="1BD644BC"/>
    <w:lvl w:ilvl="0" w:tplc="6678A2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BSO Palatino" w:eastAsia="Cambria" w:cs="BSO Palatino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BSO Palatino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BSO Palatino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BSO Palatino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BSO Palatino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BSO Palatin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BSO Palatino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BSO Palatino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BSO Palatino"/>
      </w:rPr>
    </w:lvl>
  </w:abstractNum>
  <w:abstractNum w:abstractNumId="11">
    <w:nsid w:val="1B193496"/>
    <w:multiLevelType w:val="hybridMultilevel"/>
    <w:tmpl w:val="3F12E780"/>
    <w:lvl w:ilvl="0" w:tplc="C8ACE2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F8151A3"/>
    <w:multiLevelType w:val="hybridMultilevel"/>
    <w:tmpl w:val="7ABACE38"/>
    <w:lvl w:ilvl="0" w:tplc="04E662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3E951EE"/>
    <w:multiLevelType w:val="hybridMultilevel"/>
    <w:tmpl w:val="C7661436"/>
    <w:lvl w:ilvl="0" w:tplc="D0F03CE0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52" w:hanging="480"/>
      </w:pPr>
    </w:lvl>
    <w:lvl w:ilvl="2" w:tplc="0409001B" w:tentative="1">
      <w:start w:val="1"/>
      <w:numFmt w:val="lowerRoman"/>
      <w:lvlText w:val="%3."/>
      <w:lvlJc w:val="right"/>
      <w:pPr>
        <w:ind w:left="1332" w:hanging="480"/>
      </w:pPr>
    </w:lvl>
    <w:lvl w:ilvl="3" w:tplc="0409000F" w:tentative="1">
      <w:start w:val="1"/>
      <w:numFmt w:val="decimal"/>
      <w:lvlText w:val="%4."/>
      <w:lvlJc w:val="left"/>
      <w:pPr>
        <w:ind w:left="18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92" w:hanging="480"/>
      </w:pPr>
    </w:lvl>
    <w:lvl w:ilvl="5" w:tplc="0409001B" w:tentative="1">
      <w:start w:val="1"/>
      <w:numFmt w:val="lowerRoman"/>
      <w:lvlText w:val="%6."/>
      <w:lvlJc w:val="right"/>
      <w:pPr>
        <w:ind w:left="2772" w:hanging="480"/>
      </w:pPr>
    </w:lvl>
    <w:lvl w:ilvl="6" w:tplc="0409000F" w:tentative="1">
      <w:start w:val="1"/>
      <w:numFmt w:val="decimal"/>
      <w:lvlText w:val="%7."/>
      <w:lvlJc w:val="left"/>
      <w:pPr>
        <w:ind w:left="32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32" w:hanging="480"/>
      </w:pPr>
    </w:lvl>
    <w:lvl w:ilvl="8" w:tplc="0409001B" w:tentative="1">
      <w:start w:val="1"/>
      <w:numFmt w:val="lowerRoman"/>
      <w:lvlText w:val="%9."/>
      <w:lvlJc w:val="right"/>
      <w:pPr>
        <w:ind w:left="4212" w:hanging="480"/>
      </w:pPr>
    </w:lvl>
  </w:abstractNum>
  <w:abstractNum w:abstractNumId="14">
    <w:nsid w:val="284C213C"/>
    <w:multiLevelType w:val="hybridMultilevel"/>
    <w:tmpl w:val="467EBAB8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mbria" w:hAnsi="Cambria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mbria" w:hAnsi="Cambria" w:hint="default"/>
      </w:rPr>
    </w:lvl>
    <w:lvl w:ilvl="2" w:tplc="FFFFFFFF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mbria" w:hAnsi="Cambria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mbria" w:hAnsi="Cambria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mbria" w:hAnsi="Cambria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mbria" w:hAnsi="Cambria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mbria" w:hAnsi="Cambria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mbria" w:hAnsi="Cambria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mbria" w:hAnsi="Cambria" w:hint="default"/>
      </w:rPr>
    </w:lvl>
  </w:abstractNum>
  <w:abstractNum w:abstractNumId="15">
    <w:nsid w:val="289B7870"/>
    <w:multiLevelType w:val="hybridMultilevel"/>
    <w:tmpl w:val="59ACB5A4"/>
    <w:lvl w:ilvl="0" w:tplc="0478EABA">
      <w:start w:val="7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28C83B36"/>
    <w:multiLevelType w:val="singleLevel"/>
    <w:tmpl w:val="83FA9EC6"/>
    <w:lvl w:ilvl="0">
      <w:numFmt w:val="bullet"/>
      <w:pStyle w:val="a"/>
      <w:lvlText w:val=""/>
      <w:lvlJc w:val="left"/>
      <w:pPr>
        <w:tabs>
          <w:tab w:val="num" w:pos="720"/>
        </w:tabs>
        <w:ind w:left="648" w:hanging="288"/>
      </w:pPr>
      <w:rPr>
        <w:rFonts w:ascii="BSO Univers Light" w:hAnsi="BSO Univers Light" w:hint="default"/>
        <w:b w:val="0"/>
        <w:i w:val="0"/>
        <w:sz w:val="22"/>
      </w:rPr>
    </w:lvl>
  </w:abstractNum>
  <w:abstractNum w:abstractNumId="17">
    <w:nsid w:val="3C7F2581"/>
    <w:multiLevelType w:val="hybridMultilevel"/>
    <w:tmpl w:val="63B0B460"/>
    <w:lvl w:ilvl="0" w:tplc="0C4C39CA">
      <w:start w:val="1"/>
      <w:numFmt w:val="lowerLetter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>
    <w:nsid w:val="3E044E1D"/>
    <w:multiLevelType w:val="hybridMultilevel"/>
    <w:tmpl w:val="DEC004E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3EBC6A3A"/>
    <w:multiLevelType w:val="multilevel"/>
    <w:tmpl w:val="E8524404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bullet"/>
      <w:lvlText w:val=""/>
      <w:lvlJc w:val="left"/>
      <w:pPr>
        <w:tabs>
          <w:tab w:val="num" w:pos="1331"/>
        </w:tabs>
        <w:ind w:left="1331" w:hanging="480"/>
      </w:pPr>
      <w:rPr>
        <w:rFonts w:ascii="BSO Univers Light" w:hAnsi="BSO Univers Light" w:hint="default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0">
    <w:nsid w:val="40D43FF2"/>
    <w:multiLevelType w:val="hybridMultilevel"/>
    <w:tmpl w:val="3BC4266A"/>
    <w:lvl w:ilvl="0" w:tplc="89502D52">
      <w:start w:val="1"/>
      <w:numFmt w:val="decimal"/>
      <w:lvlText w:val="(%1).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1">
    <w:nsid w:val="41674EA9"/>
    <w:multiLevelType w:val="hybridMultilevel"/>
    <w:tmpl w:val="D4DCA48A"/>
    <w:lvl w:ilvl="0" w:tplc="68B44062">
      <w:start w:val="5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427F32E8"/>
    <w:multiLevelType w:val="hybridMultilevel"/>
    <w:tmpl w:val="5A501C2E"/>
    <w:lvl w:ilvl="0" w:tplc="EF68EBA8">
      <w:start w:val="6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458D7A27"/>
    <w:multiLevelType w:val="hybridMultilevel"/>
    <w:tmpl w:val="E076AAC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BSO Univers Light" w:hAnsi="BSO Univers Light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BSO Univers Light" w:hAnsi="BSO Univers Light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BSO Univers Light" w:hAnsi="BSO Univers Light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BSO Univers Light" w:hAnsi="BSO Univers Light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BSO Univers Light" w:hAnsi="BSO Univers Light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BSO Univers Light" w:hAnsi="BSO Univers Light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BSO Univers Light" w:hAnsi="BSO Univers Light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BSO Univers Light" w:hAnsi="BSO Univers Light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BSO Univers Light" w:hAnsi="BSO Univers Light" w:hint="default"/>
      </w:rPr>
    </w:lvl>
  </w:abstractNum>
  <w:abstractNum w:abstractNumId="24">
    <w:nsid w:val="4F98319D"/>
    <w:multiLevelType w:val="hybridMultilevel"/>
    <w:tmpl w:val="246EFF06"/>
    <w:lvl w:ilvl="0" w:tplc="B666F44A">
      <w:start w:val="5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01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BSO Univers Light" w:hAnsi="BSO Univers Light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50290902"/>
    <w:multiLevelType w:val="hybridMultilevel"/>
    <w:tmpl w:val="7F624F7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519A449C"/>
    <w:multiLevelType w:val="hybridMultilevel"/>
    <w:tmpl w:val="B6240512"/>
    <w:lvl w:ilvl="0" w:tplc="83086880">
      <w:start w:val="4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545B7111"/>
    <w:multiLevelType w:val="hybridMultilevel"/>
    <w:tmpl w:val="9AE6D458"/>
    <w:lvl w:ilvl="0" w:tplc="DC007168">
      <w:start w:val="7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579112A7"/>
    <w:multiLevelType w:val="hybridMultilevel"/>
    <w:tmpl w:val="26D4E3C2"/>
    <w:lvl w:ilvl="0" w:tplc="19924E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E2F079E"/>
    <w:multiLevelType w:val="hybridMultilevel"/>
    <w:tmpl w:val="60B21298"/>
    <w:lvl w:ilvl="0" w:tplc="E0EAF540">
      <w:start w:val="1"/>
      <w:numFmt w:val="decimal"/>
      <w:lvlText w:val="%1."/>
      <w:lvlJc w:val="left"/>
      <w:pPr>
        <w:ind w:left="252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852" w:hanging="480"/>
      </w:pPr>
    </w:lvl>
    <w:lvl w:ilvl="2" w:tplc="0409001B" w:tentative="1">
      <w:start w:val="1"/>
      <w:numFmt w:val="lowerRoman"/>
      <w:lvlText w:val="%3."/>
      <w:lvlJc w:val="right"/>
      <w:pPr>
        <w:ind w:left="1332" w:hanging="480"/>
      </w:pPr>
    </w:lvl>
    <w:lvl w:ilvl="3" w:tplc="0409000F" w:tentative="1">
      <w:start w:val="1"/>
      <w:numFmt w:val="decimal"/>
      <w:lvlText w:val="%4."/>
      <w:lvlJc w:val="left"/>
      <w:pPr>
        <w:ind w:left="18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92" w:hanging="480"/>
      </w:pPr>
    </w:lvl>
    <w:lvl w:ilvl="5" w:tplc="0409001B" w:tentative="1">
      <w:start w:val="1"/>
      <w:numFmt w:val="lowerRoman"/>
      <w:lvlText w:val="%6."/>
      <w:lvlJc w:val="right"/>
      <w:pPr>
        <w:ind w:left="2772" w:hanging="480"/>
      </w:pPr>
    </w:lvl>
    <w:lvl w:ilvl="6" w:tplc="0409000F" w:tentative="1">
      <w:start w:val="1"/>
      <w:numFmt w:val="decimal"/>
      <w:lvlText w:val="%7."/>
      <w:lvlJc w:val="left"/>
      <w:pPr>
        <w:ind w:left="32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32" w:hanging="480"/>
      </w:pPr>
    </w:lvl>
    <w:lvl w:ilvl="8" w:tplc="0409001B" w:tentative="1">
      <w:start w:val="1"/>
      <w:numFmt w:val="lowerRoman"/>
      <w:lvlText w:val="%9."/>
      <w:lvlJc w:val="right"/>
      <w:pPr>
        <w:ind w:left="4212" w:hanging="480"/>
      </w:pPr>
    </w:lvl>
  </w:abstractNum>
  <w:abstractNum w:abstractNumId="30">
    <w:nsid w:val="5EF07A98"/>
    <w:multiLevelType w:val="hybridMultilevel"/>
    <w:tmpl w:val="C3342216"/>
    <w:lvl w:ilvl="0" w:tplc="04090001">
      <w:start w:val="1"/>
      <w:numFmt w:val="bullet"/>
      <w:lvlText w:val=""/>
      <w:lvlJc w:val="left"/>
      <w:pPr>
        <w:tabs>
          <w:tab w:val="num" w:pos="840"/>
        </w:tabs>
        <w:ind w:left="840" w:hanging="480"/>
      </w:pPr>
      <w:rPr>
        <w:rFonts w:ascii="BSO Univers Light" w:hAnsi="BSO Univers Light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62703CF3"/>
    <w:multiLevelType w:val="singleLevel"/>
    <w:tmpl w:val="10DAC12A"/>
    <w:lvl w:ilvl="0">
      <w:start w:val="1"/>
      <w:numFmt w:val="none"/>
      <w:lvlText w:val=""/>
      <w:legacy w:legacy="1" w:legacySpace="0" w:legacyIndent="0"/>
      <w:lvlJc w:val="left"/>
      <w:pPr>
        <w:ind w:left="-1276" w:firstLine="0"/>
      </w:pPr>
    </w:lvl>
  </w:abstractNum>
  <w:abstractNum w:abstractNumId="32">
    <w:nsid w:val="65CD2B78"/>
    <w:multiLevelType w:val="hybridMultilevel"/>
    <w:tmpl w:val="A0CC5A32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BSO Univers Light" w:hAnsi="BSO Univers Light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BSO Univers Light" w:hAnsi="BSO Univers Light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BSO Univers Light" w:hAnsi="BSO Univers Light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BSO Univers Light" w:hAnsi="BSO Univers Light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BSO Univers Light" w:hAnsi="BSO Univers Light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BSO Univers Light" w:hAnsi="BSO Univers Light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BSO Univers Light" w:hAnsi="BSO Univers Light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BSO Univers Light" w:hAnsi="BSO Univers Light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BSO Univers Light" w:hAnsi="BSO Univers Light" w:hint="default"/>
      </w:rPr>
    </w:lvl>
  </w:abstractNum>
  <w:abstractNum w:abstractNumId="33">
    <w:nsid w:val="65FE09CC"/>
    <w:multiLevelType w:val="multilevel"/>
    <w:tmpl w:val="2E666E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eastAsia"/>
        <w:sz w:val="22"/>
        <w:szCs w:val="22"/>
      </w:rPr>
    </w:lvl>
    <w:lvl w:ilvl="2">
      <w:start w:val="1"/>
      <w:numFmt w:val="decimal"/>
      <w:lvlText w:val="%2%1..%3."/>
      <w:lvlJc w:val="left"/>
      <w:pPr>
        <w:tabs>
          <w:tab w:val="num" w:pos="1440"/>
        </w:tabs>
        <w:ind w:left="1224" w:hanging="50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eastAsia"/>
      </w:rPr>
    </w:lvl>
  </w:abstractNum>
  <w:abstractNum w:abstractNumId="34">
    <w:nsid w:val="685B3DAE"/>
    <w:multiLevelType w:val="hybridMultilevel"/>
    <w:tmpl w:val="351AAF92"/>
    <w:lvl w:ilvl="0" w:tplc="6AB28B86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68623529"/>
    <w:multiLevelType w:val="hybridMultilevel"/>
    <w:tmpl w:val="2B804F1A"/>
    <w:lvl w:ilvl="0" w:tplc="5B7E7F22">
      <w:start w:val="13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>
    <w:nsid w:val="6C1C4ECF"/>
    <w:multiLevelType w:val="hybridMultilevel"/>
    <w:tmpl w:val="5CD866A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>
    <w:nsid w:val="6D0E72AF"/>
    <w:multiLevelType w:val="hybridMultilevel"/>
    <w:tmpl w:val="FE188502"/>
    <w:lvl w:ilvl="0" w:tplc="970ACA8C">
      <w:start w:val="1"/>
      <w:numFmt w:val="lowerLetter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8">
    <w:nsid w:val="6DC27E8F"/>
    <w:multiLevelType w:val="hybridMultilevel"/>
    <w:tmpl w:val="0E821666"/>
    <w:lvl w:ilvl="0" w:tplc="E92E23AC">
      <w:start w:val="9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DF23629"/>
    <w:multiLevelType w:val="hybridMultilevel"/>
    <w:tmpl w:val="F402B7FE"/>
    <w:lvl w:ilvl="0" w:tplc="9188AAD4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0">
    <w:nsid w:val="6FCF37A4"/>
    <w:multiLevelType w:val="hybridMultilevel"/>
    <w:tmpl w:val="5486149E"/>
    <w:lvl w:ilvl="0" w:tplc="1CE84BB6">
      <w:start w:val="3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70B47A42"/>
    <w:multiLevelType w:val="hybridMultilevel"/>
    <w:tmpl w:val="0FC44A18"/>
    <w:lvl w:ilvl="0" w:tplc="B15EED0C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>
    <w:nsid w:val="734D1EBE"/>
    <w:multiLevelType w:val="hybridMultilevel"/>
    <w:tmpl w:val="5058C02A"/>
    <w:lvl w:ilvl="0" w:tplc="0409000F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43">
    <w:nsid w:val="74DD193A"/>
    <w:multiLevelType w:val="hybridMultilevel"/>
    <w:tmpl w:val="DFBCE8A0"/>
    <w:lvl w:ilvl="0" w:tplc="FCA872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4">
    <w:nsid w:val="750523ED"/>
    <w:multiLevelType w:val="multilevel"/>
    <w:tmpl w:val="0908C05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45">
    <w:nsid w:val="7B3C05B2"/>
    <w:multiLevelType w:val="hybridMultilevel"/>
    <w:tmpl w:val="17BE21EC"/>
    <w:lvl w:ilvl="0" w:tplc="7A72E0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BEA16F0"/>
    <w:multiLevelType w:val="hybridMultilevel"/>
    <w:tmpl w:val="F7F4076A"/>
    <w:lvl w:ilvl="0" w:tplc="DC007168">
      <w:start w:val="7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01">
      <w:start w:val="1"/>
      <w:numFmt w:val="bullet"/>
      <w:lvlText w:val=""/>
      <w:lvlJc w:val="left"/>
      <w:pPr>
        <w:tabs>
          <w:tab w:val="num" w:pos="1200"/>
        </w:tabs>
        <w:ind w:left="1200" w:hanging="480"/>
      </w:pPr>
      <w:rPr>
        <w:rFonts w:ascii="BSO Univers Light" w:hAnsi="BSO Univers Light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DF56384"/>
    <w:multiLevelType w:val="hybridMultilevel"/>
    <w:tmpl w:val="F94EC2B6"/>
    <w:lvl w:ilvl="0" w:tplc="A4EEBD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>
    <w:nsid w:val="7F32652C"/>
    <w:multiLevelType w:val="hybridMultilevel"/>
    <w:tmpl w:val="97587A10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49">
    <w:nsid w:val="7FDE3C56"/>
    <w:multiLevelType w:val="hybridMultilevel"/>
    <w:tmpl w:val="04EC1B68"/>
    <w:lvl w:ilvl="0" w:tplc="12B06660">
      <w:start w:val="5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6"/>
  </w:num>
  <w:num w:numId="2">
    <w:abstractNumId w:val="31"/>
  </w:num>
  <w:num w:numId="3">
    <w:abstractNumId w:val="7"/>
  </w:num>
  <w:num w:numId="4">
    <w:abstractNumId w:val="18"/>
  </w:num>
  <w:num w:numId="5">
    <w:abstractNumId w:val="44"/>
  </w:num>
  <w:num w:numId="6">
    <w:abstractNumId w:val="26"/>
  </w:num>
  <w:num w:numId="7">
    <w:abstractNumId w:val="22"/>
  </w:num>
  <w:num w:numId="8">
    <w:abstractNumId w:val="27"/>
  </w:num>
  <w:num w:numId="9">
    <w:abstractNumId w:val="46"/>
  </w:num>
  <w:num w:numId="10">
    <w:abstractNumId w:val="11"/>
  </w:num>
  <w:num w:numId="11">
    <w:abstractNumId w:val="14"/>
  </w:num>
  <w:num w:numId="12">
    <w:abstractNumId w:val="42"/>
  </w:num>
  <w:num w:numId="13">
    <w:abstractNumId w:val="41"/>
  </w:num>
  <w:num w:numId="14">
    <w:abstractNumId w:val="40"/>
  </w:num>
  <w:num w:numId="15">
    <w:abstractNumId w:val="24"/>
  </w:num>
  <w:num w:numId="16">
    <w:abstractNumId w:val="15"/>
  </w:num>
  <w:num w:numId="17">
    <w:abstractNumId w:val="2"/>
  </w:num>
  <w:num w:numId="18">
    <w:abstractNumId w:val="34"/>
  </w:num>
  <w:num w:numId="19">
    <w:abstractNumId w:val="21"/>
  </w:num>
  <w:num w:numId="20">
    <w:abstractNumId w:val="1"/>
  </w:num>
  <w:num w:numId="21">
    <w:abstractNumId w:val="38"/>
  </w:num>
  <w:num w:numId="22">
    <w:abstractNumId w:val="35"/>
  </w:num>
  <w:num w:numId="23">
    <w:abstractNumId w:val="10"/>
  </w:num>
  <w:num w:numId="24">
    <w:abstractNumId w:val="33"/>
  </w:num>
  <w:num w:numId="25">
    <w:abstractNumId w:val="6"/>
  </w:num>
  <w:num w:numId="26">
    <w:abstractNumId w:val="19"/>
  </w:num>
  <w:num w:numId="27">
    <w:abstractNumId w:val="49"/>
  </w:num>
  <w:num w:numId="28">
    <w:abstractNumId w:val="36"/>
  </w:num>
  <w:num w:numId="29">
    <w:abstractNumId w:val="30"/>
  </w:num>
  <w:num w:numId="30">
    <w:abstractNumId w:val="4"/>
  </w:num>
  <w:num w:numId="31">
    <w:abstractNumId w:val="43"/>
  </w:num>
  <w:num w:numId="32">
    <w:abstractNumId w:val="28"/>
  </w:num>
  <w:num w:numId="33">
    <w:abstractNumId w:val="12"/>
  </w:num>
  <w:num w:numId="34">
    <w:abstractNumId w:val="0"/>
  </w:num>
  <w:num w:numId="35">
    <w:abstractNumId w:val="45"/>
  </w:num>
  <w:num w:numId="36">
    <w:abstractNumId w:val="23"/>
  </w:num>
  <w:num w:numId="37">
    <w:abstractNumId w:val="47"/>
  </w:num>
  <w:num w:numId="38">
    <w:abstractNumId w:val="3"/>
  </w:num>
  <w:num w:numId="39">
    <w:abstractNumId w:val="32"/>
  </w:num>
  <w:num w:numId="40">
    <w:abstractNumId w:val="48"/>
  </w:num>
  <w:num w:numId="41">
    <w:abstractNumId w:val="9"/>
  </w:num>
  <w:num w:numId="42">
    <w:abstractNumId w:val="25"/>
  </w:num>
  <w:num w:numId="43">
    <w:abstractNumId w:val="17"/>
  </w:num>
  <w:num w:numId="44">
    <w:abstractNumId w:val="37"/>
  </w:num>
  <w:num w:numId="45">
    <w:abstractNumId w:val="39"/>
  </w:num>
  <w:num w:numId="46">
    <w:abstractNumId w:val="20"/>
  </w:num>
  <w:num w:numId="47">
    <w:abstractNumId w:val="8"/>
  </w:num>
  <w:num w:numId="48">
    <w:abstractNumId w:val="5"/>
  </w:num>
  <w:num w:numId="49">
    <w:abstractNumId w:val="13"/>
  </w:num>
  <w:num w:numId="50">
    <w:abstractNumId w:val="29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20"/>
  <w:drawingGridVerticalSpacing w:val="163"/>
  <w:displayHorizontalDrawingGridEvery w:val="0"/>
  <w:displayVerticalDrawingGridEvery w:val="2"/>
  <w:doNotShadeFormData/>
  <w:noPunctuationKerning/>
  <w:characterSpacingControl w:val="doNotCompress"/>
  <w:hdrShapeDefaults>
    <o:shapedefaults v:ext="edit" spidmax="2049">
      <o:colormru v:ext="edit" colors="#ffd2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43D"/>
    <w:rsid w:val="0000014C"/>
    <w:rsid w:val="000022F8"/>
    <w:rsid w:val="00002DC9"/>
    <w:rsid w:val="0000336C"/>
    <w:rsid w:val="00004FBC"/>
    <w:rsid w:val="000058FD"/>
    <w:rsid w:val="00010362"/>
    <w:rsid w:val="0001046F"/>
    <w:rsid w:val="00011A9B"/>
    <w:rsid w:val="0001401D"/>
    <w:rsid w:val="000151C2"/>
    <w:rsid w:val="000152B2"/>
    <w:rsid w:val="0001581D"/>
    <w:rsid w:val="0001645D"/>
    <w:rsid w:val="00021B3C"/>
    <w:rsid w:val="00023518"/>
    <w:rsid w:val="000252E7"/>
    <w:rsid w:val="00026C56"/>
    <w:rsid w:val="000270AA"/>
    <w:rsid w:val="00030673"/>
    <w:rsid w:val="00034323"/>
    <w:rsid w:val="000359B8"/>
    <w:rsid w:val="00037479"/>
    <w:rsid w:val="00042DF7"/>
    <w:rsid w:val="000438F9"/>
    <w:rsid w:val="00044F3C"/>
    <w:rsid w:val="00045DAB"/>
    <w:rsid w:val="0004635F"/>
    <w:rsid w:val="0004701C"/>
    <w:rsid w:val="00052D47"/>
    <w:rsid w:val="0005307E"/>
    <w:rsid w:val="0005347D"/>
    <w:rsid w:val="00053C03"/>
    <w:rsid w:val="00054E00"/>
    <w:rsid w:val="00055038"/>
    <w:rsid w:val="000563EF"/>
    <w:rsid w:val="00064BEA"/>
    <w:rsid w:val="0006721A"/>
    <w:rsid w:val="0007052E"/>
    <w:rsid w:val="00077B43"/>
    <w:rsid w:val="00083832"/>
    <w:rsid w:val="00085785"/>
    <w:rsid w:val="00090289"/>
    <w:rsid w:val="000937D9"/>
    <w:rsid w:val="0009584D"/>
    <w:rsid w:val="00096F50"/>
    <w:rsid w:val="00097068"/>
    <w:rsid w:val="000972AB"/>
    <w:rsid w:val="00097552"/>
    <w:rsid w:val="000A418B"/>
    <w:rsid w:val="000A4B63"/>
    <w:rsid w:val="000A5189"/>
    <w:rsid w:val="000A60B9"/>
    <w:rsid w:val="000A6598"/>
    <w:rsid w:val="000A6C58"/>
    <w:rsid w:val="000B22B1"/>
    <w:rsid w:val="000B37F0"/>
    <w:rsid w:val="000B3CB7"/>
    <w:rsid w:val="000B505D"/>
    <w:rsid w:val="000C3CB7"/>
    <w:rsid w:val="000C58D6"/>
    <w:rsid w:val="000C5D24"/>
    <w:rsid w:val="000C7D16"/>
    <w:rsid w:val="000D011D"/>
    <w:rsid w:val="000D2653"/>
    <w:rsid w:val="000D479C"/>
    <w:rsid w:val="000D5477"/>
    <w:rsid w:val="000E0E18"/>
    <w:rsid w:val="000E756C"/>
    <w:rsid w:val="000F0207"/>
    <w:rsid w:val="000F070C"/>
    <w:rsid w:val="000F0BB5"/>
    <w:rsid w:val="000F32DA"/>
    <w:rsid w:val="000F7627"/>
    <w:rsid w:val="00102FFA"/>
    <w:rsid w:val="00104A1A"/>
    <w:rsid w:val="00104F9E"/>
    <w:rsid w:val="001058F6"/>
    <w:rsid w:val="0010743C"/>
    <w:rsid w:val="00107F43"/>
    <w:rsid w:val="001110D6"/>
    <w:rsid w:val="001120AF"/>
    <w:rsid w:val="001138DB"/>
    <w:rsid w:val="00113BF9"/>
    <w:rsid w:val="001147C8"/>
    <w:rsid w:val="0011491C"/>
    <w:rsid w:val="0012131F"/>
    <w:rsid w:val="00124962"/>
    <w:rsid w:val="00126C97"/>
    <w:rsid w:val="00127F35"/>
    <w:rsid w:val="001310A7"/>
    <w:rsid w:val="00136082"/>
    <w:rsid w:val="00140E62"/>
    <w:rsid w:val="001415D7"/>
    <w:rsid w:val="00141E58"/>
    <w:rsid w:val="00142A57"/>
    <w:rsid w:val="00142FC1"/>
    <w:rsid w:val="00143585"/>
    <w:rsid w:val="00143879"/>
    <w:rsid w:val="0014581D"/>
    <w:rsid w:val="00145A4D"/>
    <w:rsid w:val="001503F2"/>
    <w:rsid w:val="00156096"/>
    <w:rsid w:val="00156E3C"/>
    <w:rsid w:val="00157447"/>
    <w:rsid w:val="0016139D"/>
    <w:rsid w:val="00161E94"/>
    <w:rsid w:val="00164A02"/>
    <w:rsid w:val="001653E7"/>
    <w:rsid w:val="00165449"/>
    <w:rsid w:val="001659FD"/>
    <w:rsid w:val="0016629C"/>
    <w:rsid w:val="001705D9"/>
    <w:rsid w:val="0017148C"/>
    <w:rsid w:val="0017528D"/>
    <w:rsid w:val="00176ED7"/>
    <w:rsid w:val="001800BF"/>
    <w:rsid w:val="00180465"/>
    <w:rsid w:val="0018114D"/>
    <w:rsid w:val="00182D9F"/>
    <w:rsid w:val="00184155"/>
    <w:rsid w:val="001844C6"/>
    <w:rsid w:val="00184983"/>
    <w:rsid w:val="00185CE4"/>
    <w:rsid w:val="00186DC7"/>
    <w:rsid w:val="00195EC9"/>
    <w:rsid w:val="00195FE4"/>
    <w:rsid w:val="001A000D"/>
    <w:rsid w:val="001A10EF"/>
    <w:rsid w:val="001A661F"/>
    <w:rsid w:val="001A6B2E"/>
    <w:rsid w:val="001B7221"/>
    <w:rsid w:val="001C2748"/>
    <w:rsid w:val="001C346E"/>
    <w:rsid w:val="001C3CD2"/>
    <w:rsid w:val="001C6097"/>
    <w:rsid w:val="001C6CA1"/>
    <w:rsid w:val="001C72F4"/>
    <w:rsid w:val="001D3C86"/>
    <w:rsid w:val="001D4924"/>
    <w:rsid w:val="001E09B9"/>
    <w:rsid w:val="001E1D60"/>
    <w:rsid w:val="001E360E"/>
    <w:rsid w:val="001E6ABB"/>
    <w:rsid w:val="001F0310"/>
    <w:rsid w:val="001F2DA5"/>
    <w:rsid w:val="001F4E39"/>
    <w:rsid w:val="00201E41"/>
    <w:rsid w:val="0020470A"/>
    <w:rsid w:val="00204FED"/>
    <w:rsid w:val="00205E93"/>
    <w:rsid w:val="0020626D"/>
    <w:rsid w:val="00215B7E"/>
    <w:rsid w:val="00216DAE"/>
    <w:rsid w:val="00224F7A"/>
    <w:rsid w:val="00226BB2"/>
    <w:rsid w:val="00230E25"/>
    <w:rsid w:val="00231812"/>
    <w:rsid w:val="00231F98"/>
    <w:rsid w:val="00232EA1"/>
    <w:rsid w:val="00233B7E"/>
    <w:rsid w:val="0023477D"/>
    <w:rsid w:val="00235A04"/>
    <w:rsid w:val="00237248"/>
    <w:rsid w:val="0024076C"/>
    <w:rsid w:val="00240FDD"/>
    <w:rsid w:val="0024270E"/>
    <w:rsid w:val="00244657"/>
    <w:rsid w:val="00244C78"/>
    <w:rsid w:val="00246E65"/>
    <w:rsid w:val="002509E0"/>
    <w:rsid w:val="0025229F"/>
    <w:rsid w:val="00254FE5"/>
    <w:rsid w:val="00256E7C"/>
    <w:rsid w:val="00262622"/>
    <w:rsid w:val="002704B4"/>
    <w:rsid w:val="00270C6A"/>
    <w:rsid w:val="00270F2A"/>
    <w:rsid w:val="0027109A"/>
    <w:rsid w:val="00271583"/>
    <w:rsid w:val="00271755"/>
    <w:rsid w:val="00276AD6"/>
    <w:rsid w:val="00276E5A"/>
    <w:rsid w:val="0027704D"/>
    <w:rsid w:val="00280B1D"/>
    <w:rsid w:val="002818D6"/>
    <w:rsid w:val="002840B8"/>
    <w:rsid w:val="0028751B"/>
    <w:rsid w:val="0029289D"/>
    <w:rsid w:val="00295102"/>
    <w:rsid w:val="00295DBB"/>
    <w:rsid w:val="00296B54"/>
    <w:rsid w:val="0029780D"/>
    <w:rsid w:val="00297D90"/>
    <w:rsid w:val="002A02DF"/>
    <w:rsid w:val="002A0D8A"/>
    <w:rsid w:val="002A1878"/>
    <w:rsid w:val="002A25EE"/>
    <w:rsid w:val="002A360E"/>
    <w:rsid w:val="002A3BAA"/>
    <w:rsid w:val="002A5403"/>
    <w:rsid w:val="002A60B9"/>
    <w:rsid w:val="002A6F5D"/>
    <w:rsid w:val="002A7980"/>
    <w:rsid w:val="002B3669"/>
    <w:rsid w:val="002B3F42"/>
    <w:rsid w:val="002B444D"/>
    <w:rsid w:val="002B5B01"/>
    <w:rsid w:val="002B6454"/>
    <w:rsid w:val="002B7094"/>
    <w:rsid w:val="002B79D2"/>
    <w:rsid w:val="002B7D72"/>
    <w:rsid w:val="002C4E77"/>
    <w:rsid w:val="002D2011"/>
    <w:rsid w:val="002D2A2F"/>
    <w:rsid w:val="002D31A1"/>
    <w:rsid w:val="002D3918"/>
    <w:rsid w:val="002D4B3C"/>
    <w:rsid w:val="002D6555"/>
    <w:rsid w:val="002D6D3E"/>
    <w:rsid w:val="002E235A"/>
    <w:rsid w:val="002E333C"/>
    <w:rsid w:val="002E3EF3"/>
    <w:rsid w:val="002E4DC2"/>
    <w:rsid w:val="002E50B8"/>
    <w:rsid w:val="002E67A4"/>
    <w:rsid w:val="002E71E6"/>
    <w:rsid w:val="002F00A3"/>
    <w:rsid w:val="002F0876"/>
    <w:rsid w:val="002F1973"/>
    <w:rsid w:val="002F3E89"/>
    <w:rsid w:val="002F4B9B"/>
    <w:rsid w:val="002F62A7"/>
    <w:rsid w:val="0030674C"/>
    <w:rsid w:val="00307172"/>
    <w:rsid w:val="003150C2"/>
    <w:rsid w:val="00315169"/>
    <w:rsid w:val="00315C50"/>
    <w:rsid w:val="00315C59"/>
    <w:rsid w:val="0032016C"/>
    <w:rsid w:val="0032156C"/>
    <w:rsid w:val="00322410"/>
    <w:rsid w:val="0032242C"/>
    <w:rsid w:val="003226E8"/>
    <w:rsid w:val="0032294C"/>
    <w:rsid w:val="0032451C"/>
    <w:rsid w:val="00326DD8"/>
    <w:rsid w:val="00330750"/>
    <w:rsid w:val="00330C56"/>
    <w:rsid w:val="00330DB1"/>
    <w:rsid w:val="0033201E"/>
    <w:rsid w:val="00335011"/>
    <w:rsid w:val="0033719A"/>
    <w:rsid w:val="00341314"/>
    <w:rsid w:val="0034319D"/>
    <w:rsid w:val="00346419"/>
    <w:rsid w:val="003476E2"/>
    <w:rsid w:val="003530D3"/>
    <w:rsid w:val="003531EB"/>
    <w:rsid w:val="003549AF"/>
    <w:rsid w:val="00355CF4"/>
    <w:rsid w:val="003569A1"/>
    <w:rsid w:val="00360AD4"/>
    <w:rsid w:val="0036321B"/>
    <w:rsid w:val="0036380F"/>
    <w:rsid w:val="0036439E"/>
    <w:rsid w:val="00365B35"/>
    <w:rsid w:val="0038085E"/>
    <w:rsid w:val="00381F29"/>
    <w:rsid w:val="003836C4"/>
    <w:rsid w:val="003855AB"/>
    <w:rsid w:val="00386604"/>
    <w:rsid w:val="00387D02"/>
    <w:rsid w:val="00393515"/>
    <w:rsid w:val="0039358C"/>
    <w:rsid w:val="00393771"/>
    <w:rsid w:val="003962A3"/>
    <w:rsid w:val="00397DDA"/>
    <w:rsid w:val="003A0BFA"/>
    <w:rsid w:val="003A2296"/>
    <w:rsid w:val="003A2F2A"/>
    <w:rsid w:val="003A32A1"/>
    <w:rsid w:val="003A351F"/>
    <w:rsid w:val="003A629D"/>
    <w:rsid w:val="003A7B4B"/>
    <w:rsid w:val="003B03CA"/>
    <w:rsid w:val="003B3900"/>
    <w:rsid w:val="003C0373"/>
    <w:rsid w:val="003C0E83"/>
    <w:rsid w:val="003C6B12"/>
    <w:rsid w:val="003D2423"/>
    <w:rsid w:val="003D4405"/>
    <w:rsid w:val="003D47A1"/>
    <w:rsid w:val="003D7162"/>
    <w:rsid w:val="003D7BB2"/>
    <w:rsid w:val="003E3C16"/>
    <w:rsid w:val="003E65BF"/>
    <w:rsid w:val="003F0036"/>
    <w:rsid w:val="003F580E"/>
    <w:rsid w:val="003F5B5E"/>
    <w:rsid w:val="003F5D6F"/>
    <w:rsid w:val="003F5FDB"/>
    <w:rsid w:val="003F7C57"/>
    <w:rsid w:val="00400120"/>
    <w:rsid w:val="00400F49"/>
    <w:rsid w:val="00403A75"/>
    <w:rsid w:val="004052C9"/>
    <w:rsid w:val="00405F20"/>
    <w:rsid w:val="00412F2A"/>
    <w:rsid w:val="00414BFB"/>
    <w:rsid w:val="00416113"/>
    <w:rsid w:val="0041613B"/>
    <w:rsid w:val="00420B57"/>
    <w:rsid w:val="00420C23"/>
    <w:rsid w:val="00420D2F"/>
    <w:rsid w:val="00421C5E"/>
    <w:rsid w:val="0042367B"/>
    <w:rsid w:val="00423922"/>
    <w:rsid w:val="0043036F"/>
    <w:rsid w:val="00434782"/>
    <w:rsid w:val="00434BF8"/>
    <w:rsid w:val="004402D6"/>
    <w:rsid w:val="00444E11"/>
    <w:rsid w:val="00445891"/>
    <w:rsid w:val="00445D8F"/>
    <w:rsid w:val="0045012E"/>
    <w:rsid w:val="00453291"/>
    <w:rsid w:val="0045369D"/>
    <w:rsid w:val="00453A34"/>
    <w:rsid w:val="00453D58"/>
    <w:rsid w:val="00454FB3"/>
    <w:rsid w:val="00456B06"/>
    <w:rsid w:val="004618D1"/>
    <w:rsid w:val="0046205D"/>
    <w:rsid w:val="004635B6"/>
    <w:rsid w:val="00465E9C"/>
    <w:rsid w:val="0046646E"/>
    <w:rsid w:val="00467783"/>
    <w:rsid w:val="00471B8F"/>
    <w:rsid w:val="0047382D"/>
    <w:rsid w:val="004739D5"/>
    <w:rsid w:val="00473EAE"/>
    <w:rsid w:val="0047516E"/>
    <w:rsid w:val="00477805"/>
    <w:rsid w:val="004778F7"/>
    <w:rsid w:val="0048115E"/>
    <w:rsid w:val="00484DB1"/>
    <w:rsid w:val="004869A9"/>
    <w:rsid w:val="0048783C"/>
    <w:rsid w:val="004901A6"/>
    <w:rsid w:val="00493917"/>
    <w:rsid w:val="00493A62"/>
    <w:rsid w:val="00493E32"/>
    <w:rsid w:val="00494F13"/>
    <w:rsid w:val="004953FA"/>
    <w:rsid w:val="004A0F24"/>
    <w:rsid w:val="004A1EDD"/>
    <w:rsid w:val="004A5E2D"/>
    <w:rsid w:val="004B09C0"/>
    <w:rsid w:val="004B13B4"/>
    <w:rsid w:val="004B2192"/>
    <w:rsid w:val="004B52B7"/>
    <w:rsid w:val="004B7E17"/>
    <w:rsid w:val="004C1E89"/>
    <w:rsid w:val="004C2B61"/>
    <w:rsid w:val="004C3A62"/>
    <w:rsid w:val="004C64BC"/>
    <w:rsid w:val="004D0B97"/>
    <w:rsid w:val="004D1D1C"/>
    <w:rsid w:val="004D356D"/>
    <w:rsid w:val="004D36F7"/>
    <w:rsid w:val="004D38AF"/>
    <w:rsid w:val="004D3E08"/>
    <w:rsid w:val="004D4477"/>
    <w:rsid w:val="004D4ECA"/>
    <w:rsid w:val="004D541A"/>
    <w:rsid w:val="004D587E"/>
    <w:rsid w:val="004D7A50"/>
    <w:rsid w:val="004E3C37"/>
    <w:rsid w:val="004E460B"/>
    <w:rsid w:val="004E5926"/>
    <w:rsid w:val="004E6FDC"/>
    <w:rsid w:val="00502B7D"/>
    <w:rsid w:val="00504895"/>
    <w:rsid w:val="00505F9C"/>
    <w:rsid w:val="00510E7A"/>
    <w:rsid w:val="00510EF0"/>
    <w:rsid w:val="00511B39"/>
    <w:rsid w:val="0052714A"/>
    <w:rsid w:val="00533B2B"/>
    <w:rsid w:val="00535248"/>
    <w:rsid w:val="0053662B"/>
    <w:rsid w:val="00544C5B"/>
    <w:rsid w:val="0054678B"/>
    <w:rsid w:val="00550BE3"/>
    <w:rsid w:val="00550E89"/>
    <w:rsid w:val="00552551"/>
    <w:rsid w:val="00554BDA"/>
    <w:rsid w:val="005557E8"/>
    <w:rsid w:val="005605DB"/>
    <w:rsid w:val="00567CFE"/>
    <w:rsid w:val="0057470B"/>
    <w:rsid w:val="00575A1F"/>
    <w:rsid w:val="00576ED0"/>
    <w:rsid w:val="00577532"/>
    <w:rsid w:val="00577AAB"/>
    <w:rsid w:val="00577D88"/>
    <w:rsid w:val="005835C6"/>
    <w:rsid w:val="00583C3B"/>
    <w:rsid w:val="00590893"/>
    <w:rsid w:val="00595D14"/>
    <w:rsid w:val="0059735F"/>
    <w:rsid w:val="005A06B1"/>
    <w:rsid w:val="005A1804"/>
    <w:rsid w:val="005A3BAB"/>
    <w:rsid w:val="005A4ADB"/>
    <w:rsid w:val="005B0615"/>
    <w:rsid w:val="005B137F"/>
    <w:rsid w:val="005B2750"/>
    <w:rsid w:val="005B36B1"/>
    <w:rsid w:val="005B48D9"/>
    <w:rsid w:val="005B5E32"/>
    <w:rsid w:val="005B7051"/>
    <w:rsid w:val="005C165C"/>
    <w:rsid w:val="005C3203"/>
    <w:rsid w:val="005C41C1"/>
    <w:rsid w:val="005C4E4B"/>
    <w:rsid w:val="005C5EEF"/>
    <w:rsid w:val="005D3644"/>
    <w:rsid w:val="005D4BCA"/>
    <w:rsid w:val="005D6D86"/>
    <w:rsid w:val="005D6D8E"/>
    <w:rsid w:val="005D7150"/>
    <w:rsid w:val="005E0174"/>
    <w:rsid w:val="005E08D1"/>
    <w:rsid w:val="005E143A"/>
    <w:rsid w:val="005E1B22"/>
    <w:rsid w:val="005E517A"/>
    <w:rsid w:val="005E60C6"/>
    <w:rsid w:val="005F18D6"/>
    <w:rsid w:val="005F4234"/>
    <w:rsid w:val="005F499C"/>
    <w:rsid w:val="005F4D93"/>
    <w:rsid w:val="00600E66"/>
    <w:rsid w:val="00603947"/>
    <w:rsid w:val="006039D6"/>
    <w:rsid w:val="0061068D"/>
    <w:rsid w:val="0061094B"/>
    <w:rsid w:val="0061565C"/>
    <w:rsid w:val="006156BA"/>
    <w:rsid w:val="006235DF"/>
    <w:rsid w:val="00624A58"/>
    <w:rsid w:val="006265B4"/>
    <w:rsid w:val="00626727"/>
    <w:rsid w:val="00626AE4"/>
    <w:rsid w:val="006278C4"/>
    <w:rsid w:val="00627B1C"/>
    <w:rsid w:val="00631346"/>
    <w:rsid w:val="006327AA"/>
    <w:rsid w:val="0063304A"/>
    <w:rsid w:val="00634F09"/>
    <w:rsid w:val="006360F2"/>
    <w:rsid w:val="006410A3"/>
    <w:rsid w:val="00642F16"/>
    <w:rsid w:val="00644A7D"/>
    <w:rsid w:val="00646479"/>
    <w:rsid w:val="006468E0"/>
    <w:rsid w:val="00646C2F"/>
    <w:rsid w:val="006502DE"/>
    <w:rsid w:val="00650370"/>
    <w:rsid w:val="00653281"/>
    <w:rsid w:val="00653B7F"/>
    <w:rsid w:val="00653F59"/>
    <w:rsid w:val="006540DB"/>
    <w:rsid w:val="00654406"/>
    <w:rsid w:val="006570BA"/>
    <w:rsid w:val="0066198B"/>
    <w:rsid w:val="00661BEA"/>
    <w:rsid w:val="00666B35"/>
    <w:rsid w:val="006703A8"/>
    <w:rsid w:val="00670D6B"/>
    <w:rsid w:val="006711F5"/>
    <w:rsid w:val="0067239F"/>
    <w:rsid w:val="00677358"/>
    <w:rsid w:val="006801B8"/>
    <w:rsid w:val="006803CC"/>
    <w:rsid w:val="00680E7B"/>
    <w:rsid w:val="00684436"/>
    <w:rsid w:val="00684C93"/>
    <w:rsid w:val="006854F0"/>
    <w:rsid w:val="00685F7D"/>
    <w:rsid w:val="00686D56"/>
    <w:rsid w:val="006904DB"/>
    <w:rsid w:val="00690A3A"/>
    <w:rsid w:val="006910C9"/>
    <w:rsid w:val="00692186"/>
    <w:rsid w:val="00695687"/>
    <w:rsid w:val="006A173E"/>
    <w:rsid w:val="006A38D8"/>
    <w:rsid w:val="006A514B"/>
    <w:rsid w:val="006B13FE"/>
    <w:rsid w:val="006B1734"/>
    <w:rsid w:val="006B1930"/>
    <w:rsid w:val="006B24DA"/>
    <w:rsid w:val="006B58B1"/>
    <w:rsid w:val="006B68B4"/>
    <w:rsid w:val="006B6B67"/>
    <w:rsid w:val="006B7403"/>
    <w:rsid w:val="006B7DE9"/>
    <w:rsid w:val="006C0FA2"/>
    <w:rsid w:val="006C1D8B"/>
    <w:rsid w:val="006C20A8"/>
    <w:rsid w:val="006C5379"/>
    <w:rsid w:val="006C72C4"/>
    <w:rsid w:val="006D1DC1"/>
    <w:rsid w:val="006D3091"/>
    <w:rsid w:val="006D5EF8"/>
    <w:rsid w:val="006E185E"/>
    <w:rsid w:val="006E5F80"/>
    <w:rsid w:val="006E6140"/>
    <w:rsid w:val="006F557F"/>
    <w:rsid w:val="006F71DE"/>
    <w:rsid w:val="007037A4"/>
    <w:rsid w:val="00710491"/>
    <w:rsid w:val="00712833"/>
    <w:rsid w:val="00712C05"/>
    <w:rsid w:val="00714932"/>
    <w:rsid w:val="0071643D"/>
    <w:rsid w:val="007173C2"/>
    <w:rsid w:val="00720797"/>
    <w:rsid w:val="00720A92"/>
    <w:rsid w:val="00720E17"/>
    <w:rsid w:val="007213D0"/>
    <w:rsid w:val="00721606"/>
    <w:rsid w:val="00721C1A"/>
    <w:rsid w:val="00722418"/>
    <w:rsid w:val="00722A32"/>
    <w:rsid w:val="00724983"/>
    <w:rsid w:val="00724D96"/>
    <w:rsid w:val="00725143"/>
    <w:rsid w:val="00726222"/>
    <w:rsid w:val="0073150D"/>
    <w:rsid w:val="00732AC7"/>
    <w:rsid w:val="00734AAC"/>
    <w:rsid w:val="007404E3"/>
    <w:rsid w:val="0074490C"/>
    <w:rsid w:val="00746B5D"/>
    <w:rsid w:val="00746EA6"/>
    <w:rsid w:val="00747CF5"/>
    <w:rsid w:val="007501C9"/>
    <w:rsid w:val="0075108F"/>
    <w:rsid w:val="007513CB"/>
    <w:rsid w:val="007522CD"/>
    <w:rsid w:val="0075593A"/>
    <w:rsid w:val="00755E8E"/>
    <w:rsid w:val="0075653D"/>
    <w:rsid w:val="00756B89"/>
    <w:rsid w:val="0076068F"/>
    <w:rsid w:val="00761B61"/>
    <w:rsid w:val="007648F3"/>
    <w:rsid w:val="0076583E"/>
    <w:rsid w:val="007669EC"/>
    <w:rsid w:val="00770A9D"/>
    <w:rsid w:val="00770D70"/>
    <w:rsid w:val="00774C8B"/>
    <w:rsid w:val="00776CCE"/>
    <w:rsid w:val="00780CDC"/>
    <w:rsid w:val="0078108B"/>
    <w:rsid w:val="00781E2A"/>
    <w:rsid w:val="00782889"/>
    <w:rsid w:val="007848F6"/>
    <w:rsid w:val="0078787D"/>
    <w:rsid w:val="0079435A"/>
    <w:rsid w:val="007A065B"/>
    <w:rsid w:val="007A4555"/>
    <w:rsid w:val="007A54E5"/>
    <w:rsid w:val="007A59C9"/>
    <w:rsid w:val="007A68D0"/>
    <w:rsid w:val="007B17FB"/>
    <w:rsid w:val="007B2080"/>
    <w:rsid w:val="007B3E35"/>
    <w:rsid w:val="007B4B0C"/>
    <w:rsid w:val="007B4EF4"/>
    <w:rsid w:val="007B577F"/>
    <w:rsid w:val="007B759B"/>
    <w:rsid w:val="007C22A6"/>
    <w:rsid w:val="007C24B7"/>
    <w:rsid w:val="007C4591"/>
    <w:rsid w:val="007C658C"/>
    <w:rsid w:val="007C6DE2"/>
    <w:rsid w:val="007C74B0"/>
    <w:rsid w:val="007D0D4C"/>
    <w:rsid w:val="007D17FE"/>
    <w:rsid w:val="007D30C8"/>
    <w:rsid w:val="007D4FBB"/>
    <w:rsid w:val="007D54AC"/>
    <w:rsid w:val="007D54D4"/>
    <w:rsid w:val="007D5C31"/>
    <w:rsid w:val="007D6CE9"/>
    <w:rsid w:val="007D72EA"/>
    <w:rsid w:val="007D7960"/>
    <w:rsid w:val="007E0D82"/>
    <w:rsid w:val="007E2A70"/>
    <w:rsid w:val="007E2A97"/>
    <w:rsid w:val="007E2D67"/>
    <w:rsid w:val="007E3F84"/>
    <w:rsid w:val="007E4235"/>
    <w:rsid w:val="007E4535"/>
    <w:rsid w:val="007E51A9"/>
    <w:rsid w:val="007E5773"/>
    <w:rsid w:val="007E5FFE"/>
    <w:rsid w:val="007E6D94"/>
    <w:rsid w:val="007E7D24"/>
    <w:rsid w:val="007F3DD6"/>
    <w:rsid w:val="007F5B5A"/>
    <w:rsid w:val="007F5BF5"/>
    <w:rsid w:val="00802A05"/>
    <w:rsid w:val="00802CAC"/>
    <w:rsid w:val="00802FC2"/>
    <w:rsid w:val="0080466B"/>
    <w:rsid w:val="0080592B"/>
    <w:rsid w:val="00805AAF"/>
    <w:rsid w:val="00805ACE"/>
    <w:rsid w:val="00806748"/>
    <w:rsid w:val="00807179"/>
    <w:rsid w:val="00810732"/>
    <w:rsid w:val="00811F4D"/>
    <w:rsid w:val="008131C3"/>
    <w:rsid w:val="008144DE"/>
    <w:rsid w:val="00820883"/>
    <w:rsid w:val="00820D76"/>
    <w:rsid w:val="00824646"/>
    <w:rsid w:val="0082533C"/>
    <w:rsid w:val="0082669B"/>
    <w:rsid w:val="0083032A"/>
    <w:rsid w:val="00830423"/>
    <w:rsid w:val="008312C1"/>
    <w:rsid w:val="0083149B"/>
    <w:rsid w:val="00831BC6"/>
    <w:rsid w:val="00831EF0"/>
    <w:rsid w:val="00833618"/>
    <w:rsid w:val="00841904"/>
    <w:rsid w:val="00841BCE"/>
    <w:rsid w:val="00842CB4"/>
    <w:rsid w:val="00845398"/>
    <w:rsid w:val="0084567F"/>
    <w:rsid w:val="00852488"/>
    <w:rsid w:val="00852D1C"/>
    <w:rsid w:val="00856FCA"/>
    <w:rsid w:val="008572B5"/>
    <w:rsid w:val="008572CA"/>
    <w:rsid w:val="00860EAF"/>
    <w:rsid w:val="008644A1"/>
    <w:rsid w:val="00864B04"/>
    <w:rsid w:val="00866D54"/>
    <w:rsid w:val="00870F33"/>
    <w:rsid w:val="00871CF6"/>
    <w:rsid w:val="0087525E"/>
    <w:rsid w:val="008753EC"/>
    <w:rsid w:val="00875CD0"/>
    <w:rsid w:val="008773A9"/>
    <w:rsid w:val="00881DCF"/>
    <w:rsid w:val="00882C56"/>
    <w:rsid w:val="0088300E"/>
    <w:rsid w:val="00884894"/>
    <w:rsid w:val="00885B23"/>
    <w:rsid w:val="00887272"/>
    <w:rsid w:val="008900DD"/>
    <w:rsid w:val="0089195C"/>
    <w:rsid w:val="008919FA"/>
    <w:rsid w:val="00895855"/>
    <w:rsid w:val="008963B4"/>
    <w:rsid w:val="008A2B8B"/>
    <w:rsid w:val="008A36D4"/>
    <w:rsid w:val="008A5B15"/>
    <w:rsid w:val="008A6CA2"/>
    <w:rsid w:val="008B6410"/>
    <w:rsid w:val="008C0780"/>
    <w:rsid w:val="008C16FD"/>
    <w:rsid w:val="008C4919"/>
    <w:rsid w:val="008C5B35"/>
    <w:rsid w:val="008C701A"/>
    <w:rsid w:val="008D0520"/>
    <w:rsid w:val="008D06A1"/>
    <w:rsid w:val="008D19F2"/>
    <w:rsid w:val="008D2A08"/>
    <w:rsid w:val="008D3597"/>
    <w:rsid w:val="008D45F6"/>
    <w:rsid w:val="008D6861"/>
    <w:rsid w:val="008D7D08"/>
    <w:rsid w:val="008E45AA"/>
    <w:rsid w:val="008E5003"/>
    <w:rsid w:val="008E68B0"/>
    <w:rsid w:val="008F0EEE"/>
    <w:rsid w:val="008F24CD"/>
    <w:rsid w:val="008F30EB"/>
    <w:rsid w:val="008F35F6"/>
    <w:rsid w:val="008F6F80"/>
    <w:rsid w:val="00902DDB"/>
    <w:rsid w:val="0090378A"/>
    <w:rsid w:val="0090706F"/>
    <w:rsid w:val="00907CC7"/>
    <w:rsid w:val="00910C44"/>
    <w:rsid w:val="0091394F"/>
    <w:rsid w:val="0091537F"/>
    <w:rsid w:val="00916813"/>
    <w:rsid w:val="00917255"/>
    <w:rsid w:val="00921FD1"/>
    <w:rsid w:val="0092251C"/>
    <w:rsid w:val="0092290E"/>
    <w:rsid w:val="00922E73"/>
    <w:rsid w:val="0092491C"/>
    <w:rsid w:val="00925F9A"/>
    <w:rsid w:val="00925FA9"/>
    <w:rsid w:val="00933B17"/>
    <w:rsid w:val="00933D6F"/>
    <w:rsid w:val="0093419C"/>
    <w:rsid w:val="009425CB"/>
    <w:rsid w:val="00942E74"/>
    <w:rsid w:val="00942F4F"/>
    <w:rsid w:val="00947380"/>
    <w:rsid w:val="0095464A"/>
    <w:rsid w:val="00960A6C"/>
    <w:rsid w:val="009612AA"/>
    <w:rsid w:val="009615B0"/>
    <w:rsid w:val="0096177E"/>
    <w:rsid w:val="00972980"/>
    <w:rsid w:val="0097533E"/>
    <w:rsid w:val="00975AAD"/>
    <w:rsid w:val="00976165"/>
    <w:rsid w:val="0097643A"/>
    <w:rsid w:val="0097752F"/>
    <w:rsid w:val="0097763B"/>
    <w:rsid w:val="00980FCE"/>
    <w:rsid w:val="009813B9"/>
    <w:rsid w:val="00982AA5"/>
    <w:rsid w:val="00983500"/>
    <w:rsid w:val="0098490B"/>
    <w:rsid w:val="0099045D"/>
    <w:rsid w:val="00990488"/>
    <w:rsid w:val="00992538"/>
    <w:rsid w:val="00993536"/>
    <w:rsid w:val="009947CC"/>
    <w:rsid w:val="00996710"/>
    <w:rsid w:val="00996C3C"/>
    <w:rsid w:val="00997A69"/>
    <w:rsid w:val="009A1F2C"/>
    <w:rsid w:val="009A5A0F"/>
    <w:rsid w:val="009A78C0"/>
    <w:rsid w:val="009A7FA1"/>
    <w:rsid w:val="009B15E1"/>
    <w:rsid w:val="009B1871"/>
    <w:rsid w:val="009B2DC8"/>
    <w:rsid w:val="009B3098"/>
    <w:rsid w:val="009B45D5"/>
    <w:rsid w:val="009B4BAD"/>
    <w:rsid w:val="009B4C3F"/>
    <w:rsid w:val="009B5480"/>
    <w:rsid w:val="009B6A76"/>
    <w:rsid w:val="009B752E"/>
    <w:rsid w:val="009C11E3"/>
    <w:rsid w:val="009C2B9B"/>
    <w:rsid w:val="009C2D8A"/>
    <w:rsid w:val="009C48E7"/>
    <w:rsid w:val="009C5AA5"/>
    <w:rsid w:val="009C6DED"/>
    <w:rsid w:val="009D0632"/>
    <w:rsid w:val="009D241D"/>
    <w:rsid w:val="009D265C"/>
    <w:rsid w:val="009D48FA"/>
    <w:rsid w:val="009D5BEB"/>
    <w:rsid w:val="009D6137"/>
    <w:rsid w:val="009E1721"/>
    <w:rsid w:val="009E31BB"/>
    <w:rsid w:val="009E417A"/>
    <w:rsid w:val="009E448B"/>
    <w:rsid w:val="009E506F"/>
    <w:rsid w:val="009E59B8"/>
    <w:rsid w:val="009E620C"/>
    <w:rsid w:val="009E6A85"/>
    <w:rsid w:val="009F0627"/>
    <w:rsid w:val="009F5901"/>
    <w:rsid w:val="009F6D22"/>
    <w:rsid w:val="009F6E4B"/>
    <w:rsid w:val="00A01124"/>
    <w:rsid w:val="00A02347"/>
    <w:rsid w:val="00A0573C"/>
    <w:rsid w:val="00A061DB"/>
    <w:rsid w:val="00A1009A"/>
    <w:rsid w:val="00A1620B"/>
    <w:rsid w:val="00A16877"/>
    <w:rsid w:val="00A16D79"/>
    <w:rsid w:val="00A22A95"/>
    <w:rsid w:val="00A2666B"/>
    <w:rsid w:val="00A30CDA"/>
    <w:rsid w:val="00A33FC8"/>
    <w:rsid w:val="00A357D6"/>
    <w:rsid w:val="00A42BE9"/>
    <w:rsid w:val="00A42CA9"/>
    <w:rsid w:val="00A4491C"/>
    <w:rsid w:val="00A44D60"/>
    <w:rsid w:val="00A452B6"/>
    <w:rsid w:val="00A47AEE"/>
    <w:rsid w:val="00A52600"/>
    <w:rsid w:val="00A53503"/>
    <w:rsid w:val="00A5474D"/>
    <w:rsid w:val="00A55E62"/>
    <w:rsid w:val="00A5715C"/>
    <w:rsid w:val="00A577B0"/>
    <w:rsid w:val="00A57EA5"/>
    <w:rsid w:val="00A60C24"/>
    <w:rsid w:val="00A61A0C"/>
    <w:rsid w:val="00A63402"/>
    <w:rsid w:val="00A64B65"/>
    <w:rsid w:val="00A64FB5"/>
    <w:rsid w:val="00A70FFC"/>
    <w:rsid w:val="00A717B2"/>
    <w:rsid w:val="00A724C1"/>
    <w:rsid w:val="00A7408E"/>
    <w:rsid w:val="00A76C28"/>
    <w:rsid w:val="00A7784F"/>
    <w:rsid w:val="00A77BBE"/>
    <w:rsid w:val="00A82ADB"/>
    <w:rsid w:val="00A8458E"/>
    <w:rsid w:val="00A8562A"/>
    <w:rsid w:val="00A85656"/>
    <w:rsid w:val="00A86E87"/>
    <w:rsid w:val="00A87DBE"/>
    <w:rsid w:val="00A90858"/>
    <w:rsid w:val="00A939B9"/>
    <w:rsid w:val="00A93A60"/>
    <w:rsid w:val="00A9407C"/>
    <w:rsid w:val="00A94D61"/>
    <w:rsid w:val="00A9546B"/>
    <w:rsid w:val="00AA04D0"/>
    <w:rsid w:val="00AA1B6C"/>
    <w:rsid w:val="00AA3D27"/>
    <w:rsid w:val="00AA3E7D"/>
    <w:rsid w:val="00AB15D1"/>
    <w:rsid w:val="00AB2524"/>
    <w:rsid w:val="00AB3125"/>
    <w:rsid w:val="00AB6708"/>
    <w:rsid w:val="00AB6A91"/>
    <w:rsid w:val="00AC0038"/>
    <w:rsid w:val="00AC438C"/>
    <w:rsid w:val="00AC6A60"/>
    <w:rsid w:val="00AC6B3B"/>
    <w:rsid w:val="00AD6087"/>
    <w:rsid w:val="00AE2A66"/>
    <w:rsid w:val="00AE3BA4"/>
    <w:rsid w:val="00AE46C8"/>
    <w:rsid w:val="00AE4E7D"/>
    <w:rsid w:val="00AE731F"/>
    <w:rsid w:val="00AF16DB"/>
    <w:rsid w:val="00AF1773"/>
    <w:rsid w:val="00AF1E79"/>
    <w:rsid w:val="00AF41BE"/>
    <w:rsid w:val="00AF4C1C"/>
    <w:rsid w:val="00B00761"/>
    <w:rsid w:val="00B02015"/>
    <w:rsid w:val="00B0215A"/>
    <w:rsid w:val="00B046D5"/>
    <w:rsid w:val="00B05921"/>
    <w:rsid w:val="00B05B9B"/>
    <w:rsid w:val="00B1278E"/>
    <w:rsid w:val="00B1296F"/>
    <w:rsid w:val="00B13F3C"/>
    <w:rsid w:val="00B14109"/>
    <w:rsid w:val="00B1439C"/>
    <w:rsid w:val="00B17390"/>
    <w:rsid w:val="00B20748"/>
    <w:rsid w:val="00B20F0C"/>
    <w:rsid w:val="00B21CAA"/>
    <w:rsid w:val="00B2343D"/>
    <w:rsid w:val="00B2451F"/>
    <w:rsid w:val="00B26F1D"/>
    <w:rsid w:val="00B313C2"/>
    <w:rsid w:val="00B31B9B"/>
    <w:rsid w:val="00B32985"/>
    <w:rsid w:val="00B34CFC"/>
    <w:rsid w:val="00B36825"/>
    <w:rsid w:val="00B400C5"/>
    <w:rsid w:val="00B415C8"/>
    <w:rsid w:val="00B41B9B"/>
    <w:rsid w:val="00B46BDE"/>
    <w:rsid w:val="00B47542"/>
    <w:rsid w:val="00B52532"/>
    <w:rsid w:val="00B52556"/>
    <w:rsid w:val="00B52F94"/>
    <w:rsid w:val="00B54EE4"/>
    <w:rsid w:val="00B551CE"/>
    <w:rsid w:val="00B552F8"/>
    <w:rsid w:val="00B5535C"/>
    <w:rsid w:val="00B622E2"/>
    <w:rsid w:val="00B629EE"/>
    <w:rsid w:val="00B67F2B"/>
    <w:rsid w:val="00B70DC2"/>
    <w:rsid w:val="00B720BE"/>
    <w:rsid w:val="00B7614C"/>
    <w:rsid w:val="00B76FAB"/>
    <w:rsid w:val="00B800F2"/>
    <w:rsid w:val="00B80256"/>
    <w:rsid w:val="00B80A90"/>
    <w:rsid w:val="00B82B50"/>
    <w:rsid w:val="00B84DD2"/>
    <w:rsid w:val="00B9024B"/>
    <w:rsid w:val="00B90CB1"/>
    <w:rsid w:val="00B92ECB"/>
    <w:rsid w:val="00B95D11"/>
    <w:rsid w:val="00BA51DB"/>
    <w:rsid w:val="00BA7A1A"/>
    <w:rsid w:val="00BA7AFD"/>
    <w:rsid w:val="00BC0965"/>
    <w:rsid w:val="00BC1812"/>
    <w:rsid w:val="00BC1B92"/>
    <w:rsid w:val="00BC3A29"/>
    <w:rsid w:val="00BC5AB0"/>
    <w:rsid w:val="00BD2D8E"/>
    <w:rsid w:val="00BD649C"/>
    <w:rsid w:val="00BE014C"/>
    <w:rsid w:val="00BE0BCB"/>
    <w:rsid w:val="00BE5082"/>
    <w:rsid w:val="00BE5B58"/>
    <w:rsid w:val="00BE6986"/>
    <w:rsid w:val="00BE6C88"/>
    <w:rsid w:val="00BE6CB7"/>
    <w:rsid w:val="00BF2222"/>
    <w:rsid w:val="00BF230C"/>
    <w:rsid w:val="00BF47EB"/>
    <w:rsid w:val="00BF5F36"/>
    <w:rsid w:val="00BF759B"/>
    <w:rsid w:val="00C047B8"/>
    <w:rsid w:val="00C05850"/>
    <w:rsid w:val="00C06405"/>
    <w:rsid w:val="00C07809"/>
    <w:rsid w:val="00C11910"/>
    <w:rsid w:val="00C131D3"/>
    <w:rsid w:val="00C1477D"/>
    <w:rsid w:val="00C2287C"/>
    <w:rsid w:val="00C24ABF"/>
    <w:rsid w:val="00C2513A"/>
    <w:rsid w:val="00C26724"/>
    <w:rsid w:val="00C2713C"/>
    <w:rsid w:val="00C27253"/>
    <w:rsid w:val="00C322FE"/>
    <w:rsid w:val="00C346D8"/>
    <w:rsid w:val="00C36E66"/>
    <w:rsid w:val="00C3718C"/>
    <w:rsid w:val="00C4382A"/>
    <w:rsid w:val="00C47268"/>
    <w:rsid w:val="00C47F32"/>
    <w:rsid w:val="00C5039E"/>
    <w:rsid w:val="00C53002"/>
    <w:rsid w:val="00C54BBC"/>
    <w:rsid w:val="00C55354"/>
    <w:rsid w:val="00C554A5"/>
    <w:rsid w:val="00C56EB5"/>
    <w:rsid w:val="00C603EB"/>
    <w:rsid w:val="00C60596"/>
    <w:rsid w:val="00C671AA"/>
    <w:rsid w:val="00C722FB"/>
    <w:rsid w:val="00C7550F"/>
    <w:rsid w:val="00C778F2"/>
    <w:rsid w:val="00C80B62"/>
    <w:rsid w:val="00C82EA0"/>
    <w:rsid w:val="00C82EFE"/>
    <w:rsid w:val="00C8518A"/>
    <w:rsid w:val="00C86D4D"/>
    <w:rsid w:val="00C96FCC"/>
    <w:rsid w:val="00CA10A8"/>
    <w:rsid w:val="00CA1B35"/>
    <w:rsid w:val="00CA22A4"/>
    <w:rsid w:val="00CA3061"/>
    <w:rsid w:val="00CA31C5"/>
    <w:rsid w:val="00CA398B"/>
    <w:rsid w:val="00CA5734"/>
    <w:rsid w:val="00CA6929"/>
    <w:rsid w:val="00CA7798"/>
    <w:rsid w:val="00CB070E"/>
    <w:rsid w:val="00CB1463"/>
    <w:rsid w:val="00CB1808"/>
    <w:rsid w:val="00CB1E2C"/>
    <w:rsid w:val="00CB4A84"/>
    <w:rsid w:val="00CB4DB7"/>
    <w:rsid w:val="00CB5DE9"/>
    <w:rsid w:val="00CC004F"/>
    <w:rsid w:val="00CC1562"/>
    <w:rsid w:val="00CC1B8B"/>
    <w:rsid w:val="00CD0E2F"/>
    <w:rsid w:val="00CD0EA2"/>
    <w:rsid w:val="00CD1021"/>
    <w:rsid w:val="00CD34A9"/>
    <w:rsid w:val="00CD38E6"/>
    <w:rsid w:val="00CD51EE"/>
    <w:rsid w:val="00CE2B6A"/>
    <w:rsid w:val="00CE5492"/>
    <w:rsid w:val="00CE6E4C"/>
    <w:rsid w:val="00CF0BDD"/>
    <w:rsid w:val="00CF252E"/>
    <w:rsid w:val="00CF2EBA"/>
    <w:rsid w:val="00CF6C2C"/>
    <w:rsid w:val="00CF729A"/>
    <w:rsid w:val="00CF7EA2"/>
    <w:rsid w:val="00D00290"/>
    <w:rsid w:val="00D0256F"/>
    <w:rsid w:val="00D0382E"/>
    <w:rsid w:val="00D06ECB"/>
    <w:rsid w:val="00D073EC"/>
    <w:rsid w:val="00D0785F"/>
    <w:rsid w:val="00D112E5"/>
    <w:rsid w:val="00D1157E"/>
    <w:rsid w:val="00D1202B"/>
    <w:rsid w:val="00D12951"/>
    <w:rsid w:val="00D13C0B"/>
    <w:rsid w:val="00D159B1"/>
    <w:rsid w:val="00D15F8B"/>
    <w:rsid w:val="00D16DE6"/>
    <w:rsid w:val="00D17077"/>
    <w:rsid w:val="00D202FE"/>
    <w:rsid w:val="00D216B5"/>
    <w:rsid w:val="00D2215F"/>
    <w:rsid w:val="00D229F5"/>
    <w:rsid w:val="00D24883"/>
    <w:rsid w:val="00D25638"/>
    <w:rsid w:val="00D273C2"/>
    <w:rsid w:val="00D277A0"/>
    <w:rsid w:val="00D33A38"/>
    <w:rsid w:val="00D4279F"/>
    <w:rsid w:val="00D43561"/>
    <w:rsid w:val="00D45BB5"/>
    <w:rsid w:val="00D46AA1"/>
    <w:rsid w:val="00D51476"/>
    <w:rsid w:val="00D53270"/>
    <w:rsid w:val="00D547AD"/>
    <w:rsid w:val="00D560FD"/>
    <w:rsid w:val="00D60106"/>
    <w:rsid w:val="00D608D6"/>
    <w:rsid w:val="00D64CAA"/>
    <w:rsid w:val="00D65338"/>
    <w:rsid w:val="00D66791"/>
    <w:rsid w:val="00D7063D"/>
    <w:rsid w:val="00D756AA"/>
    <w:rsid w:val="00D75BCD"/>
    <w:rsid w:val="00D7763A"/>
    <w:rsid w:val="00D77F36"/>
    <w:rsid w:val="00D802ED"/>
    <w:rsid w:val="00D80BB4"/>
    <w:rsid w:val="00D8102A"/>
    <w:rsid w:val="00D81327"/>
    <w:rsid w:val="00D820A8"/>
    <w:rsid w:val="00D82E08"/>
    <w:rsid w:val="00D860C8"/>
    <w:rsid w:val="00D87052"/>
    <w:rsid w:val="00D87D12"/>
    <w:rsid w:val="00D957F5"/>
    <w:rsid w:val="00DA2063"/>
    <w:rsid w:val="00DA4203"/>
    <w:rsid w:val="00DA5205"/>
    <w:rsid w:val="00DA6311"/>
    <w:rsid w:val="00DB0B7A"/>
    <w:rsid w:val="00DB19F1"/>
    <w:rsid w:val="00DB22C2"/>
    <w:rsid w:val="00DB47F3"/>
    <w:rsid w:val="00DB6F6E"/>
    <w:rsid w:val="00DC02FF"/>
    <w:rsid w:val="00DC46E5"/>
    <w:rsid w:val="00DC5846"/>
    <w:rsid w:val="00DD2E7F"/>
    <w:rsid w:val="00DD320F"/>
    <w:rsid w:val="00DD36D3"/>
    <w:rsid w:val="00DD3928"/>
    <w:rsid w:val="00DD6BD7"/>
    <w:rsid w:val="00DE05ED"/>
    <w:rsid w:val="00DE3E67"/>
    <w:rsid w:val="00DE579B"/>
    <w:rsid w:val="00DF276D"/>
    <w:rsid w:val="00DF45AD"/>
    <w:rsid w:val="00E0204F"/>
    <w:rsid w:val="00E05F0A"/>
    <w:rsid w:val="00E076C3"/>
    <w:rsid w:val="00E07707"/>
    <w:rsid w:val="00E100A7"/>
    <w:rsid w:val="00E145B8"/>
    <w:rsid w:val="00E17596"/>
    <w:rsid w:val="00E17DA4"/>
    <w:rsid w:val="00E21922"/>
    <w:rsid w:val="00E22F9E"/>
    <w:rsid w:val="00E23528"/>
    <w:rsid w:val="00E24FA1"/>
    <w:rsid w:val="00E255BD"/>
    <w:rsid w:val="00E27D6C"/>
    <w:rsid w:val="00E3339D"/>
    <w:rsid w:val="00E37D41"/>
    <w:rsid w:val="00E43682"/>
    <w:rsid w:val="00E44537"/>
    <w:rsid w:val="00E46151"/>
    <w:rsid w:val="00E470D9"/>
    <w:rsid w:val="00E50D52"/>
    <w:rsid w:val="00E51231"/>
    <w:rsid w:val="00E53EB3"/>
    <w:rsid w:val="00E57D0E"/>
    <w:rsid w:val="00E6495A"/>
    <w:rsid w:val="00E67F45"/>
    <w:rsid w:val="00E702C6"/>
    <w:rsid w:val="00E70892"/>
    <w:rsid w:val="00E76E91"/>
    <w:rsid w:val="00E770CB"/>
    <w:rsid w:val="00E77713"/>
    <w:rsid w:val="00E8493F"/>
    <w:rsid w:val="00E901D9"/>
    <w:rsid w:val="00EA7520"/>
    <w:rsid w:val="00EB31DB"/>
    <w:rsid w:val="00EB71B9"/>
    <w:rsid w:val="00EC12E3"/>
    <w:rsid w:val="00EC16C5"/>
    <w:rsid w:val="00EC19FF"/>
    <w:rsid w:val="00EC21CF"/>
    <w:rsid w:val="00EC23CA"/>
    <w:rsid w:val="00EC3396"/>
    <w:rsid w:val="00EC71A3"/>
    <w:rsid w:val="00EC7C37"/>
    <w:rsid w:val="00EC7E93"/>
    <w:rsid w:val="00ED3325"/>
    <w:rsid w:val="00ED334D"/>
    <w:rsid w:val="00ED3E53"/>
    <w:rsid w:val="00ED5F23"/>
    <w:rsid w:val="00ED6606"/>
    <w:rsid w:val="00ED6B34"/>
    <w:rsid w:val="00ED7511"/>
    <w:rsid w:val="00EE1448"/>
    <w:rsid w:val="00EE24FC"/>
    <w:rsid w:val="00EE7BAD"/>
    <w:rsid w:val="00EF014D"/>
    <w:rsid w:val="00EF1092"/>
    <w:rsid w:val="00EF24E1"/>
    <w:rsid w:val="00EF2E38"/>
    <w:rsid w:val="00EF679F"/>
    <w:rsid w:val="00EF6E1E"/>
    <w:rsid w:val="00EF74DB"/>
    <w:rsid w:val="00F0013E"/>
    <w:rsid w:val="00F0147B"/>
    <w:rsid w:val="00F01E92"/>
    <w:rsid w:val="00F02804"/>
    <w:rsid w:val="00F03AD6"/>
    <w:rsid w:val="00F043AA"/>
    <w:rsid w:val="00F04CE9"/>
    <w:rsid w:val="00F06727"/>
    <w:rsid w:val="00F0677C"/>
    <w:rsid w:val="00F07165"/>
    <w:rsid w:val="00F10027"/>
    <w:rsid w:val="00F11E7C"/>
    <w:rsid w:val="00F14A1F"/>
    <w:rsid w:val="00F152B2"/>
    <w:rsid w:val="00F17D4A"/>
    <w:rsid w:val="00F2399C"/>
    <w:rsid w:val="00F3028B"/>
    <w:rsid w:val="00F30372"/>
    <w:rsid w:val="00F308C3"/>
    <w:rsid w:val="00F33BC2"/>
    <w:rsid w:val="00F351C3"/>
    <w:rsid w:val="00F36C9B"/>
    <w:rsid w:val="00F40016"/>
    <w:rsid w:val="00F41DEA"/>
    <w:rsid w:val="00F428CE"/>
    <w:rsid w:val="00F438EA"/>
    <w:rsid w:val="00F44125"/>
    <w:rsid w:val="00F50C01"/>
    <w:rsid w:val="00F5501B"/>
    <w:rsid w:val="00F60858"/>
    <w:rsid w:val="00F619CD"/>
    <w:rsid w:val="00F64C75"/>
    <w:rsid w:val="00F67A62"/>
    <w:rsid w:val="00F704CF"/>
    <w:rsid w:val="00F70BFF"/>
    <w:rsid w:val="00F732B1"/>
    <w:rsid w:val="00F74183"/>
    <w:rsid w:val="00F777A1"/>
    <w:rsid w:val="00F80904"/>
    <w:rsid w:val="00F87C40"/>
    <w:rsid w:val="00F93339"/>
    <w:rsid w:val="00F95390"/>
    <w:rsid w:val="00F96945"/>
    <w:rsid w:val="00F96EE7"/>
    <w:rsid w:val="00F97759"/>
    <w:rsid w:val="00F97C84"/>
    <w:rsid w:val="00FA059A"/>
    <w:rsid w:val="00FA4DA2"/>
    <w:rsid w:val="00FA66CF"/>
    <w:rsid w:val="00FA7CB5"/>
    <w:rsid w:val="00FB1B95"/>
    <w:rsid w:val="00FB3129"/>
    <w:rsid w:val="00FB4652"/>
    <w:rsid w:val="00FB6027"/>
    <w:rsid w:val="00FB6E8A"/>
    <w:rsid w:val="00FC148F"/>
    <w:rsid w:val="00FC15E1"/>
    <w:rsid w:val="00FC1C75"/>
    <w:rsid w:val="00FC2098"/>
    <w:rsid w:val="00FC7B35"/>
    <w:rsid w:val="00FD0C0F"/>
    <w:rsid w:val="00FD1055"/>
    <w:rsid w:val="00FD1530"/>
    <w:rsid w:val="00FD1D50"/>
    <w:rsid w:val="00FE1A56"/>
    <w:rsid w:val="00FE4A2B"/>
    <w:rsid w:val="00FF2E09"/>
    <w:rsid w:val="00FF7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d2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SO Palatino" w:eastAsiaTheme="minorEastAsia" w:hAnsi="BSO Palatino" w:cs="BSO Palatino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A5403"/>
    <w:pPr>
      <w:widowControl w:val="0"/>
      <w:autoSpaceDE w:val="0"/>
      <w:autoSpaceDN w:val="0"/>
      <w:adjustRightInd w:val="0"/>
      <w:spacing w:line="360" w:lineRule="atLeast"/>
      <w:textAlignment w:val="baseline"/>
    </w:pPr>
    <w:rPr>
      <w:rFonts w:ascii="Arial Unicode MS" w:hAnsi="Century"/>
      <w:sz w:val="24"/>
    </w:rPr>
  </w:style>
  <w:style w:type="paragraph" w:styleId="1">
    <w:name w:val="heading 1"/>
    <w:basedOn w:val="a0"/>
    <w:next w:val="a0"/>
    <w:qFormat/>
    <w:pPr>
      <w:keepNext/>
      <w:jc w:val="center"/>
      <w:outlineLvl w:val="0"/>
    </w:pPr>
    <w:rPr>
      <w:rFonts w:ascii="BSO Palatino"/>
      <w:b/>
      <w:color w:val="000000"/>
      <w:position w:val="-24"/>
      <w:sz w:val="36"/>
    </w:rPr>
  </w:style>
  <w:style w:type="paragraph" w:styleId="2">
    <w:name w:val="heading 2"/>
    <w:basedOn w:val="a0"/>
    <w:next w:val="a1"/>
    <w:qFormat/>
    <w:pPr>
      <w:keepNext/>
      <w:jc w:val="center"/>
      <w:outlineLvl w:val="1"/>
    </w:pPr>
    <w:rPr>
      <w:rFonts w:ascii="BSO Palatino" w:hAnsi="BSO Palatino"/>
      <w:b/>
      <w:sz w:val="32"/>
    </w:rPr>
  </w:style>
  <w:style w:type="paragraph" w:styleId="3">
    <w:name w:val="heading 3"/>
    <w:basedOn w:val="a0"/>
    <w:next w:val="a1"/>
    <w:qFormat/>
    <w:pPr>
      <w:keepNext/>
      <w:ind w:left="-150" w:firstLine="150"/>
      <w:jc w:val="both"/>
      <w:outlineLvl w:val="2"/>
    </w:pPr>
    <w:rPr>
      <w:rFonts w:ascii="Courier New" w:hAnsi="Courier New"/>
      <w:b/>
      <w:color w:val="000000"/>
      <w:sz w:val="20"/>
    </w:rPr>
  </w:style>
  <w:style w:type="paragraph" w:styleId="4">
    <w:name w:val="heading 4"/>
    <w:basedOn w:val="a0"/>
    <w:next w:val="a1"/>
    <w:qFormat/>
    <w:pPr>
      <w:keepNext/>
      <w:spacing w:before="60" w:line="240" w:lineRule="auto"/>
      <w:outlineLvl w:val="3"/>
    </w:pPr>
    <w:rPr>
      <w:rFonts w:ascii="BSO Palatino" w:hAnsi="BSO Palatino"/>
      <w:b/>
      <w:color w:val="000000"/>
      <w:sz w:val="22"/>
    </w:rPr>
  </w:style>
  <w:style w:type="paragraph" w:styleId="5">
    <w:name w:val="heading 5"/>
    <w:basedOn w:val="a0"/>
    <w:next w:val="a1"/>
    <w:qFormat/>
    <w:pPr>
      <w:keepNext/>
      <w:spacing w:before="60" w:after="60" w:line="240" w:lineRule="auto"/>
      <w:outlineLvl w:val="4"/>
    </w:pPr>
    <w:rPr>
      <w:rFonts w:ascii="BSO Palatino" w:hAnsi="BSO Palatino"/>
      <w:b/>
      <w:color w:val="000000"/>
      <w:sz w:val="28"/>
    </w:rPr>
  </w:style>
  <w:style w:type="paragraph" w:styleId="6">
    <w:name w:val="heading 6"/>
    <w:basedOn w:val="a0"/>
    <w:next w:val="a1"/>
    <w:qFormat/>
    <w:pPr>
      <w:keepNext/>
      <w:spacing w:line="240" w:lineRule="auto"/>
      <w:outlineLvl w:val="5"/>
    </w:pPr>
    <w:rPr>
      <w:rFonts w:ascii="BSO Palatino"/>
      <w:color w:val="000000"/>
      <w:sz w:val="28"/>
    </w:rPr>
  </w:style>
  <w:style w:type="paragraph" w:styleId="7">
    <w:name w:val="heading 7"/>
    <w:basedOn w:val="a0"/>
    <w:next w:val="a1"/>
    <w:qFormat/>
    <w:pPr>
      <w:keepNext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880"/>
        <w:tab w:val="left" w:pos="9360"/>
      </w:tabs>
      <w:spacing w:line="240" w:lineRule="auto"/>
      <w:ind w:right="120"/>
      <w:jc w:val="both"/>
      <w:outlineLvl w:val="6"/>
    </w:pPr>
    <w:rPr>
      <w:rFonts w:ascii="Courier New" w:hAnsi="Courier New"/>
      <w:i/>
      <w:sz w:val="16"/>
    </w:rPr>
  </w:style>
  <w:style w:type="paragraph" w:styleId="8">
    <w:name w:val="heading 8"/>
    <w:basedOn w:val="a0"/>
    <w:next w:val="a1"/>
    <w:qFormat/>
    <w:pPr>
      <w:keepNext/>
      <w:spacing w:before="60" w:after="60" w:line="240" w:lineRule="auto"/>
      <w:outlineLvl w:val="7"/>
    </w:pPr>
    <w:rPr>
      <w:rFonts w:ascii="BSO Palatino" w:hAnsi="BSO Palatino"/>
      <w:b/>
      <w:color w:val="000000"/>
    </w:rPr>
  </w:style>
  <w:style w:type="paragraph" w:styleId="9">
    <w:name w:val="heading 9"/>
    <w:basedOn w:val="a0"/>
    <w:next w:val="a1"/>
    <w:qFormat/>
    <w:pPr>
      <w:keepNext/>
      <w:spacing w:line="240" w:lineRule="atLeast"/>
      <w:jc w:val="both"/>
      <w:outlineLvl w:val="8"/>
    </w:pPr>
    <w:rPr>
      <w:rFonts w:ascii="Courier New" w:hAnsi="Courier New"/>
      <w:b/>
      <w:color w:val="000000"/>
      <w:sz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Normal Indent"/>
    <w:basedOn w:val="a0"/>
    <w:pPr>
      <w:ind w:left="480"/>
    </w:pPr>
  </w:style>
  <w:style w:type="paragraph" w:styleId="a5">
    <w:name w:val="footer"/>
    <w:basedOn w:val="a0"/>
    <w:link w:val="a6"/>
    <w:uiPriority w:val="99"/>
    <w:pPr>
      <w:tabs>
        <w:tab w:val="center" w:pos="4153"/>
        <w:tab w:val="right" w:pos="8306"/>
      </w:tabs>
    </w:pPr>
    <w:rPr>
      <w:sz w:val="20"/>
    </w:rPr>
  </w:style>
  <w:style w:type="paragraph" w:styleId="a7">
    <w:name w:val="header"/>
    <w:basedOn w:val="a0"/>
    <w:pPr>
      <w:tabs>
        <w:tab w:val="center" w:pos="4153"/>
        <w:tab w:val="right" w:pos="8306"/>
      </w:tabs>
    </w:pPr>
    <w:rPr>
      <w:sz w:val="20"/>
    </w:rPr>
  </w:style>
  <w:style w:type="character" w:styleId="a8">
    <w:name w:val="page number"/>
    <w:basedOn w:val="a2"/>
  </w:style>
  <w:style w:type="character" w:styleId="a9">
    <w:name w:val="annotation reference"/>
    <w:semiHidden/>
    <w:rPr>
      <w:sz w:val="18"/>
    </w:rPr>
  </w:style>
  <w:style w:type="paragraph" w:styleId="aa">
    <w:name w:val="annotation text"/>
    <w:basedOn w:val="a0"/>
    <w:semiHidden/>
  </w:style>
  <w:style w:type="paragraph" w:styleId="ab">
    <w:name w:val="endnote text"/>
    <w:basedOn w:val="a0"/>
    <w:semiHidden/>
  </w:style>
  <w:style w:type="character" w:styleId="ac">
    <w:name w:val="endnote reference"/>
    <w:semiHidden/>
    <w:rPr>
      <w:vertAlign w:val="superscript"/>
    </w:rPr>
  </w:style>
  <w:style w:type="paragraph" w:styleId="ad">
    <w:name w:val="Body Text"/>
    <w:basedOn w:val="a0"/>
    <w:pPr>
      <w:overflowPunct w:val="0"/>
      <w:spacing w:line="240" w:lineRule="auto"/>
      <w:jc w:val="both"/>
    </w:pPr>
    <w:rPr>
      <w:rFonts w:ascii="BSO Palatino" w:eastAsia="Cambria" w:hAnsi="BSO Palatino"/>
      <w:sz w:val="22"/>
      <w:lang w:val="en-GB"/>
    </w:rPr>
  </w:style>
  <w:style w:type="character" w:customStyle="1" w:styleId="UserInput">
    <w:name w:val="User Input"/>
    <w:rPr>
      <w:rFonts w:ascii="SAPDings" w:hAnsi="SAPDings"/>
      <w:b/>
      <w:sz w:val="22"/>
    </w:rPr>
  </w:style>
  <w:style w:type="paragraph" w:styleId="a">
    <w:name w:val="List Bullet"/>
    <w:basedOn w:val="a0"/>
    <w:autoRedefine/>
    <w:pPr>
      <w:widowControl/>
      <w:numPr>
        <w:numId w:val="1"/>
      </w:numPr>
      <w:tabs>
        <w:tab w:val="clear" w:pos="720"/>
        <w:tab w:val="num" w:pos="360"/>
        <w:tab w:val="left" w:pos="1418"/>
      </w:tabs>
      <w:autoSpaceDE/>
      <w:autoSpaceDN/>
      <w:adjustRightInd/>
      <w:spacing w:before="60" w:line="240" w:lineRule="auto"/>
      <w:ind w:left="360" w:hanging="360"/>
      <w:textAlignment w:val="auto"/>
    </w:pPr>
    <w:rPr>
      <w:rFonts w:ascii="Cambria Math" w:eastAsia="Cambria" w:hAnsi="Cambria Math"/>
      <w:noProof/>
      <w:sz w:val="22"/>
    </w:rPr>
  </w:style>
  <w:style w:type="paragraph" w:customStyle="1" w:styleId="Number">
    <w:name w:val="Number"/>
    <w:basedOn w:val="a0"/>
    <w:pPr>
      <w:widowControl/>
      <w:tabs>
        <w:tab w:val="left" w:pos="1418"/>
      </w:tabs>
      <w:autoSpaceDE/>
      <w:autoSpaceDN/>
      <w:adjustRightInd/>
      <w:spacing w:line="240" w:lineRule="auto"/>
      <w:jc w:val="center"/>
      <w:textAlignment w:val="auto"/>
    </w:pPr>
    <w:rPr>
      <w:rFonts w:ascii="Courier New" w:eastAsia="Cambria" w:hAnsi="Courier New"/>
      <w:b/>
      <w:noProof/>
      <w:color w:val="FFFFFF"/>
      <w:sz w:val="20"/>
    </w:rPr>
  </w:style>
  <w:style w:type="paragraph" w:customStyle="1" w:styleId="Fixedtext">
    <w:name w:val="Fixed text"/>
    <w:basedOn w:val="a0"/>
    <w:pPr>
      <w:widowControl/>
      <w:overflowPunct w:val="0"/>
      <w:spacing w:line="240" w:lineRule="auto"/>
    </w:pPr>
    <w:rPr>
      <w:rFonts w:ascii="minorBidi" w:eastAsia="Cambria" w:hAnsi="minorBidi"/>
      <w:sz w:val="21"/>
      <w:lang w:val="en-GB"/>
    </w:rPr>
  </w:style>
  <w:style w:type="paragraph" w:customStyle="1" w:styleId="BulletList">
    <w:name w:val="Bullet List"/>
    <w:basedOn w:val="a0"/>
    <w:pPr>
      <w:widowControl/>
      <w:overflowPunct w:val="0"/>
      <w:spacing w:line="240" w:lineRule="auto"/>
      <w:ind w:left="720" w:hanging="720"/>
    </w:pPr>
    <w:rPr>
      <w:rFonts w:ascii="Tms Rmn" w:eastAsia="Cambria" w:hAnsi="Tms Rmn"/>
      <w:sz w:val="21"/>
      <w:lang w:val="en-GB"/>
    </w:rPr>
  </w:style>
  <w:style w:type="paragraph" w:customStyle="1" w:styleId="Heading0">
    <w:name w:val="Heading 0"/>
    <w:basedOn w:val="1"/>
    <w:next w:val="ad"/>
    <w:pPr>
      <w:keepNext w:val="0"/>
      <w:pageBreakBefore/>
      <w:widowControl/>
      <w:overflowPunct w:val="0"/>
      <w:spacing w:after="240" w:line="240" w:lineRule="auto"/>
      <w:jc w:val="left"/>
      <w:outlineLvl w:val="9"/>
    </w:pPr>
    <w:rPr>
      <w:rFonts w:ascii="Tms Rmn" w:eastAsia="Cambria" w:hAnsi="Tms Rmn"/>
      <w:b w:val="0"/>
      <w:color w:val="auto"/>
      <w:position w:val="0"/>
      <w:sz w:val="24"/>
      <w:lang w:val="en-GB"/>
    </w:rPr>
  </w:style>
  <w:style w:type="paragraph" w:customStyle="1" w:styleId="Company">
    <w:name w:val="Company"/>
    <w:basedOn w:val="a0"/>
    <w:pPr>
      <w:widowControl/>
      <w:overflowPunct w:val="0"/>
      <w:spacing w:before="240" w:line="240" w:lineRule="auto"/>
    </w:pPr>
    <w:rPr>
      <w:rFonts w:ascii="Tms Rmn" w:eastAsia="Cambria" w:hAnsi="Tms Rmn"/>
      <w:caps/>
      <w:sz w:val="21"/>
      <w:lang w:val="en-GB"/>
    </w:rPr>
  </w:style>
  <w:style w:type="paragraph" w:styleId="ae">
    <w:name w:val="Title"/>
    <w:basedOn w:val="a0"/>
    <w:next w:val="ad"/>
    <w:qFormat/>
    <w:pPr>
      <w:framePr w:w="4536" w:h="1134" w:hRule="exact" w:hSpace="181" w:wrap="notBeside" w:vAnchor="page" w:hAnchor="page" w:x="1759" w:y="3460"/>
      <w:widowControl/>
      <w:overflowPunct w:val="0"/>
      <w:spacing w:line="360" w:lineRule="auto"/>
    </w:pPr>
    <w:rPr>
      <w:rFonts w:ascii="Tms Rmn" w:eastAsia="Cambria" w:hAnsi="Tms Rmn"/>
      <w:caps/>
      <w:sz w:val="21"/>
      <w:lang w:val="en-GB"/>
    </w:rPr>
  </w:style>
  <w:style w:type="paragraph" w:customStyle="1" w:styleId="Headercd">
    <w:name w:val="Header cd"/>
    <w:basedOn w:val="a7"/>
    <w:next w:val="a7"/>
    <w:pPr>
      <w:widowControl/>
      <w:pBdr>
        <w:top w:val="single" w:sz="6" w:space="1" w:color="auto"/>
      </w:pBdr>
      <w:tabs>
        <w:tab w:val="clear" w:pos="4153"/>
        <w:tab w:val="clear" w:pos="8306"/>
        <w:tab w:val="right" w:pos="7797"/>
      </w:tabs>
      <w:overflowPunct w:val="0"/>
      <w:spacing w:line="240" w:lineRule="auto"/>
    </w:pPr>
    <w:rPr>
      <w:rFonts w:ascii="minorBidi" w:eastAsia="Cambria" w:hAnsi="minorBidi"/>
      <w:caps/>
      <w:spacing w:val="26"/>
      <w:sz w:val="16"/>
      <w:lang w:val="en-GB"/>
    </w:rPr>
  </w:style>
  <w:style w:type="paragraph" w:customStyle="1" w:styleId="Author">
    <w:name w:val="Author"/>
    <w:basedOn w:val="a0"/>
    <w:pPr>
      <w:widowControl/>
      <w:tabs>
        <w:tab w:val="right" w:pos="2410"/>
      </w:tabs>
      <w:overflowPunct w:val="0"/>
      <w:spacing w:before="240" w:line="240" w:lineRule="auto"/>
      <w:ind w:left="2586" w:hanging="2586"/>
    </w:pPr>
    <w:rPr>
      <w:rFonts w:ascii="Tms Rmn" w:eastAsia="Cambria" w:hAnsi="Tms Rmn"/>
      <w:sz w:val="21"/>
      <w:lang w:val="en-GB"/>
    </w:rPr>
  </w:style>
  <w:style w:type="paragraph" w:customStyle="1" w:styleId="Copyright">
    <w:name w:val="Copyright"/>
    <w:basedOn w:val="a0"/>
    <w:pPr>
      <w:framePr w:hSpace="181" w:wrap="around" w:vAnchor="page" w:hAnchor="text" w:y="15764"/>
      <w:widowControl/>
      <w:overflowPunct w:val="0"/>
      <w:spacing w:line="240" w:lineRule="auto"/>
    </w:pPr>
    <w:rPr>
      <w:rFonts w:ascii="Tms Rmn" w:eastAsia="Cambria" w:hAnsi="Tms Rmn"/>
      <w:smallCaps/>
      <w:sz w:val="21"/>
      <w:lang w:val="en-GB"/>
    </w:rPr>
  </w:style>
  <w:style w:type="paragraph" w:customStyle="1" w:styleId="DocStatistics">
    <w:name w:val="Doc Statistics"/>
    <w:basedOn w:val="a0"/>
    <w:pPr>
      <w:widowControl/>
      <w:tabs>
        <w:tab w:val="right" w:pos="2410"/>
      </w:tabs>
      <w:overflowPunct w:val="0"/>
      <w:spacing w:line="240" w:lineRule="auto"/>
      <w:ind w:left="2552" w:hanging="2552"/>
    </w:pPr>
    <w:rPr>
      <w:rFonts w:ascii="Tms Rmn" w:eastAsia="Cambria" w:hAnsi="Tms Rmn"/>
      <w:sz w:val="21"/>
      <w:lang w:val="en-GB"/>
    </w:rPr>
  </w:style>
  <w:style w:type="paragraph" w:customStyle="1" w:styleId="DocIssued">
    <w:name w:val="Doc Issued"/>
    <w:basedOn w:val="DocStatistics"/>
    <w:pPr>
      <w:tabs>
        <w:tab w:val="left" w:pos="5670"/>
      </w:tabs>
      <w:spacing w:before="240"/>
    </w:pPr>
  </w:style>
  <w:style w:type="paragraph" w:customStyle="1" w:styleId="Footercd">
    <w:name w:val="Footer cd"/>
    <w:basedOn w:val="a5"/>
    <w:pPr>
      <w:widowControl/>
      <w:pBdr>
        <w:top w:val="single" w:sz="6" w:space="5" w:color="auto"/>
      </w:pBdr>
      <w:tabs>
        <w:tab w:val="clear" w:pos="4153"/>
        <w:tab w:val="clear" w:pos="8306"/>
        <w:tab w:val="right" w:pos="8789"/>
      </w:tabs>
      <w:overflowPunct w:val="0"/>
      <w:spacing w:line="240" w:lineRule="auto"/>
    </w:pPr>
    <w:rPr>
      <w:rFonts w:ascii="minorBidi" w:eastAsia="Cambria" w:hAnsi="minorBidi"/>
      <w:caps/>
      <w:spacing w:val="26"/>
      <w:sz w:val="14"/>
      <w:lang w:val="en-GB"/>
    </w:rPr>
  </w:style>
  <w:style w:type="paragraph" w:customStyle="1" w:styleId="sysHidden">
    <w:name w:val="sys Hidden"/>
    <w:basedOn w:val="ad"/>
    <w:pPr>
      <w:widowControl/>
    </w:pPr>
    <w:rPr>
      <w:rFonts w:ascii="Tms Rmn" w:hAnsi="Tms Rmn"/>
      <w:vanish/>
      <w:sz w:val="21"/>
    </w:rPr>
  </w:style>
  <w:style w:type="paragraph" w:styleId="40">
    <w:name w:val="toc 4"/>
    <w:basedOn w:val="10"/>
    <w:next w:val="a0"/>
    <w:autoRedefine/>
    <w:semiHidden/>
  </w:style>
  <w:style w:type="paragraph" w:styleId="10">
    <w:name w:val="toc 1"/>
    <w:basedOn w:val="1"/>
    <w:next w:val="a0"/>
    <w:autoRedefine/>
    <w:uiPriority w:val="39"/>
    <w:rsid w:val="00642F16"/>
    <w:pPr>
      <w:keepNext w:val="0"/>
      <w:widowControl/>
      <w:tabs>
        <w:tab w:val="right" w:leader="dot" w:pos="10080"/>
      </w:tabs>
      <w:overflowPunct w:val="0"/>
      <w:spacing w:before="240" w:line="240" w:lineRule="auto"/>
      <w:jc w:val="left"/>
      <w:outlineLvl w:val="9"/>
    </w:pPr>
    <w:rPr>
      <w:rFonts w:ascii="Tms Rmn" w:eastAsia="Cambria" w:hAnsi="Tms Rmn"/>
      <w:b w:val="0"/>
      <w:color w:val="auto"/>
      <w:position w:val="0"/>
      <w:sz w:val="24"/>
      <w:lang w:val="en-GB"/>
    </w:rPr>
  </w:style>
  <w:style w:type="paragraph" w:styleId="20">
    <w:name w:val="toc 2"/>
    <w:basedOn w:val="10"/>
    <w:next w:val="a0"/>
    <w:autoRedefine/>
    <w:semiHidden/>
    <w:pPr>
      <w:spacing w:before="0"/>
    </w:pPr>
    <w:rPr>
      <w:sz w:val="22"/>
    </w:rPr>
  </w:style>
  <w:style w:type="paragraph" w:styleId="30">
    <w:name w:val="toc 3"/>
    <w:basedOn w:val="10"/>
    <w:next w:val="a0"/>
    <w:autoRedefine/>
    <w:semiHidden/>
  </w:style>
  <w:style w:type="paragraph" w:styleId="50">
    <w:name w:val="toc 5"/>
    <w:basedOn w:val="10"/>
    <w:next w:val="a0"/>
    <w:autoRedefine/>
    <w:semiHidden/>
  </w:style>
  <w:style w:type="paragraph" w:styleId="60">
    <w:name w:val="toc 6"/>
    <w:basedOn w:val="10"/>
    <w:next w:val="a0"/>
    <w:autoRedefine/>
    <w:semiHidden/>
  </w:style>
  <w:style w:type="paragraph" w:styleId="70">
    <w:name w:val="toc 7"/>
    <w:basedOn w:val="10"/>
    <w:next w:val="a0"/>
    <w:autoRedefine/>
    <w:semiHidden/>
  </w:style>
  <w:style w:type="paragraph" w:styleId="80">
    <w:name w:val="toc 8"/>
    <w:basedOn w:val="10"/>
    <w:next w:val="a0"/>
    <w:autoRedefine/>
    <w:semiHidden/>
  </w:style>
  <w:style w:type="paragraph" w:styleId="90">
    <w:name w:val="toc 9"/>
    <w:basedOn w:val="10"/>
    <w:next w:val="a0"/>
    <w:autoRedefine/>
    <w:semiHidden/>
  </w:style>
  <w:style w:type="paragraph" w:customStyle="1" w:styleId="Titlecd">
    <w:name w:val="Title cd"/>
    <w:basedOn w:val="ae"/>
    <w:pPr>
      <w:framePr w:w="0" w:hRule="auto" w:wrap="notBeside" w:vAnchor="margin" w:hAnchor="margin" w:xAlign="left" w:y="2813"/>
    </w:pPr>
  </w:style>
  <w:style w:type="paragraph" w:customStyle="1" w:styleId="Header2">
    <w:name w:val="Header 2"/>
    <w:basedOn w:val="a7"/>
    <w:pPr>
      <w:widowControl/>
      <w:pBdr>
        <w:top w:val="single" w:sz="6" w:space="3" w:color="auto"/>
      </w:pBdr>
      <w:tabs>
        <w:tab w:val="clear" w:pos="4153"/>
        <w:tab w:val="clear" w:pos="8306"/>
        <w:tab w:val="right" w:pos="8789"/>
      </w:tabs>
      <w:overflowPunct w:val="0"/>
      <w:spacing w:before="60" w:line="240" w:lineRule="auto"/>
    </w:pPr>
    <w:rPr>
      <w:rFonts w:ascii="minorBidi" w:eastAsia="Cambria" w:hAnsi="minorBidi"/>
      <w:smallCaps/>
      <w:spacing w:val="26"/>
      <w:sz w:val="16"/>
      <w:lang w:val="en-GB"/>
    </w:rPr>
  </w:style>
  <w:style w:type="paragraph" w:customStyle="1" w:styleId="footer2">
    <w:name w:val="footer 2"/>
    <w:basedOn w:val="a5"/>
    <w:pPr>
      <w:framePr w:hSpace="181" w:wrap="around" w:vAnchor="page" w:hAnchor="text" w:y="15764"/>
      <w:widowControl/>
      <w:tabs>
        <w:tab w:val="clear" w:pos="4153"/>
        <w:tab w:val="clear" w:pos="8306"/>
        <w:tab w:val="right" w:pos="7797"/>
      </w:tabs>
      <w:overflowPunct w:val="0"/>
      <w:spacing w:line="240" w:lineRule="auto"/>
    </w:pPr>
    <w:rPr>
      <w:rFonts w:ascii="minorBidi" w:eastAsia="Cambria" w:hAnsi="minorBidi"/>
      <w:caps/>
      <w:spacing w:val="26"/>
      <w:sz w:val="14"/>
      <w:lang w:val="en-GB"/>
    </w:rPr>
  </w:style>
  <w:style w:type="paragraph" w:customStyle="1" w:styleId="Appendix">
    <w:name w:val="Appendix"/>
    <w:basedOn w:val="a0"/>
    <w:next w:val="ad"/>
    <w:pPr>
      <w:widowControl/>
      <w:overflowPunct w:val="0"/>
      <w:spacing w:after="240" w:line="240" w:lineRule="auto"/>
    </w:pPr>
    <w:rPr>
      <w:rFonts w:ascii="Tms Rmn" w:eastAsia="Cambria" w:hAnsi="Tms Rmn"/>
      <w:lang w:val="en-GB"/>
    </w:rPr>
  </w:style>
  <w:style w:type="paragraph" w:customStyle="1" w:styleId="HeadingT">
    <w:name w:val="Heading T"/>
    <w:basedOn w:val="a0"/>
    <w:next w:val="ad"/>
    <w:pPr>
      <w:widowControl/>
      <w:overflowPunct w:val="0"/>
      <w:spacing w:line="240" w:lineRule="auto"/>
    </w:pPr>
    <w:rPr>
      <w:rFonts w:ascii="BSO Palatino" w:eastAsia="Cambria" w:hAnsi="BSO Palatino"/>
      <w:caps/>
      <w:spacing w:val="26"/>
      <w:sz w:val="16"/>
      <w:lang w:val="en-GB"/>
    </w:rPr>
  </w:style>
  <w:style w:type="paragraph" w:customStyle="1" w:styleId="sysPageOfPages">
    <w:name w:val="sys PageOfPages"/>
    <w:basedOn w:val="sysHidden"/>
  </w:style>
  <w:style w:type="paragraph" w:customStyle="1" w:styleId="Copyrighthidden">
    <w:name w:val="Copyright hidden"/>
    <w:basedOn w:val="Copyright"/>
    <w:pPr>
      <w:framePr w:wrap="around"/>
    </w:pPr>
    <w:rPr>
      <w:vanish/>
    </w:rPr>
  </w:style>
  <w:style w:type="paragraph" w:styleId="21">
    <w:name w:val="Body Text 2"/>
    <w:basedOn w:val="a0"/>
    <w:link w:val="22"/>
    <w:pPr>
      <w:keepLines/>
    </w:pPr>
    <w:rPr>
      <w:rFonts w:ascii="Cambria Math" w:hAnsi="Cambria Math"/>
      <w:sz w:val="20"/>
    </w:rPr>
  </w:style>
  <w:style w:type="character" w:styleId="af">
    <w:name w:val="Hyperlink"/>
    <w:uiPriority w:val="99"/>
    <w:rsid w:val="006703A8"/>
    <w:rPr>
      <w:color w:val="0000FF"/>
      <w:u w:val="single"/>
    </w:rPr>
  </w:style>
  <w:style w:type="paragraph" w:customStyle="1" w:styleId="StyleHeading111ptNotBoldLeft">
    <w:name w:val="Style Heading 1 + 新細明體 11 pt Not Bold Left"/>
    <w:basedOn w:val="1"/>
    <w:autoRedefine/>
    <w:rsid w:val="00EC16C5"/>
    <w:pPr>
      <w:jc w:val="left"/>
    </w:pPr>
    <w:rPr>
      <w:rFonts w:ascii="Arial Unicode MS" w:hAnsi="Arial Unicode MS" w:cs="Courier New"/>
      <w:b w:val="0"/>
      <w:sz w:val="22"/>
      <w:szCs w:val="22"/>
    </w:rPr>
  </w:style>
  <w:style w:type="paragraph" w:styleId="Web">
    <w:name w:val="Normal (Web)"/>
    <w:basedOn w:val="a0"/>
    <w:rsid w:val="00256E7C"/>
    <w:pPr>
      <w:widowControl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Courier New"/>
      <w:szCs w:val="24"/>
    </w:rPr>
  </w:style>
  <w:style w:type="paragraph" w:styleId="af0">
    <w:name w:val="Balloon Text"/>
    <w:basedOn w:val="a0"/>
    <w:link w:val="af1"/>
    <w:rsid w:val="008900DD"/>
    <w:pPr>
      <w:spacing w:line="240" w:lineRule="auto"/>
    </w:pPr>
    <w:rPr>
      <w:rFonts w:ascii="Book Antiqua" w:eastAsia="Cambria" w:hAnsi="Book Antiqua"/>
      <w:sz w:val="16"/>
      <w:szCs w:val="16"/>
    </w:rPr>
  </w:style>
  <w:style w:type="character" w:customStyle="1" w:styleId="af1">
    <w:name w:val="註解方塊文字 字元"/>
    <w:link w:val="af0"/>
    <w:rsid w:val="008900DD"/>
    <w:rPr>
      <w:rFonts w:ascii="Book Antiqua" w:eastAsia="Cambria" w:hAnsi="Book Antiqua" w:cs="BSO Palatino"/>
      <w:sz w:val="16"/>
      <w:szCs w:val="16"/>
    </w:rPr>
  </w:style>
  <w:style w:type="paragraph" w:customStyle="1" w:styleId="Covertitle">
    <w:name w:val="Covertitle"/>
    <w:basedOn w:val="a0"/>
    <w:autoRedefine/>
    <w:rsid w:val="00A55E62"/>
    <w:pPr>
      <w:widowControl/>
      <w:suppressAutoHyphens/>
      <w:autoSpaceDE/>
      <w:autoSpaceDN/>
      <w:adjustRightInd/>
      <w:spacing w:line="240" w:lineRule="auto"/>
      <w:jc w:val="center"/>
      <w:textAlignment w:val="auto"/>
    </w:pPr>
    <w:rPr>
      <w:rFonts w:ascii="Courier New" w:eastAsia="Cambria" w:hAnsi="Courier New" w:cs="Courier New"/>
      <w:b/>
      <w:sz w:val="48"/>
      <w:lang w:eastAsia="en-US"/>
    </w:rPr>
  </w:style>
  <w:style w:type="paragraph" w:styleId="af2">
    <w:name w:val="List Paragraph"/>
    <w:basedOn w:val="a0"/>
    <w:uiPriority w:val="34"/>
    <w:qFormat/>
    <w:rsid w:val="00E70892"/>
    <w:pPr>
      <w:ind w:leftChars="200" w:left="480"/>
    </w:pPr>
  </w:style>
  <w:style w:type="table" w:styleId="af3">
    <w:name w:val="Table Grid"/>
    <w:basedOn w:val="a3"/>
    <w:uiPriority w:val="59"/>
    <w:rsid w:val="00DB0B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本文 2 字元"/>
    <w:link w:val="21"/>
    <w:rsid w:val="00230E25"/>
    <w:rPr>
      <w:rFonts w:ascii="Cambria Math" w:hAnsi="Cambria Math"/>
    </w:rPr>
  </w:style>
  <w:style w:type="table" w:customStyle="1" w:styleId="STI">
    <w:name w:val="STI 表格樣式"/>
    <w:basedOn w:val="af4"/>
    <w:rsid w:val="0036380F"/>
    <w:pPr>
      <w:spacing w:line="360" w:lineRule="auto"/>
    </w:pPr>
    <w:rPr>
      <w:rFonts w:ascii="Arial" w:eastAsia="新細明體" w:hAnsi="Arial" w:cs="Times New Roman"/>
    </w:rPr>
    <w:tblPr>
      <w:tblStyleRow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Arial" w:eastAsia="Tahoma" w:hAnsi="Arial"/>
        <w:b/>
        <w:bCs/>
        <w:color w:val="auto"/>
        <w:sz w:val="24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  <w:vAlign w:val="center"/>
      </w:tcPr>
    </w:tblStylePr>
    <w:tblStylePr w:type="lastRow">
      <w:rPr>
        <w:b/>
      </w:rPr>
    </w:tblStylePr>
    <w:tblStylePr w:type="band1Horz">
      <w:rPr>
        <w:color w:val="auto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  <w:tl2br w:val="nil"/>
          <w:tr2bl w:val="nil"/>
        </w:tcBorders>
        <w:shd w:val="clear" w:color="000000" w:fill="FFFFFF"/>
      </w:tcPr>
    </w:tblStylePr>
    <w:tblStylePr w:type="band2Horz">
      <w:rPr>
        <w:color w:val="auto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  <w:tl2br w:val="nil"/>
          <w:tr2bl w:val="nil"/>
        </w:tcBorders>
        <w:shd w:val="pct5" w:color="000000" w:fill="FFFFFF"/>
      </w:tcPr>
    </w:tblStylePr>
  </w:style>
  <w:style w:type="table" w:styleId="af4">
    <w:name w:val="Table Contemporary"/>
    <w:basedOn w:val="a3"/>
    <w:rsid w:val="0036380F"/>
    <w:pPr>
      <w:widowControl w:val="0"/>
      <w:autoSpaceDE w:val="0"/>
      <w:autoSpaceDN w:val="0"/>
      <w:adjustRightInd w:val="0"/>
      <w:spacing w:line="360" w:lineRule="atLeast"/>
      <w:textAlignment w:val="baseline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172557-172">
    <w:name w:val="樣式 凸出:  1.72 字元 左 5.57 字元 第一行:  -1.72 字元"/>
    <w:basedOn w:val="a0"/>
    <w:autoRedefine/>
    <w:rsid w:val="00A85656"/>
    <w:pPr>
      <w:autoSpaceDE/>
      <w:autoSpaceDN/>
      <w:adjustRightInd/>
      <w:spacing w:line="240" w:lineRule="auto"/>
      <w:ind w:leftChars="557" w:left="2042" w:hangingChars="172" w:hanging="482"/>
      <w:textAlignment w:val="auto"/>
    </w:pPr>
    <w:rPr>
      <w:rFonts w:ascii="標楷體" w:eastAsia="標楷體" w:hAnsi="Times New Roman" w:cs="新細明體"/>
      <w:sz w:val="28"/>
    </w:rPr>
  </w:style>
  <w:style w:type="character" w:customStyle="1" w:styleId="a6">
    <w:name w:val="頁尾 字元"/>
    <w:basedOn w:val="a2"/>
    <w:link w:val="a5"/>
    <w:uiPriority w:val="99"/>
    <w:rsid w:val="00770D70"/>
    <w:rPr>
      <w:rFonts w:ascii="Arial Unicode MS" w:hAnsi="Century"/>
    </w:rPr>
  </w:style>
  <w:style w:type="paragraph" w:styleId="af5">
    <w:name w:val="table of figures"/>
    <w:basedOn w:val="a0"/>
    <w:next w:val="a0"/>
    <w:semiHidden/>
    <w:unhideWhenUsed/>
    <w:rsid w:val="00642F16"/>
    <w:pPr>
      <w:ind w:leftChars="400" w:left="400" w:hangingChars="200" w:hanging="200"/>
    </w:pPr>
  </w:style>
  <w:style w:type="character" w:styleId="af6">
    <w:name w:val="FollowedHyperlink"/>
    <w:basedOn w:val="a2"/>
    <w:semiHidden/>
    <w:unhideWhenUsed/>
    <w:rsid w:val="00CE549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SO Palatino" w:eastAsiaTheme="minorEastAsia" w:hAnsi="BSO Palatino" w:cs="BSO Palatino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A5403"/>
    <w:pPr>
      <w:widowControl w:val="0"/>
      <w:autoSpaceDE w:val="0"/>
      <w:autoSpaceDN w:val="0"/>
      <w:adjustRightInd w:val="0"/>
      <w:spacing w:line="360" w:lineRule="atLeast"/>
      <w:textAlignment w:val="baseline"/>
    </w:pPr>
    <w:rPr>
      <w:rFonts w:ascii="Arial Unicode MS" w:hAnsi="Century"/>
      <w:sz w:val="24"/>
    </w:rPr>
  </w:style>
  <w:style w:type="paragraph" w:styleId="1">
    <w:name w:val="heading 1"/>
    <w:basedOn w:val="a0"/>
    <w:next w:val="a0"/>
    <w:qFormat/>
    <w:pPr>
      <w:keepNext/>
      <w:jc w:val="center"/>
      <w:outlineLvl w:val="0"/>
    </w:pPr>
    <w:rPr>
      <w:rFonts w:ascii="BSO Palatino"/>
      <w:b/>
      <w:color w:val="000000"/>
      <w:position w:val="-24"/>
      <w:sz w:val="36"/>
    </w:rPr>
  </w:style>
  <w:style w:type="paragraph" w:styleId="2">
    <w:name w:val="heading 2"/>
    <w:basedOn w:val="a0"/>
    <w:next w:val="a1"/>
    <w:qFormat/>
    <w:pPr>
      <w:keepNext/>
      <w:jc w:val="center"/>
      <w:outlineLvl w:val="1"/>
    </w:pPr>
    <w:rPr>
      <w:rFonts w:ascii="BSO Palatino" w:hAnsi="BSO Palatino"/>
      <w:b/>
      <w:sz w:val="32"/>
    </w:rPr>
  </w:style>
  <w:style w:type="paragraph" w:styleId="3">
    <w:name w:val="heading 3"/>
    <w:basedOn w:val="a0"/>
    <w:next w:val="a1"/>
    <w:qFormat/>
    <w:pPr>
      <w:keepNext/>
      <w:ind w:left="-150" w:firstLine="150"/>
      <w:jc w:val="both"/>
      <w:outlineLvl w:val="2"/>
    </w:pPr>
    <w:rPr>
      <w:rFonts w:ascii="Courier New" w:hAnsi="Courier New"/>
      <w:b/>
      <w:color w:val="000000"/>
      <w:sz w:val="20"/>
    </w:rPr>
  </w:style>
  <w:style w:type="paragraph" w:styleId="4">
    <w:name w:val="heading 4"/>
    <w:basedOn w:val="a0"/>
    <w:next w:val="a1"/>
    <w:qFormat/>
    <w:pPr>
      <w:keepNext/>
      <w:spacing w:before="60" w:line="240" w:lineRule="auto"/>
      <w:outlineLvl w:val="3"/>
    </w:pPr>
    <w:rPr>
      <w:rFonts w:ascii="BSO Palatino" w:hAnsi="BSO Palatino"/>
      <w:b/>
      <w:color w:val="000000"/>
      <w:sz w:val="22"/>
    </w:rPr>
  </w:style>
  <w:style w:type="paragraph" w:styleId="5">
    <w:name w:val="heading 5"/>
    <w:basedOn w:val="a0"/>
    <w:next w:val="a1"/>
    <w:qFormat/>
    <w:pPr>
      <w:keepNext/>
      <w:spacing w:before="60" w:after="60" w:line="240" w:lineRule="auto"/>
      <w:outlineLvl w:val="4"/>
    </w:pPr>
    <w:rPr>
      <w:rFonts w:ascii="BSO Palatino" w:hAnsi="BSO Palatino"/>
      <w:b/>
      <w:color w:val="000000"/>
      <w:sz w:val="28"/>
    </w:rPr>
  </w:style>
  <w:style w:type="paragraph" w:styleId="6">
    <w:name w:val="heading 6"/>
    <w:basedOn w:val="a0"/>
    <w:next w:val="a1"/>
    <w:qFormat/>
    <w:pPr>
      <w:keepNext/>
      <w:spacing w:line="240" w:lineRule="auto"/>
      <w:outlineLvl w:val="5"/>
    </w:pPr>
    <w:rPr>
      <w:rFonts w:ascii="BSO Palatino"/>
      <w:color w:val="000000"/>
      <w:sz w:val="28"/>
    </w:rPr>
  </w:style>
  <w:style w:type="paragraph" w:styleId="7">
    <w:name w:val="heading 7"/>
    <w:basedOn w:val="a0"/>
    <w:next w:val="a1"/>
    <w:qFormat/>
    <w:pPr>
      <w:keepNext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880"/>
        <w:tab w:val="left" w:pos="9360"/>
      </w:tabs>
      <w:spacing w:line="240" w:lineRule="auto"/>
      <w:ind w:right="120"/>
      <w:jc w:val="both"/>
      <w:outlineLvl w:val="6"/>
    </w:pPr>
    <w:rPr>
      <w:rFonts w:ascii="Courier New" w:hAnsi="Courier New"/>
      <w:i/>
      <w:sz w:val="16"/>
    </w:rPr>
  </w:style>
  <w:style w:type="paragraph" w:styleId="8">
    <w:name w:val="heading 8"/>
    <w:basedOn w:val="a0"/>
    <w:next w:val="a1"/>
    <w:qFormat/>
    <w:pPr>
      <w:keepNext/>
      <w:spacing w:before="60" w:after="60" w:line="240" w:lineRule="auto"/>
      <w:outlineLvl w:val="7"/>
    </w:pPr>
    <w:rPr>
      <w:rFonts w:ascii="BSO Palatino" w:hAnsi="BSO Palatino"/>
      <w:b/>
      <w:color w:val="000000"/>
    </w:rPr>
  </w:style>
  <w:style w:type="paragraph" w:styleId="9">
    <w:name w:val="heading 9"/>
    <w:basedOn w:val="a0"/>
    <w:next w:val="a1"/>
    <w:qFormat/>
    <w:pPr>
      <w:keepNext/>
      <w:spacing w:line="240" w:lineRule="atLeast"/>
      <w:jc w:val="both"/>
      <w:outlineLvl w:val="8"/>
    </w:pPr>
    <w:rPr>
      <w:rFonts w:ascii="Courier New" w:hAnsi="Courier New"/>
      <w:b/>
      <w:color w:val="000000"/>
      <w:sz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Normal Indent"/>
    <w:basedOn w:val="a0"/>
    <w:pPr>
      <w:ind w:left="480"/>
    </w:pPr>
  </w:style>
  <w:style w:type="paragraph" w:styleId="a5">
    <w:name w:val="footer"/>
    <w:basedOn w:val="a0"/>
    <w:link w:val="a6"/>
    <w:uiPriority w:val="99"/>
    <w:pPr>
      <w:tabs>
        <w:tab w:val="center" w:pos="4153"/>
        <w:tab w:val="right" w:pos="8306"/>
      </w:tabs>
    </w:pPr>
    <w:rPr>
      <w:sz w:val="20"/>
    </w:rPr>
  </w:style>
  <w:style w:type="paragraph" w:styleId="a7">
    <w:name w:val="header"/>
    <w:basedOn w:val="a0"/>
    <w:pPr>
      <w:tabs>
        <w:tab w:val="center" w:pos="4153"/>
        <w:tab w:val="right" w:pos="8306"/>
      </w:tabs>
    </w:pPr>
    <w:rPr>
      <w:sz w:val="20"/>
    </w:rPr>
  </w:style>
  <w:style w:type="character" w:styleId="a8">
    <w:name w:val="page number"/>
    <w:basedOn w:val="a2"/>
  </w:style>
  <w:style w:type="character" w:styleId="a9">
    <w:name w:val="annotation reference"/>
    <w:semiHidden/>
    <w:rPr>
      <w:sz w:val="18"/>
    </w:rPr>
  </w:style>
  <w:style w:type="paragraph" w:styleId="aa">
    <w:name w:val="annotation text"/>
    <w:basedOn w:val="a0"/>
    <w:semiHidden/>
  </w:style>
  <w:style w:type="paragraph" w:styleId="ab">
    <w:name w:val="endnote text"/>
    <w:basedOn w:val="a0"/>
    <w:semiHidden/>
  </w:style>
  <w:style w:type="character" w:styleId="ac">
    <w:name w:val="endnote reference"/>
    <w:semiHidden/>
    <w:rPr>
      <w:vertAlign w:val="superscript"/>
    </w:rPr>
  </w:style>
  <w:style w:type="paragraph" w:styleId="ad">
    <w:name w:val="Body Text"/>
    <w:basedOn w:val="a0"/>
    <w:pPr>
      <w:overflowPunct w:val="0"/>
      <w:spacing w:line="240" w:lineRule="auto"/>
      <w:jc w:val="both"/>
    </w:pPr>
    <w:rPr>
      <w:rFonts w:ascii="BSO Palatino" w:eastAsia="Cambria" w:hAnsi="BSO Palatino"/>
      <w:sz w:val="22"/>
      <w:lang w:val="en-GB"/>
    </w:rPr>
  </w:style>
  <w:style w:type="character" w:customStyle="1" w:styleId="UserInput">
    <w:name w:val="User Input"/>
    <w:rPr>
      <w:rFonts w:ascii="SAPDings" w:hAnsi="SAPDings"/>
      <w:b/>
      <w:sz w:val="22"/>
    </w:rPr>
  </w:style>
  <w:style w:type="paragraph" w:styleId="a">
    <w:name w:val="List Bullet"/>
    <w:basedOn w:val="a0"/>
    <w:autoRedefine/>
    <w:pPr>
      <w:widowControl/>
      <w:numPr>
        <w:numId w:val="1"/>
      </w:numPr>
      <w:tabs>
        <w:tab w:val="clear" w:pos="720"/>
        <w:tab w:val="num" w:pos="360"/>
        <w:tab w:val="left" w:pos="1418"/>
      </w:tabs>
      <w:autoSpaceDE/>
      <w:autoSpaceDN/>
      <w:adjustRightInd/>
      <w:spacing w:before="60" w:line="240" w:lineRule="auto"/>
      <w:ind w:left="360" w:hanging="360"/>
      <w:textAlignment w:val="auto"/>
    </w:pPr>
    <w:rPr>
      <w:rFonts w:ascii="Cambria Math" w:eastAsia="Cambria" w:hAnsi="Cambria Math"/>
      <w:noProof/>
      <w:sz w:val="22"/>
    </w:rPr>
  </w:style>
  <w:style w:type="paragraph" w:customStyle="1" w:styleId="Number">
    <w:name w:val="Number"/>
    <w:basedOn w:val="a0"/>
    <w:pPr>
      <w:widowControl/>
      <w:tabs>
        <w:tab w:val="left" w:pos="1418"/>
      </w:tabs>
      <w:autoSpaceDE/>
      <w:autoSpaceDN/>
      <w:adjustRightInd/>
      <w:spacing w:line="240" w:lineRule="auto"/>
      <w:jc w:val="center"/>
      <w:textAlignment w:val="auto"/>
    </w:pPr>
    <w:rPr>
      <w:rFonts w:ascii="Courier New" w:eastAsia="Cambria" w:hAnsi="Courier New"/>
      <w:b/>
      <w:noProof/>
      <w:color w:val="FFFFFF"/>
      <w:sz w:val="20"/>
    </w:rPr>
  </w:style>
  <w:style w:type="paragraph" w:customStyle="1" w:styleId="Fixedtext">
    <w:name w:val="Fixed text"/>
    <w:basedOn w:val="a0"/>
    <w:pPr>
      <w:widowControl/>
      <w:overflowPunct w:val="0"/>
      <w:spacing w:line="240" w:lineRule="auto"/>
    </w:pPr>
    <w:rPr>
      <w:rFonts w:ascii="minorBidi" w:eastAsia="Cambria" w:hAnsi="minorBidi"/>
      <w:sz w:val="21"/>
      <w:lang w:val="en-GB"/>
    </w:rPr>
  </w:style>
  <w:style w:type="paragraph" w:customStyle="1" w:styleId="BulletList">
    <w:name w:val="Bullet List"/>
    <w:basedOn w:val="a0"/>
    <w:pPr>
      <w:widowControl/>
      <w:overflowPunct w:val="0"/>
      <w:spacing w:line="240" w:lineRule="auto"/>
      <w:ind w:left="720" w:hanging="720"/>
    </w:pPr>
    <w:rPr>
      <w:rFonts w:ascii="Tms Rmn" w:eastAsia="Cambria" w:hAnsi="Tms Rmn"/>
      <w:sz w:val="21"/>
      <w:lang w:val="en-GB"/>
    </w:rPr>
  </w:style>
  <w:style w:type="paragraph" w:customStyle="1" w:styleId="Heading0">
    <w:name w:val="Heading 0"/>
    <w:basedOn w:val="1"/>
    <w:next w:val="ad"/>
    <w:pPr>
      <w:keepNext w:val="0"/>
      <w:pageBreakBefore/>
      <w:widowControl/>
      <w:overflowPunct w:val="0"/>
      <w:spacing w:after="240" w:line="240" w:lineRule="auto"/>
      <w:jc w:val="left"/>
      <w:outlineLvl w:val="9"/>
    </w:pPr>
    <w:rPr>
      <w:rFonts w:ascii="Tms Rmn" w:eastAsia="Cambria" w:hAnsi="Tms Rmn"/>
      <w:b w:val="0"/>
      <w:color w:val="auto"/>
      <w:position w:val="0"/>
      <w:sz w:val="24"/>
      <w:lang w:val="en-GB"/>
    </w:rPr>
  </w:style>
  <w:style w:type="paragraph" w:customStyle="1" w:styleId="Company">
    <w:name w:val="Company"/>
    <w:basedOn w:val="a0"/>
    <w:pPr>
      <w:widowControl/>
      <w:overflowPunct w:val="0"/>
      <w:spacing w:before="240" w:line="240" w:lineRule="auto"/>
    </w:pPr>
    <w:rPr>
      <w:rFonts w:ascii="Tms Rmn" w:eastAsia="Cambria" w:hAnsi="Tms Rmn"/>
      <w:caps/>
      <w:sz w:val="21"/>
      <w:lang w:val="en-GB"/>
    </w:rPr>
  </w:style>
  <w:style w:type="paragraph" w:styleId="ae">
    <w:name w:val="Title"/>
    <w:basedOn w:val="a0"/>
    <w:next w:val="ad"/>
    <w:qFormat/>
    <w:pPr>
      <w:framePr w:w="4536" w:h="1134" w:hRule="exact" w:hSpace="181" w:wrap="notBeside" w:vAnchor="page" w:hAnchor="page" w:x="1759" w:y="3460"/>
      <w:widowControl/>
      <w:overflowPunct w:val="0"/>
      <w:spacing w:line="360" w:lineRule="auto"/>
    </w:pPr>
    <w:rPr>
      <w:rFonts w:ascii="Tms Rmn" w:eastAsia="Cambria" w:hAnsi="Tms Rmn"/>
      <w:caps/>
      <w:sz w:val="21"/>
      <w:lang w:val="en-GB"/>
    </w:rPr>
  </w:style>
  <w:style w:type="paragraph" w:customStyle="1" w:styleId="Headercd">
    <w:name w:val="Header cd"/>
    <w:basedOn w:val="a7"/>
    <w:next w:val="a7"/>
    <w:pPr>
      <w:widowControl/>
      <w:pBdr>
        <w:top w:val="single" w:sz="6" w:space="1" w:color="auto"/>
      </w:pBdr>
      <w:tabs>
        <w:tab w:val="clear" w:pos="4153"/>
        <w:tab w:val="clear" w:pos="8306"/>
        <w:tab w:val="right" w:pos="7797"/>
      </w:tabs>
      <w:overflowPunct w:val="0"/>
      <w:spacing w:line="240" w:lineRule="auto"/>
    </w:pPr>
    <w:rPr>
      <w:rFonts w:ascii="minorBidi" w:eastAsia="Cambria" w:hAnsi="minorBidi"/>
      <w:caps/>
      <w:spacing w:val="26"/>
      <w:sz w:val="16"/>
      <w:lang w:val="en-GB"/>
    </w:rPr>
  </w:style>
  <w:style w:type="paragraph" w:customStyle="1" w:styleId="Author">
    <w:name w:val="Author"/>
    <w:basedOn w:val="a0"/>
    <w:pPr>
      <w:widowControl/>
      <w:tabs>
        <w:tab w:val="right" w:pos="2410"/>
      </w:tabs>
      <w:overflowPunct w:val="0"/>
      <w:spacing w:before="240" w:line="240" w:lineRule="auto"/>
      <w:ind w:left="2586" w:hanging="2586"/>
    </w:pPr>
    <w:rPr>
      <w:rFonts w:ascii="Tms Rmn" w:eastAsia="Cambria" w:hAnsi="Tms Rmn"/>
      <w:sz w:val="21"/>
      <w:lang w:val="en-GB"/>
    </w:rPr>
  </w:style>
  <w:style w:type="paragraph" w:customStyle="1" w:styleId="Copyright">
    <w:name w:val="Copyright"/>
    <w:basedOn w:val="a0"/>
    <w:pPr>
      <w:framePr w:hSpace="181" w:wrap="around" w:vAnchor="page" w:hAnchor="text" w:y="15764"/>
      <w:widowControl/>
      <w:overflowPunct w:val="0"/>
      <w:spacing w:line="240" w:lineRule="auto"/>
    </w:pPr>
    <w:rPr>
      <w:rFonts w:ascii="Tms Rmn" w:eastAsia="Cambria" w:hAnsi="Tms Rmn"/>
      <w:smallCaps/>
      <w:sz w:val="21"/>
      <w:lang w:val="en-GB"/>
    </w:rPr>
  </w:style>
  <w:style w:type="paragraph" w:customStyle="1" w:styleId="DocStatistics">
    <w:name w:val="Doc Statistics"/>
    <w:basedOn w:val="a0"/>
    <w:pPr>
      <w:widowControl/>
      <w:tabs>
        <w:tab w:val="right" w:pos="2410"/>
      </w:tabs>
      <w:overflowPunct w:val="0"/>
      <w:spacing w:line="240" w:lineRule="auto"/>
      <w:ind w:left="2552" w:hanging="2552"/>
    </w:pPr>
    <w:rPr>
      <w:rFonts w:ascii="Tms Rmn" w:eastAsia="Cambria" w:hAnsi="Tms Rmn"/>
      <w:sz w:val="21"/>
      <w:lang w:val="en-GB"/>
    </w:rPr>
  </w:style>
  <w:style w:type="paragraph" w:customStyle="1" w:styleId="DocIssued">
    <w:name w:val="Doc Issued"/>
    <w:basedOn w:val="DocStatistics"/>
    <w:pPr>
      <w:tabs>
        <w:tab w:val="left" w:pos="5670"/>
      </w:tabs>
      <w:spacing w:before="240"/>
    </w:pPr>
  </w:style>
  <w:style w:type="paragraph" w:customStyle="1" w:styleId="Footercd">
    <w:name w:val="Footer cd"/>
    <w:basedOn w:val="a5"/>
    <w:pPr>
      <w:widowControl/>
      <w:pBdr>
        <w:top w:val="single" w:sz="6" w:space="5" w:color="auto"/>
      </w:pBdr>
      <w:tabs>
        <w:tab w:val="clear" w:pos="4153"/>
        <w:tab w:val="clear" w:pos="8306"/>
        <w:tab w:val="right" w:pos="8789"/>
      </w:tabs>
      <w:overflowPunct w:val="0"/>
      <w:spacing w:line="240" w:lineRule="auto"/>
    </w:pPr>
    <w:rPr>
      <w:rFonts w:ascii="minorBidi" w:eastAsia="Cambria" w:hAnsi="minorBidi"/>
      <w:caps/>
      <w:spacing w:val="26"/>
      <w:sz w:val="14"/>
      <w:lang w:val="en-GB"/>
    </w:rPr>
  </w:style>
  <w:style w:type="paragraph" w:customStyle="1" w:styleId="sysHidden">
    <w:name w:val="sys Hidden"/>
    <w:basedOn w:val="ad"/>
    <w:pPr>
      <w:widowControl/>
    </w:pPr>
    <w:rPr>
      <w:rFonts w:ascii="Tms Rmn" w:hAnsi="Tms Rmn"/>
      <w:vanish/>
      <w:sz w:val="21"/>
    </w:rPr>
  </w:style>
  <w:style w:type="paragraph" w:styleId="40">
    <w:name w:val="toc 4"/>
    <w:basedOn w:val="10"/>
    <w:next w:val="a0"/>
    <w:autoRedefine/>
    <w:semiHidden/>
  </w:style>
  <w:style w:type="paragraph" w:styleId="10">
    <w:name w:val="toc 1"/>
    <w:basedOn w:val="1"/>
    <w:next w:val="a0"/>
    <w:autoRedefine/>
    <w:uiPriority w:val="39"/>
    <w:rsid w:val="00642F16"/>
    <w:pPr>
      <w:keepNext w:val="0"/>
      <w:widowControl/>
      <w:tabs>
        <w:tab w:val="right" w:leader="dot" w:pos="10080"/>
      </w:tabs>
      <w:overflowPunct w:val="0"/>
      <w:spacing w:before="240" w:line="240" w:lineRule="auto"/>
      <w:jc w:val="left"/>
      <w:outlineLvl w:val="9"/>
    </w:pPr>
    <w:rPr>
      <w:rFonts w:ascii="Tms Rmn" w:eastAsia="Cambria" w:hAnsi="Tms Rmn"/>
      <w:b w:val="0"/>
      <w:color w:val="auto"/>
      <w:position w:val="0"/>
      <w:sz w:val="24"/>
      <w:lang w:val="en-GB"/>
    </w:rPr>
  </w:style>
  <w:style w:type="paragraph" w:styleId="20">
    <w:name w:val="toc 2"/>
    <w:basedOn w:val="10"/>
    <w:next w:val="a0"/>
    <w:autoRedefine/>
    <w:semiHidden/>
    <w:pPr>
      <w:spacing w:before="0"/>
    </w:pPr>
    <w:rPr>
      <w:sz w:val="22"/>
    </w:rPr>
  </w:style>
  <w:style w:type="paragraph" w:styleId="30">
    <w:name w:val="toc 3"/>
    <w:basedOn w:val="10"/>
    <w:next w:val="a0"/>
    <w:autoRedefine/>
    <w:semiHidden/>
  </w:style>
  <w:style w:type="paragraph" w:styleId="50">
    <w:name w:val="toc 5"/>
    <w:basedOn w:val="10"/>
    <w:next w:val="a0"/>
    <w:autoRedefine/>
    <w:semiHidden/>
  </w:style>
  <w:style w:type="paragraph" w:styleId="60">
    <w:name w:val="toc 6"/>
    <w:basedOn w:val="10"/>
    <w:next w:val="a0"/>
    <w:autoRedefine/>
    <w:semiHidden/>
  </w:style>
  <w:style w:type="paragraph" w:styleId="70">
    <w:name w:val="toc 7"/>
    <w:basedOn w:val="10"/>
    <w:next w:val="a0"/>
    <w:autoRedefine/>
    <w:semiHidden/>
  </w:style>
  <w:style w:type="paragraph" w:styleId="80">
    <w:name w:val="toc 8"/>
    <w:basedOn w:val="10"/>
    <w:next w:val="a0"/>
    <w:autoRedefine/>
    <w:semiHidden/>
  </w:style>
  <w:style w:type="paragraph" w:styleId="90">
    <w:name w:val="toc 9"/>
    <w:basedOn w:val="10"/>
    <w:next w:val="a0"/>
    <w:autoRedefine/>
    <w:semiHidden/>
  </w:style>
  <w:style w:type="paragraph" w:customStyle="1" w:styleId="Titlecd">
    <w:name w:val="Title cd"/>
    <w:basedOn w:val="ae"/>
    <w:pPr>
      <w:framePr w:w="0" w:hRule="auto" w:wrap="notBeside" w:vAnchor="margin" w:hAnchor="margin" w:xAlign="left" w:y="2813"/>
    </w:pPr>
  </w:style>
  <w:style w:type="paragraph" w:customStyle="1" w:styleId="Header2">
    <w:name w:val="Header 2"/>
    <w:basedOn w:val="a7"/>
    <w:pPr>
      <w:widowControl/>
      <w:pBdr>
        <w:top w:val="single" w:sz="6" w:space="3" w:color="auto"/>
      </w:pBdr>
      <w:tabs>
        <w:tab w:val="clear" w:pos="4153"/>
        <w:tab w:val="clear" w:pos="8306"/>
        <w:tab w:val="right" w:pos="8789"/>
      </w:tabs>
      <w:overflowPunct w:val="0"/>
      <w:spacing w:before="60" w:line="240" w:lineRule="auto"/>
    </w:pPr>
    <w:rPr>
      <w:rFonts w:ascii="minorBidi" w:eastAsia="Cambria" w:hAnsi="minorBidi"/>
      <w:smallCaps/>
      <w:spacing w:val="26"/>
      <w:sz w:val="16"/>
      <w:lang w:val="en-GB"/>
    </w:rPr>
  </w:style>
  <w:style w:type="paragraph" w:customStyle="1" w:styleId="footer2">
    <w:name w:val="footer 2"/>
    <w:basedOn w:val="a5"/>
    <w:pPr>
      <w:framePr w:hSpace="181" w:wrap="around" w:vAnchor="page" w:hAnchor="text" w:y="15764"/>
      <w:widowControl/>
      <w:tabs>
        <w:tab w:val="clear" w:pos="4153"/>
        <w:tab w:val="clear" w:pos="8306"/>
        <w:tab w:val="right" w:pos="7797"/>
      </w:tabs>
      <w:overflowPunct w:val="0"/>
      <w:spacing w:line="240" w:lineRule="auto"/>
    </w:pPr>
    <w:rPr>
      <w:rFonts w:ascii="minorBidi" w:eastAsia="Cambria" w:hAnsi="minorBidi"/>
      <w:caps/>
      <w:spacing w:val="26"/>
      <w:sz w:val="14"/>
      <w:lang w:val="en-GB"/>
    </w:rPr>
  </w:style>
  <w:style w:type="paragraph" w:customStyle="1" w:styleId="Appendix">
    <w:name w:val="Appendix"/>
    <w:basedOn w:val="a0"/>
    <w:next w:val="ad"/>
    <w:pPr>
      <w:widowControl/>
      <w:overflowPunct w:val="0"/>
      <w:spacing w:after="240" w:line="240" w:lineRule="auto"/>
    </w:pPr>
    <w:rPr>
      <w:rFonts w:ascii="Tms Rmn" w:eastAsia="Cambria" w:hAnsi="Tms Rmn"/>
      <w:lang w:val="en-GB"/>
    </w:rPr>
  </w:style>
  <w:style w:type="paragraph" w:customStyle="1" w:styleId="HeadingT">
    <w:name w:val="Heading T"/>
    <w:basedOn w:val="a0"/>
    <w:next w:val="ad"/>
    <w:pPr>
      <w:widowControl/>
      <w:overflowPunct w:val="0"/>
      <w:spacing w:line="240" w:lineRule="auto"/>
    </w:pPr>
    <w:rPr>
      <w:rFonts w:ascii="BSO Palatino" w:eastAsia="Cambria" w:hAnsi="BSO Palatino"/>
      <w:caps/>
      <w:spacing w:val="26"/>
      <w:sz w:val="16"/>
      <w:lang w:val="en-GB"/>
    </w:rPr>
  </w:style>
  <w:style w:type="paragraph" w:customStyle="1" w:styleId="sysPageOfPages">
    <w:name w:val="sys PageOfPages"/>
    <w:basedOn w:val="sysHidden"/>
  </w:style>
  <w:style w:type="paragraph" w:customStyle="1" w:styleId="Copyrighthidden">
    <w:name w:val="Copyright hidden"/>
    <w:basedOn w:val="Copyright"/>
    <w:pPr>
      <w:framePr w:wrap="around"/>
    </w:pPr>
    <w:rPr>
      <w:vanish/>
    </w:rPr>
  </w:style>
  <w:style w:type="paragraph" w:styleId="21">
    <w:name w:val="Body Text 2"/>
    <w:basedOn w:val="a0"/>
    <w:link w:val="22"/>
    <w:pPr>
      <w:keepLines/>
    </w:pPr>
    <w:rPr>
      <w:rFonts w:ascii="Cambria Math" w:hAnsi="Cambria Math"/>
      <w:sz w:val="20"/>
    </w:rPr>
  </w:style>
  <w:style w:type="character" w:styleId="af">
    <w:name w:val="Hyperlink"/>
    <w:uiPriority w:val="99"/>
    <w:rsid w:val="006703A8"/>
    <w:rPr>
      <w:color w:val="0000FF"/>
      <w:u w:val="single"/>
    </w:rPr>
  </w:style>
  <w:style w:type="paragraph" w:customStyle="1" w:styleId="StyleHeading111ptNotBoldLeft">
    <w:name w:val="Style Heading 1 + 新細明體 11 pt Not Bold Left"/>
    <w:basedOn w:val="1"/>
    <w:autoRedefine/>
    <w:rsid w:val="00EC16C5"/>
    <w:pPr>
      <w:jc w:val="left"/>
    </w:pPr>
    <w:rPr>
      <w:rFonts w:ascii="Arial Unicode MS" w:hAnsi="Arial Unicode MS" w:cs="Courier New"/>
      <w:b w:val="0"/>
      <w:sz w:val="22"/>
      <w:szCs w:val="22"/>
    </w:rPr>
  </w:style>
  <w:style w:type="paragraph" w:styleId="Web">
    <w:name w:val="Normal (Web)"/>
    <w:basedOn w:val="a0"/>
    <w:rsid w:val="00256E7C"/>
    <w:pPr>
      <w:widowControl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Courier New"/>
      <w:szCs w:val="24"/>
    </w:rPr>
  </w:style>
  <w:style w:type="paragraph" w:styleId="af0">
    <w:name w:val="Balloon Text"/>
    <w:basedOn w:val="a0"/>
    <w:link w:val="af1"/>
    <w:rsid w:val="008900DD"/>
    <w:pPr>
      <w:spacing w:line="240" w:lineRule="auto"/>
    </w:pPr>
    <w:rPr>
      <w:rFonts w:ascii="Book Antiqua" w:eastAsia="Cambria" w:hAnsi="Book Antiqua"/>
      <w:sz w:val="16"/>
      <w:szCs w:val="16"/>
    </w:rPr>
  </w:style>
  <w:style w:type="character" w:customStyle="1" w:styleId="af1">
    <w:name w:val="註解方塊文字 字元"/>
    <w:link w:val="af0"/>
    <w:rsid w:val="008900DD"/>
    <w:rPr>
      <w:rFonts w:ascii="Book Antiqua" w:eastAsia="Cambria" w:hAnsi="Book Antiqua" w:cs="BSO Palatino"/>
      <w:sz w:val="16"/>
      <w:szCs w:val="16"/>
    </w:rPr>
  </w:style>
  <w:style w:type="paragraph" w:customStyle="1" w:styleId="Covertitle">
    <w:name w:val="Covertitle"/>
    <w:basedOn w:val="a0"/>
    <w:autoRedefine/>
    <w:rsid w:val="00A55E62"/>
    <w:pPr>
      <w:widowControl/>
      <w:suppressAutoHyphens/>
      <w:autoSpaceDE/>
      <w:autoSpaceDN/>
      <w:adjustRightInd/>
      <w:spacing w:line="240" w:lineRule="auto"/>
      <w:jc w:val="center"/>
      <w:textAlignment w:val="auto"/>
    </w:pPr>
    <w:rPr>
      <w:rFonts w:ascii="Courier New" w:eastAsia="Cambria" w:hAnsi="Courier New" w:cs="Courier New"/>
      <w:b/>
      <w:sz w:val="48"/>
      <w:lang w:eastAsia="en-US"/>
    </w:rPr>
  </w:style>
  <w:style w:type="paragraph" w:styleId="af2">
    <w:name w:val="List Paragraph"/>
    <w:basedOn w:val="a0"/>
    <w:uiPriority w:val="34"/>
    <w:qFormat/>
    <w:rsid w:val="00E70892"/>
    <w:pPr>
      <w:ind w:leftChars="200" w:left="480"/>
    </w:pPr>
  </w:style>
  <w:style w:type="table" w:styleId="af3">
    <w:name w:val="Table Grid"/>
    <w:basedOn w:val="a3"/>
    <w:uiPriority w:val="59"/>
    <w:rsid w:val="00DB0B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本文 2 字元"/>
    <w:link w:val="21"/>
    <w:rsid w:val="00230E25"/>
    <w:rPr>
      <w:rFonts w:ascii="Cambria Math" w:hAnsi="Cambria Math"/>
    </w:rPr>
  </w:style>
  <w:style w:type="table" w:customStyle="1" w:styleId="STI">
    <w:name w:val="STI 表格樣式"/>
    <w:basedOn w:val="af4"/>
    <w:rsid w:val="0036380F"/>
    <w:pPr>
      <w:spacing w:line="360" w:lineRule="auto"/>
    </w:pPr>
    <w:rPr>
      <w:rFonts w:ascii="Arial" w:eastAsia="新細明體" w:hAnsi="Arial" w:cs="Times New Roman"/>
    </w:rPr>
    <w:tblPr>
      <w:tblStyleRow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Arial" w:eastAsia="Tahoma" w:hAnsi="Arial"/>
        <w:b/>
        <w:bCs/>
        <w:color w:val="auto"/>
        <w:sz w:val="24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  <w:vAlign w:val="center"/>
      </w:tcPr>
    </w:tblStylePr>
    <w:tblStylePr w:type="lastRow">
      <w:rPr>
        <w:b/>
      </w:rPr>
    </w:tblStylePr>
    <w:tblStylePr w:type="band1Horz">
      <w:rPr>
        <w:color w:val="auto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  <w:tl2br w:val="nil"/>
          <w:tr2bl w:val="nil"/>
        </w:tcBorders>
        <w:shd w:val="clear" w:color="000000" w:fill="FFFFFF"/>
      </w:tcPr>
    </w:tblStylePr>
    <w:tblStylePr w:type="band2Horz">
      <w:rPr>
        <w:color w:val="auto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  <w:tl2br w:val="nil"/>
          <w:tr2bl w:val="nil"/>
        </w:tcBorders>
        <w:shd w:val="pct5" w:color="000000" w:fill="FFFFFF"/>
      </w:tcPr>
    </w:tblStylePr>
  </w:style>
  <w:style w:type="table" w:styleId="af4">
    <w:name w:val="Table Contemporary"/>
    <w:basedOn w:val="a3"/>
    <w:rsid w:val="0036380F"/>
    <w:pPr>
      <w:widowControl w:val="0"/>
      <w:autoSpaceDE w:val="0"/>
      <w:autoSpaceDN w:val="0"/>
      <w:adjustRightInd w:val="0"/>
      <w:spacing w:line="360" w:lineRule="atLeast"/>
      <w:textAlignment w:val="baseline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172557-172">
    <w:name w:val="樣式 凸出:  1.72 字元 左 5.57 字元 第一行:  -1.72 字元"/>
    <w:basedOn w:val="a0"/>
    <w:autoRedefine/>
    <w:rsid w:val="00A85656"/>
    <w:pPr>
      <w:autoSpaceDE/>
      <w:autoSpaceDN/>
      <w:adjustRightInd/>
      <w:spacing w:line="240" w:lineRule="auto"/>
      <w:ind w:leftChars="557" w:left="2042" w:hangingChars="172" w:hanging="482"/>
      <w:textAlignment w:val="auto"/>
    </w:pPr>
    <w:rPr>
      <w:rFonts w:ascii="標楷體" w:eastAsia="標楷體" w:hAnsi="Times New Roman" w:cs="新細明體"/>
      <w:sz w:val="28"/>
    </w:rPr>
  </w:style>
  <w:style w:type="character" w:customStyle="1" w:styleId="a6">
    <w:name w:val="頁尾 字元"/>
    <w:basedOn w:val="a2"/>
    <w:link w:val="a5"/>
    <w:uiPriority w:val="99"/>
    <w:rsid w:val="00770D70"/>
    <w:rPr>
      <w:rFonts w:ascii="Arial Unicode MS" w:hAnsi="Century"/>
    </w:rPr>
  </w:style>
  <w:style w:type="paragraph" w:styleId="af5">
    <w:name w:val="table of figures"/>
    <w:basedOn w:val="a0"/>
    <w:next w:val="a0"/>
    <w:semiHidden/>
    <w:unhideWhenUsed/>
    <w:rsid w:val="00642F16"/>
    <w:pPr>
      <w:ind w:leftChars="400" w:left="400" w:hangingChars="200" w:hanging="200"/>
    </w:pPr>
  </w:style>
  <w:style w:type="character" w:styleId="af6">
    <w:name w:val="FollowedHyperlink"/>
    <w:basedOn w:val="a2"/>
    <w:semiHidden/>
    <w:unhideWhenUsed/>
    <w:rsid w:val="00CE549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536538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10049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21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63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03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654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4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hyperlink" Target="http://tpnet.twport.com.tw/" TargetMode="External"/><Relationship Id="rId20" Type="http://schemas.openxmlformats.org/officeDocument/2006/relationships/image" Target="media/image6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5" Type="http://schemas.openxmlformats.org/officeDocument/2006/relationships/numbering" Target="numbering.xml"/><Relationship Id="rId15" Type="http://schemas.openxmlformats.org/officeDocument/2006/relationships/hyperlink" Target="http://test-tpnet.twport.com.tw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CMC\tobeflow.doc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1D7932943842C640BE5AB8DBFAAC7368" ma:contentTypeVersion="0" ma:contentTypeDescription="建立新的文件。" ma:contentTypeScope="" ma:versionID="45d74d9f60063608212d655aba56a9a4">
  <xsd:schema xmlns:xsd="http://www.w3.org/2001/XMLSchema" xmlns:p="http://schemas.microsoft.com/office/2006/metadata/properties" targetNamespace="http://schemas.microsoft.com/office/2006/metadata/properties" ma:root="true" ma:fieldsID="b8ca951d90cafeb83d4a03d140f1bad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 ma:readOnly="true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68BC90-DDC3-45F1-990C-91326984BB8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054D3C7-AE18-4D2A-B5EC-B0B7E5E8D0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7A790D-4294-4E49-A726-A4E7630987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19CA307B-4BB7-4A20-8BAE-17D54D8DA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tobeflow.doc.dot</Template>
  <TotalTime>0</TotalTime>
  <Pages>10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KUT document</vt:lpstr>
    </vt:vector>
  </TitlesOfParts>
  <Company>CHT</Company>
  <LinksUpToDate>false</LinksUpToDate>
  <CharactersWithSpaces>2357</CharactersWithSpaces>
  <SharedDoc>false</SharedDoc>
  <HLinks>
    <vt:vector size="12" baseType="variant">
      <vt:variant>
        <vt:i4>1441851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_Toc431992792</vt:lpwstr>
      </vt:variant>
      <vt:variant>
        <vt:i4>6881296</vt:i4>
      </vt:variant>
      <vt:variant>
        <vt:i4>-1</vt:i4>
      </vt:variant>
      <vt:variant>
        <vt:i4>2073</vt:i4>
      </vt:variant>
      <vt:variant>
        <vt:i4>1</vt:i4>
      </vt:variant>
      <vt:variant>
        <vt:lpwstr>C:\Project\Arthur Andersen\Logos\AA\O_60_bw.bmp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港棧系統</dc:subject>
  <dc:creator>CHT-Chuck</dc:creator>
  <cp:keywords>Draft</cp:keywords>
  <dc:description>Attachments</dc:description>
  <cp:lastModifiedBy>user</cp:lastModifiedBy>
  <cp:revision>2</cp:revision>
  <cp:lastPrinted>2001-06-13T05:46:00Z</cp:lastPrinted>
  <dcterms:created xsi:type="dcterms:W3CDTF">2016-07-09T02:32:00Z</dcterms:created>
  <dcterms:modified xsi:type="dcterms:W3CDTF">2016-07-09T02:32:00Z</dcterms:modified>
  <cp:category>1.0</cp:category>
</cp:coreProperties>
</file>