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84894" w:rsidRPr="008D19F2" w:rsidRDefault="00884894" w:rsidP="0088489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SUBJECT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港灣及</w:t>
      </w:r>
      <w:proofErr w:type="gramStart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棧</w:t>
      </w:r>
      <w:proofErr w:type="gramEnd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埠系統建置案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884894" w:rsidRPr="008D19F2" w:rsidRDefault="00884894" w:rsidP="00884894">
      <w:pPr>
        <w:rPr>
          <w:rFonts w:ascii="微軟正黑體" w:eastAsia="微軟正黑體" w:hAnsi="微軟正黑體"/>
        </w:rPr>
      </w:pPr>
    </w:p>
    <w:p w:rsidR="00884894" w:rsidRPr="008D19F2" w:rsidRDefault="00884894" w:rsidP="0088489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TITLE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系統使用手冊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884894" w:rsidRDefault="00884894" w:rsidP="0088489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84894">
        <w:rPr>
          <w:rFonts w:ascii="微軟正黑體" w:eastAsia="微軟正黑體" w:hAnsi="微軟正黑體" w:cs="新細明體" w:hint="eastAsia"/>
          <w:b/>
          <w:bCs/>
          <w:sz w:val="60"/>
        </w:rPr>
        <w:t>疾管署</w:t>
      </w:r>
    </w:p>
    <w:p w:rsidR="00884894" w:rsidRPr="008D19F2" w:rsidRDefault="00884894" w:rsidP="0088489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/>
          <w:b/>
          <w:bCs/>
          <w:sz w:val="40"/>
        </w:rPr>
        <w:t>V</w:t>
      </w: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0.</w:t>
      </w:r>
      <w:r w:rsidR="00EC3396">
        <w:rPr>
          <w:rFonts w:ascii="微軟正黑體" w:eastAsia="微軟正黑體" w:hAnsi="微軟正黑體" w:cs="新細明體" w:hint="eastAsia"/>
          <w:b/>
          <w:bCs/>
          <w:sz w:val="40"/>
        </w:rPr>
        <w:t>7</w:t>
      </w:r>
    </w:p>
    <w:p w:rsidR="00884894" w:rsidRPr="008D19F2" w:rsidRDefault="00884894" w:rsidP="0088489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購案編號：TIPC-102B021</w:t>
      </w:r>
    </w:p>
    <w:p w:rsidR="00884894" w:rsidRPr="008D19F2" w:rsidRDefault="00884894" w:rsidP="0088489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36"/>
        </w:rPr>
      </w:pPr>
      <w:r w:rsidRPr="008D19F2">
        <w:rPr>
          <w:rFonts w:ascii="微軟正黑體" w:eastAsia="微軟正黑體" w:hAnsi="微軟正黑體" w:cs="新細明體"/>
          <w:b/>
          <w:bCs/>
          <w:sz w:val="36"/>
        </w:rPr>
        <w:t>中華民國</w:t>
      </w:r>
      <w:r w:rsidRPr="008D19F2">
        <w:rPr>
          <w:rFonts w:ascii="微軟正黑體" w:eastAsia="微軟正黑體" w:hAnsi="微軟正黑體" w:cs="新細明體" w:hint="eastAsia"/>
          <w:b/>
          <w:bCs/>
          <w:sz w:val="36"/>
        </w:rPr>
        <w:t>一百零五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年</w:t>
      </w:r>
      <w:r w:rsidR="00EC3396">
        <w:rPr>
          <w:rFonts w:ascii="微軟正黑體" w:eastAsia="微軟正黑體" w:hAnsi="微軟正黑體" w:cs="新細明體" w:hint="eastAsia"/>
          <w:b/>
          <w:bCs/>
          <w:sz w:val="36"/>
        </w:rPr>
        <w:t>七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月</w:t>
      </w:r>
      <w:r w:rsidR="00EC3396">
        <w:rPr>
          <w:rFonts w:ascii="微軟正黑體" w:eastAsia="微軟正黑體" w:hAnsi="微軟正黑體" w:cs="新細明體" w:hint="eastAsia"/>
          <w:b/>
          <w:bCs/>
          <w:sz w:val="36"/>
        </w:rPr>
        <w:t>九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日</w:t>
      </w:r>
    </w:p>
    <w:p w:rsidR="00884894" w:rsidRPr="008D19F2" w:rsidRDefault="00884894" w:rsidP="00884894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noProof/>
          <w:sz w:val="36"/>
        </w:rPr>
      </w:pPr>
      <w:r w:rsidRPr="008D19F2">
        <w:rPr>
          <w:rFonts w:ascii="微軟正黑體" w:eastAsia="微軟正黑體" w:hAnsi="微軟正黑體" w:cs="新細明體"/>
          <w:b/>
          <w:noProof/>
          <w:sz w:val="36"/>
        </w:rPr>
        <w:drawing>
          <wp:inline distT="0" distB="0" distL="0" distR="0" wp14:anchorId="54D7852A" wp14:editId="6B1C7AF7">
            <wp:extent cx="2395855" cy="668655"/>
            <wp:effectExtent l="0" t="0" r="4445" b="0"/>
            <wp:docPr id="2056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94" w:rsidRPr="00C9088D" w:rsidRDefault="00884894" w:rsidP="00884894">
      <w:r>
        <w:rPr>
          <w:rFonts w:ascii="Arial" w:hAnsi="Arial" w:cs="新細明體"/>
          <w:noProof/>
        </w:rPr>
        <w:drawing>
          <wp:inline distT="0" distB="0" distL="0" distR="0" wp14:anchorId="3EA64659" wp14:editId="0BE59E79">
            <wp:extent cx="6163945" cy="330200"/>
            <wp:effectExtent l="0" t="0" r="8255" b="0"/>
            <wp:docPr id="2057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94" w:rsidRDefault="00884894" w:rsidP="0036380F">
      <w:pPr>
        <w:spacing w:line="360" w:lineRule="auto"/>
        <w:jc w:val="center"/>
        <w:rPr>
          <w:rFonts w:ascii="微軟正黑體" w:eastAsia="微軟正黑體" w:hAnsi="微軟正黑體" w:cs="Times New Roman"/>
          <w:b/>
          <w:color w:val="000000" w:themeColor="text1"/>
          <w:sz w:val="48"/>
          <w:szCs w:val="48"/>
        </w:rPr>
      </w:pPr>
    </w:p>
    <w:p w:rsidR="00884894" w:rsidRDefault="00884894" w:rsidP="0036380F">
      <w:pPr>
        <w:spacing w:line="360" w:lineRule="auto"/>
        <w:jc w:val="center"/>
        <w:rPr>
          <w:rFonts w:ascii="微軟正黑體" w:eastAsia="微軟正黑體" w:hAnsi="微軟正黑體" w:cs="Times New Roman"/>
          <w:b/>
          <w:color w:val="000000" w:themeColor="text1"/>
          <w:sz w:val="48"/>
          <w:szCs w:val="48"/>
        </w:rPr>
      </w:pPr>
    </w:p>
    <w:p w:rsidR="00884894" w:rsidRDefault="00884894" w:rsidP="0036380F">
      <w:pPr>
        <w:spacing w:line="360" w:lineRule="auto"/>
        <w:jc w:val="center"/>
        <w:rPr>
          <w:rFonts w:ascii="微軟正黑體" w:eastAsia="微軟正黑體" w:hAnsi="微軟正黑體" w:cs="Times New Roman"/>
          <w:b/>
          <w:color w:val="000000" w:themeColor="text1"/>
          <w:sz w:val="48"/>
          <w:szCs w:val="48"/>
        </w:rPr>
      </w:pPr>
    </w:p>
    <w:p w:rsidR="0036380F" w:rsidRPr="00820883" w:rsidRDefault="008D19F2" w:rsidP="0036380F">
      <w:pPr>
        <w:tabs>
          <w:tab w:val="left" w:pos="480"/>
          <w:tab w:val="right" w:leader="dot" w:pos="9707"/>
        </w:tabs>
        <w:spacing w:before="360" w:line="360" w:lineRule="auto"/>
        <w:jc w:val="center"/>
        <w:rPr>
          <w:rFonts w:ascii="微軟正黑體" w:eastAsia="微軟正黑體" w:hAnsi="微軟正黑體"/>
          <w:caps/>
          <w:noProof/>
          <w:color w:val="000000" w:themeColor="text1"/>
          <w:szCs w:val="24"/>
        </w:rPr>
      </w:pPr>
      <w:r w:rsidRPr="00820883">
        <w:rPr>
          <w:rFonts w:ascii="微軟正黑體" w:eastAsia="微軟正黑體" w:hAnsi="微軟正黑體" w:hint="eastAsia"/>
          <w:caps/>
          <w:noProof/>
          <w:color w:val="000000" w:themeColor="text1"/>
          <w:szCs w:val="24"/>
        </w:rPr>
        <w:lastRenderedPageBreak/>
        <w:t>版本異動</w:t>
      </w:r>
    </w:p>
    <w:tbl>
      <w:tblPr>
        <w:tblStyle w:val="STI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2552"/>
        <w:gridCol w:w="4678"/>
      </w:tblGrid>
      <w:tr w:rsidR="00EF679F" w:rsidRPr="00820883" w:rsidTr="008D1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820883" w:rsidRDefault="0036380F" w:rsidP="008D19F2">
            <w:pPr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日期</w:t>
            </w:r>
          </w:p>
        </w:tc>
        <w:tc>
          <w:tcPr>
            <w:tcW w:w="1417" w:type="dxa"/>
          </w:tcPr>
          <w:p w:rsidR="0036380F" w:rsidRPr="00820883" w:rsidRDefault="0036380F" w:rsidP="008D19F2">
            <w:pPr>
              <w:ind w:firstLineChars="50" w:firstLine="12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版次</w:t>
            </w:r>
          </w:p>
        </w:tc>
        <w:tc>
          <w:tcPr>
            <w:tcW w:w="2552" w:type="dxa"/>
          </w:tcPr>
          <w:p w:rsidR="0036380F" w:rsidRPr="00820883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編輯者</w:t>
            </w:r>
          </w:p>
        </w:tc>
        <w:tc>
          <w:tcPr>
            <w:tcW w:w="4678" w:type="dxa"/>
          </w:tcPr>
          <w:p w:rsidR="0036380F" w:rsidRPr="00820883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變動內容</w:t>
            </w:r>
          </w:p>
        </w:tc>
      </w:tr>
      <w:tr w:rsidR="00EF679F" w:rsidRPr="00820883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820883" w:rsidRDefault="006D1DC1" w:rsidP="006D1DC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2016/3/28</w:t>
            </w:r>
          </w:p>
        </w:tc>
        <w:tc>
          <w:tcPr>
            <w:tcW w:w="1417" w:type="dxa"/>
          </w:tcPr>
          <w:p w:rsidR="0036380F" w:rsidRPr="00820883" w:rsidRDefault="006D1DC1" w:rsidP="004869A9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0.1</w:t>
            </w:r>
          </w:p>
        </w:tc>
        <w:tc>
          <w:tcPr>
            <w:tcW w:w="2552" w:type="dxa"/>
          </w:tcPr>
          <w:p w:rsidR="0036380F" w:rsidRPr="00820883" w:rsidRDefault="00B76FAB" w:rsidP="0071493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36380F" w:rsidRPr="00820883" w:rsidRDefault="006D1DC1" w:rsidP="00270F2A">
            <w:pPr>
              <w:ind w:left="56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第一版</w:t>
            </w:r>
          </w:p>
        </w:tc>
      </w:tr>
      <w:tr w:rsidR="00EF679F" w:rsidRPr="00820883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ED7511" w:rsidRPr="00820883" w:rsidRDefault="00ED7511" w:rsidP="005D364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2016/4/0</w:t>
            </w:r>
            <w:r w:rsidR="005D364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417" w:type="dxa"/>
          </w:tcPr>
          <w:p w:rsidR="00ED7511" w:rsidRPr="00820883" w:rsidRDefault="00ED7511" w:rsidP="004869A9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0.2</w:t>
            </w:r>
          </w:p>
        </w:tc>
        <w:tc>
          <w:tcPr>
            <w:tcW w:w="2552" w:type="dxa"/>
          </w:tcPr>
          <w:p w:rsidR="00467783" w:rsidRPr="00820883" w:rsidRDefault="00B76FAB" w:rsidP="00CD51E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233B7E" w:rsidRPr="00820883" w:rsidRDefault="00233B7E" w:rsidP="00233B7E">
            <w:pPr>
              <w:ind w:leftChars="-45" w:left="317" w:hangingChars="177" w:hanging="425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820883"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  <w:t>增加目錄</w:t>
            </w:r>
          </w:p>
          <w:p w:rsidR="00233B7E" w:rsidRPr="00820883" w:rsidRDefault="00233B7E" w:rsidP="00233B7E">
            <w:pPr>
              <w:ind w:leftChars="-45" w:left="317" w:hangingChars="177" w:hanging="425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2.將共同功能獨立</w:t>
            </w:r>
          </w:p>
          <w:p w:rsidR="00E145B8" w:rsidRPr="00820883" w:rsidRDefault="00233B7E" w:rsidP="00E145B8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E145B8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 IFA_A0</w:t>
            </w:r>
            <w:r w:rsidR="0001046F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38</w:t>
            </w:r>
            <w:r w:rsidR="00E145B8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增加說明-</w:t>
            </w:r>
            <w:r w:rsidR="00E145B8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E145B8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設定注檢條件]</w:t>
            </w:r>
          </w:p>
          <w:p w:rsidR="00CD0E2F" w:rsidRPr="00820883" w:rsidRDefault="00233B7E" w:rsidP="0001046F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E145B8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 IFA_A0</w:t>
            </w:r>
            <w:r w:rsidR="0001046F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38</w:t>
            </w:r>
            <w:r w:rsidR="00E145B8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增加說明-[船舶目前位置]</w:t>
            </w:r>
          </w:p>
        </w:tc>
      </w:tr>
      <w:tr w:rsidR="00BA7AFD" w:rsidRPr="00820883" w:rsidTr="00210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BA7AFD" w:rsidRPr="00820883" w:rsidRDefault="00BA7AFD" w:rsidP="0021059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2016/4/07</w:t>
            </w:r>
          </w:p>
        </w:tc>
        <w:tc>
          <w:tcPr>
            <w:tcW w:w="1417" w:type="dxa"/>
          </w:tcPr>
          <w:p w:rsidR="00BA7AFD" w:rsidRPr="00820883" w:rsidRDefault="00BA7AFD" w:rsidP="004869A9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0.3</w:t>
            </w:r>
          </w:p>
        </w:tc>
        <w:tc>
          <w:tcPr>
            <w:tcW w:w="2552" w:type="dxa"/>
          </w:tcPr>
          <w:p w:rsidR="00BA7AFD" w:rsidRPr="00820883" w:rsidRDefault="00B76FAB" w:rsidP="00BA7AF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BA7AFD" w:rsidRPr="00820883" w:rsidRDefault="00BA7AFD" w:rsidP="00BA7AFD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1.增加-作業流程 </w:t>
            </w:r>
          </w:p>
        </w:tc>
      </w:tr>
      <w:tr w:rsidR="00820883" w:rsidRPr="00820883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820883" w:rsidRPr="00820883" w:rsidRDefault="00820883" w:rsidP="005F4CA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2016/4/11</w:t>
            </w:r>
          </w:p>
        </w:tc>
        <w:tc>
          <w:tcPr>
            <w:tcW w:w="1417" w:type="dxa"/>
          </w:tcPr>
          <w:p w:rsidR="00820883" w:rsidRPr="00820883" w:rsidRDefault="00820883" w:rsidP="004869A9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0.4</w:t>
            </w:r>
          </w:p>
        </w:tc>
        <w:tc>
          <w:tcPr>
            <w:tcW w:w="2552" w:type="dxa"/>
          </w:tcPr>
          <w:p w:rsidR="00820883" w:rsidRPr="00820883" w:rsidRDefault="00B76FAB" w:rsidP="005F4CA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="00820883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="00820883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820883" w:rsidRPr="00820883" w:rsidRDefault="00820883" w:rsidP="00820883">
            <w:pPr>
              <w:ind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szCs w:val="24"/>
              </w:rPr>
              <w:t>1.功能說明加入網站超連結</w:t>
            </w:r>
          </w:p>
        </w:tc>
      </w:tr>
      <w:tr w:rsidR="004869A9" w:rsidRPr="00820883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4869A9" w:rsidRPr="00FD6D42" w:rsidRDefault="004869A9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1417" w:type="dxa"/>
          </w:tcPr>
          <w:p w:rsidR="004869A9" w:rsidRPr="00FD6D42" w:rsidRDefault="004869A9" w:rsidP="00C26BE2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0.5</w:t>
            </w:r>
          </w:p>
        </w:tc>
        <w:tc>
          <w:tcPr>
            <w:tcW w:w="2552" w:type="dxa"/>
          </w:tcPr>
          <w:p w:rsidR="004869A9" w:rsidRDefault="004869A9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高分 黃經理</w:t>
            </w:r>
          </w:p>
          <w:p w:rsidR="004869A9" w:rsidRDefault="004869A9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  <w:p w:rsidR="00B76FAB" w:rsidRPr="00FD6D42" w:rsidRDefault="00B76FAB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4869A9" w:rsidRDefault="004869A9" w:rsidP="00C26BE2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修正部分:</w:t>
            </w:r>
          </w:p>
          <w:p w:rsidR="004869A9" w:rsidRPr="00470873" w:rsidRDefault="00B1439C" w:rsidP="004869A9">
            <w:pPr>
              <w:pStyle w:val="af2"/>
              <w:numPr>
                <w:ilvl w:val="0"/>
                <w:numId w:val="50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_C025港區工作業者申請單查詢" w:history="1">
              <w:r w:rsidR="004869A9" w:rsidRPr="00470873">
                <w:rPr>
                  <w:rFonts w:hint="eastAsia"/>
                </w:rPr>
                <w:t>HOP_B02</w:t>
              </w:r>
            </w:hyperlink>
            <w:r w:rsidR="004869A9" w:rsidRPr="00470873">
              <w:rPr>
                <w:rFonts w:hint="eastAsia"/>
              </w:rPr>
              <w:t>9</w:t>
            </w:r>
            <w:r w:rsidR="004869A9" w:rsidRPr="004708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外海上下船員查詢</w:t>
            </w:r>
          </w:p>
          <w:p w:rsidR="004869A9" w:rsidRPr="004869A9" w:rsidRDefault="004869A9" w:rsidP="004869A9">
            <w:pPr>
              <w:pStyle w:val="af2"/>
              <w:ind w:leftChars="0" w:left="252"/>
              <w:rPr>
                <w:rFonts w:ascii="微軟正黑體" w:eastAsia="微軟正黑體" w:hAnsi="微軟正黑體"/>
              </w:rPr>
            </w:pPr>
            <w:r>
              <w:rPr>
                <w:rFonts w:ascii="新細明體" w:hAnsi="新細明體" w:cs="新細明體" w:hint="eastAsia"/>
                <w:szCs w:val="24"/>
              </w:rPr>
              <w:t>(1).</w:t>
            </w:r>
            <w:r w:rsidRPr="00AC0D04">
              <w:rPr>
                <w:rFonts w:ascii="新細明體" w:hAnsi="新細明體" w:cs="新細明體"/>
                <w:szCs w:val="24"/>
              </w:rPr>
              <w:t>增加查詢條件</w:t>
            </w:r>
            <w:r>
              <w:rPr>
                <w:rFonts w:ascii="新細明體" w:hAnsi="新細明體" w:cs="新細明體" w:hint="eastAsia"/>
                <w:szCs w:val="24"/>
              </w:rPr>
              <w:t>: 起訖日期</w:t>
            </w:r>
          </w:p>
        </w:tc>
      </w:tr>
      <w:tr w:rsidR="00884894" w:rsidRPr="00820883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884894" w:rsidRPr="00FD6D42" w:rsidRDefault="00884894" w:rsidP="00B0484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1417" w:type="dxa"/>
          </w:tcPr>
          <w:p w:rsidR="00884894" w:rsidRPr="00FD6D42" w:rsidRDefault="00884894" w:rsidP="00B0484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0.6</w:t>
            </w:r>
          </w:p>
        </w:tc>
        <w:tc>
          <w:tcPr>
            <w:tcW w:w="2552" w:type="dxa"/>
          </w:tcPr>
          <w:p w:rsidR="00884894" w:rsidRPr="00FD6D42" w:rsidRDefault="00884894" w:rsidP="00B0484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884894" w:rsidRPr="00FD6D42" w:rsidRDefault="00884894" w:rsidP="00B0484B">
            <w:pPr>
              <w:ind w:leftChars="14" w:left="3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修改版面</w:t>
            </w:r>
          </w:p>
        </w:tc>
      </w:tr>
      <w:tr w:rsidR="00EC3396" w:rsidRPr="00820883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EC3396" w:rsidRPr="00FD6D42" w:rsidRDefault="00EC3396" w:rsidP="00EC339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417" w:type="dxa"/>
          </w:tcPr>
          <w:p w:rsidR="00EC3396" w:rsidRPr="00FD6D42" w:rsidRDefault="00EC3396" w:rsidP="001C7FF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0.7</w:t>
            </w:r>
          </w:p>
        </w:tc>
        <w:tc>
          <w:tcPr>
            <w:tcW w:w="2552" w:type="dxa"/>
          </w:tcPr>
          <w:p w:rsidR="00EC3396" w:rsidRPr="00FD6D42" w:rsidRDefault="00EC3396" w:rsidP="00EC339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</w:tc>
        <w:tc>
          <w:tcPr>
            <w:tcW w:w="4678" w:type="dxa"/>
          </w:tcPr>
          <w:p w:rsidR="00EC3396" w:rsidRPr="00FD6D42" w:rsidRDefault="00EC3396" w:rsidP="001C7FFB">
            <w:pPr>
              <w:ind w:leftChars="14" w:left="3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IFA_A038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疾管署動態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看板畫面</w:t>
            </w:r>
          </w:p>
        </w:tc>
      </w:tr>
      <w:tr w:rsidR="00EC3396" w:rsidRPr="00820883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EC3396" w:rsidRPr="00820883" w:rsidRDefault="00EC3396" w:rsidP="00270F2A">
            <w:pPr>
              <w:ind w:left="56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417" w:type="dxa"/>
          </w:tcPr>
          <w:p w:rsidR="00EC3396" w:rsidRPr="00820883" w:rsidRDefault="00EC3396" w:rsidP="004869A9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2552" w:type="dxa"/>
          </w:tcPr>
          <w:p w:rsidR="00EC3396" w:rsidRPr="00820883" w:rsidRDefault="00EC3396" w:rsidP="00270F2A">
            <w:pPr>
              <w:ind w:left="56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4678" w:type="dxa"/>
          </w:tcPr>
          <w:p w:rsidR="00EC3396" w:rsidRPr="00820883" w:rsidRDefault="00EC3396" w:rsidP="00270F2A">
            <w:pPr>
              <w:ind w:left="56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</w:tbl>
    <w:p w:rsidR="00A55E62" w:rsidRPr="00820883" w:rsidRDefault="00A55E62" w:rsidP="006703A8">
      <w:pPr>
        <w:jc w:val="center"/>
        <w:rPr>
          <w:rFonts w:ascii="微軟正黑體" w:eastAsia="微軟正黑體" w:hAnsi="微軟正黑體"/>
          <w:color w:val="000000" w:themeColor="text1"/>
          <w:szCs w:val="24"/>
        </w:rPr>
      </w:pPr>
    </w:p>
    <w:p w:rsidR="0045012E" w:rsidRPr="00820883" w:rsidRDefault="0045012E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color w:val="000000" w:themeColor="text1"/>
          <w:szCs w:val="24"/>
        </w:rPr>
      </w:pPr>
      <w:r w:rsidRPr="00820883">
        <w:rPr>
          <w:rFonts w:ascii="微軟正黑體" w:eastAsia="微軟正黑體" w:hAnsi="微軟正黑體"/>
          <w:color w:val="000000" w:themeColor="text1"/>
          <w:szCs w:val="24"/>
        </w:rPr>
        <w:br w:type="page"/>
      </w:r>
    </w:p>
    <w:p w:rsidR="006703A8" w:rsidRPr="007D17FE" w:rsidRDefault="006703A8" w:rsidP="006703A8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r w:rsidRPr="007D17FE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lastRenderedPageBreak/>
        <w:t>目錄</w:t>
      </w:r>
    </w:p>
    <w:p w:rsidR="002B3669" w:rsidRDefault="002A02DF" w:rsidP="00642F16">
      <w:pPr>
        <w:pStyle w:val="10"/>
        <w:rPr>
          <w:noProof/>
        </w:rPr>
      </w:pPr>
      <w:r w:rsidRPr="00820883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         </w:t>
      </w:r>
      <w:r w:rsidR="00DD36D3" w:rsidRPr="00820883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="00DD36D3" w:rsidRPr="00820883">
        <w:rPr>
          <w:rFonts w:ascii="微軟正黑體" w:eastAsia="微軟正黑體" w:hAnsi="微軟正黑體"/>
          <w:color w:val="000000" w:themeColor="text1"/>
          <w:szCs w:val="24"/>
        </w:rPr>
        <w:instrText xml:space="preserve"> TOC \o "1-3" \h \z \u </w:instrText>
      </w:r>
      <w:r w:rsidR="00DD36D3" w:rsidRPr="00820883">
        <w:rPr>
          <w:rFonts w:ascii="微軟正黑體" w:eastAsia="微軟正黑體" w:hAnsi="微軟正黑體"/>
          <w:color w:val="000000" w:themeColor="text1"/>
          <w:szCs w:val="24"/>
        </w:rPr>
        <w:fldChar w:fldCharType="separate"/>
      </w:r>
    </w:p>
    <w:p w:rsidR="002B3669" w:rsidRDefault="00B1439C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9169" w:history="1">
        <w:r w:rsidR="002B3669" w:rsidRPr="00477A19">
          <w:rPr>
            <w:rStyle w:val="af"/>
            <w:rFonts w:ascii="微軟正黑體" w:eastAsia="微軟正黑體" w:hAnsi="微軟正黑體" w:hint="eastAsia"/>
            <w:noProof/>
          </w:rPr>
          <w:t>港棧系統使用說明</w:t>
        </w:r>
        <w:r w:rsidR="002B3669">
          <w:rPr>
            <w:noProof/>
            <w:webHidden/>
          </w:rPr>
          <w:tab/>
        </w:r>
        <w:r w:rsidR="002B3669">
          <w:rPr>
            <w:noProof/>
            <w:webHidden/>
          </w:rPr>
          <w:fldChar w:fldCharType="begin"/>
        </w:r>
        <w:r w:rsidR="002B3669">
          <w:rPr>
            <w:noProof/>
            <w:webHidden/>
          </w:rPr>
          <w:instrText xml:space="preserve"> PAGEREF _Toc449529169 \h </w:instrText>
        </w:r>
        <w:r w:rsidR="002B3669">
          <w:rPr>
            <w:noProof/>
            <w:webHidden/>
          </w:rPr>
        </w:r>
        <w:r w:rsidR="002B3669">
          <w:rPr>
            <w:noProof/>
            <w:webHidden/>
          </w:rPr>
          <w:fldChar w:fldCharType="separate"/>
        </w:r>
        <w:r w:rsidR="002B3669">
          <w:rPr>
            <w:noProof/>
            <w:webHidden/>
          </w:rPr>
          <w:t>1</w:t>
        </w:r>
        <w:r w:rsidR="002B3669">
          <w:rPr>
            <w:noProof/>
            <w:webHidden/>
          </w:rPr>
          <w:fldChar w:fldCharType="end"/>
        </w:r>
      </w:hyperlink>
    </w:p>
    <w:p w:rsidR="002B3669" w:rsidRDefault="00B1439C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9170" w:history="1">
        <w:r w:rsidR="002B3669" w:rsidRPr="00477A19">
          <w:rPr>
            <w:rStyle w:val="af"/>
            <w:rFonts w:ascii="微軟正黑體" w:eastAsia="微軟正黑體" w:hAnsi="微軟正黑體"/>
            <w:noProof/>
          </w:rPr>
          <w:t xml:space="preserve">IFA_A038 </w:t>
        </w:r>
        <w:r w:rsidR="002B3669" w:rsidRPr="00477A19">
          <w:rPr>
            <w:rStyle w:val="af"/>
            <w:rFonts w:ascii="微軟正黑體" w:eastAsia="微軟正黑體" w:hAnsi="微軟正黑體" w:hint="eastAsia"/>
            <w:noProof/>
          </w:rPr>
          <w:t>疾管署</w:t>
        </w:r>
        <w:r w:rsidR="002B3669" w:rsidRPr="00477A19">
          <w:rPr>
            <w:rStyle w:val="af"/>
            <w:rFonts w:ascii="微軟正黑體" w:eastAsia="微軟正黑體" w:hAnsi="微軟正黑體"/>
            <w:noProof/>
          </w:rPr>
          <w:t>-</w:t>
        </w:r>
        <w:r w:rsidR="002B3669" w:rsidRPr="00477A19">
          <w:rPr>
            <w:rStyle w:val="af"/>
            <w:rFonts w:ascii="微軟正黑體" w:eastAsia="微軟正黑體" w:hAnsi="微軟正黑體" w:hint="eastAsia"/>
            <w:noProof/>
          </w:rPr>
          <w:t>船舶動態看板</w:t>
        </w:r>
        <w:r w:rsidR="002B3669">
          <w:rPr>
            <w:noProof/>
            <w:webHidden/>
          </w:rPr>
          <w:tab/>
        </w:r>
        <w:r w:rsidR="002B3669">
          <w:rPr>
            <w:noProof/>
            <w:webHidden/>
          </w:rPr>
          <w:fldChar w:fldCharType="begin"/>
        </w:r>
        <w:r w:rsidR="002B3669">
          <w:rPr>
            <w:noProof/>
            <w:webHidden/>
          </w:rPr>
          <w:instrText xml:space="preserve"> PAGEREF _Toc449529170 \h </w:instrText>
        </w:r>
        <w:r w:rsidR="002B3669">
          <w:rPr>
            <w:noProof/>
            <w:webHidden/>
          </w:rPr>
        </w:r>
        <w:r w:rsidR="002B3669">
          <w:rPr>
            <w:noProof/>
            <w:webHidden/>
          </w:rPr>
          <w:fldChar w:fldCharType="separate"/>
        </w:r>
        <w:r w:rsidR="002B3669">
          <w:rPr>
            <w:noProof/>
            <w:webHidden/>
          </w:rPr>
          <w:t>2</w:t>
        </w:r>
        <w:r w:rsidR="002B3669">
          <w:rPr>
            <w:noProof/>
            <w:webHidden/>
          </w:rPr>
          <w:fldChar w:fldCharType="end"/>
        </w:r>
      </w:hyperlink>
    </w:p>
    <w:p w:rsidR="002B3669" w:rsidRDefault="00B1439C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9171" w:history="1">
        <w:r w:rsidR="002B3669" w:rsidRPr="00477A19">
          <w:rPr>
            <w:rStyle w:val="af"/>
            <w:rFonts w:ascii="微軟正黑體" w:eastAsia="微軟正黑體" w:hAnsi="微軟正黑體"/>
            <w:noProof/>
          </w:rPr>
          <w:t>HOP-B029</w:t>
        </w:r>
        <w:r w:rsidR="002B3669" w:rsidRPr="00477A19">
          <w:rPr>
            <w:rStyle w:val="af"/>
            <w:rFonts w:ascii="微軟正黑體" w:eastAsia="微軟正黑體" w:hAnsi="微軟正黑體" w:hint="eastAsia"/>
            <w:noProof/>
          </w:rPr>
          <w:t>外海上下船員資料查詢</w:t>
        </w:r>
        <w:r w:rsidR="002B3669">
          <w:rPr>
            <w:noProof/>
            <w:webHidden/>
          </w:rPr>
          <w:tab/>
        </w:r>
        <w:r w:rsidR="002B3669">
          <w:rPr>
            <w:noProof/>
            <w:webHidden/>
          </w:rPr>
          <w:fldChar w:fldCharType="begin"/>
        </w:r>
        <w:r w:rsidR="002B3669">
          <w:rPr>
            <w:noProof/>
            <w:webHidden/>
          </w:rPr>
          <w:instrText xml:space="preserve"> PAGEREF _Toc449529171 \h </w:instrText>
        </w:r>
        <w:r w:rsidR="002B3669">
          <w:rPr>
            <w:noProof/>
            <w:webHidden/>
          </w:rPr>
        </w:r>
        <w:r w:rsidR="002B3669">
          <w:rPr>
            <w:noProof/>
            <w:webHidden/>
          </w:rPr>
          <w:fldChar w:fldCharType="separate"/>
        </w:r>
        <w:r w:rsidR="002B3669">
          <w:rPr>
            <w:noProof/>
            <w:webHidden/>
          </w:rPr>
          <w:t>7</w:t>
        </w:r>
        <w:r w:rsidR="002B3669">
          <w:rPr>
            <w:noProof/>
            <w:webHidden/>
          </w:rPr>
          <w:fldChar w:fldCharType="end"/>
        </w:r>
      </w:hyperlink>
    </w:p>
    <w:p w:rsidR="00770D70" w:rsidRPr="00820883" w:rsidRDefault="00DD36D3" w:rsidP="00884894">
      <w:pPr>
        <w:pStyle w:val="1"/>
        <w:rPr>
          <w:rFonts w:ascii="微軟正黑體" w:eastAsia="微軟正黑體" w:hAnsi="微軟正黑體"/>
          <w:color w:val="000000" w:themeColor="text1"/>
          <w:szCs w:val="24"/>
        </w:rPr>
      </w:pPr>
      <w:r w:rsidRPr="00820883">
        <w:rPr>
          <w:rFonts w:ascii="微軟正黑體" w:eastAsia="微軟正黑體" w:hAnsi="微軟正黑體"/>
          <w:b w:val="0"/>
          <w:color w:val="000000" w:themeColor="text1"/>
          <w:sz w:val="24"/>
          <w:szCs w:val="24"/>
        </w:rPr>
        <w:fldChar w:fldCharType="end"/>
      </w:r>
    </w:p>
    <w:p w:rsidR="00770D70" w:rsidRPr="00820883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820883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820883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820883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820883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  <w:sectPr w:rsidR="00770D70" w:rsidRPr="00820883" w:rsidSect="00C778F2">
          <w:footerReference w:type="default" r:id="rId14"/>
          <w:pgSz w:w="12242" w:h="15842" w:code="1"/>
          <w:pgMar w:top="1247" w:right="720" w:bottom="1134" w:left="1077" w:header="567" w:footer="567" w:gutter="0"/>
          <w:pgNumType w:fmt="lowerRoman" w:start="1"/>
          <w:cols w:space="720"/>
          <w:noEndnote/>
          <w:docGrid w:linePitch="326"/>
        </w:sectPr>
      </w:pPr>
    </w:p>
    <w:p w:rsidR="00642F16" w:rsidRPr="007D17FE" w:rsidRDefault="00642F16" w:rsidP="00642F16">
      <w:pPr>
        <w:pStyle w:val="1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bookmarkStart w:id="1" w:name="_Toc449529169"/>
      <w:r w:rsidRPr="007D17FE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港</w:t>
      </w:r>
      <w:proofErr w:type="gramStart"/>
      <w:r w:rsidRPr="007D17FE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棧</w:t>
      </w:r>
      <w:proofErr w:type="gramEnd"/>
      <w:r w:rsidRPr="007D17FE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系統使用說明</w:t>
      </w:r>
      <w:bookmarkEnd w:id="1"/>
    </w:p>
    <w:p w:rsidR="00642F16" w:rsidRPr="00820883" w:rsidRDefault="00642F16" w:rsidP="00642F16">
      <w:pPr>
        <w:jc w:val="center"/>
        <w:rPr>
          <w:rFonts w:ascii="微軟正黑體" w:eastAsia="微軟正黑體" w:hAnsi="微軟正黑體"/>
          <w:color w:val="000000" w:themeColor="text1"/>
          <w:szCs w:val="24"/>
        </w:rPr>
      </w:pPr>
    </w:p>
    <w:p w:rsidR="00EC16C5" w:rsidRPr="00820883" w:rsidRDefault="00EC16C5" w:rsidP="00EC16C5">
      <w:pPr>
        <w:snapToGrid w:val="0"/>
        <w:spacing w:line="220" w:lineRule="atLeast"/>
        <w:rPr>
          <w:rFonts w:ascii="微軟正黑體" w:eastAsia="微軟正黑體" w:hAnsi="微軟正黑體"/>
          <w:color w:val="000000" w:themeColor="text1"/>
          <w:szCs w:val="24"/>
        </w:rPr>
      </w:pPr>
    </w:p>
    <w:p w:rsidR="00EC16C5" w:rsidRPr="00820883" w:rsidRDefault="00EA7520" w:rsidP="00EA7520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820883">
        <w:rPr>
          <w:rFonts w:ascii="微軟正黑體" w:eastAsia="微軟正黑體" w:hAnsi="微軟正黑體" w:hint="eastAsia"/>
          <w:color w:val="000000" w:themeColor="text1"/>
          <w:szCs w:val="24"/>
        </w:rPr>
        <w:t>功能說明</w:t>
      </w:r>
      <w:r w:rsidR="00EC16C5" w:rsidRPr="00820883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3"/>
      </w:tblGrid>
      <w:tr w:rsidR="00EC16C5" w:rsidRPr="00820883" w:rsidTr="009B4BAD">
        <w:tc>
          <w:tcPr>
            <w:tcW w:w="10513" w:type="dxa"/>
          </w:tcPr>
          <w:p w:rsidR="00E44537" w:rsidRPr="00820883" w:rsidRDefault="00805ACE" w:rsidP="00E44537">
            <w:pPr>
              <w:ind w:rightChars="-57" w:right="-137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使用者</w:t>
            </w:r>
            <w:r w:rsidR="006D1DC1" w:rsidRPr="00820883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 xml:space="preserve">: </w:t>
            </w:r>
            <w:r w:rsidR="00FD1055" w:rsidRPr="00820883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疾管署</w:t>
            </w:r>
          </w:p>
          <w:p w:rsidR="00820883" w:rsidRPr="00820883" w:rsidRDefault="00820883" w:rsidP="00820883">
            <w:pPr>
              <w:rPr>
                <w:rFonts w:ascii="微軟正黑體" w:eastAsia="微軟正黑體" w:hAnsi="微軟正黑體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szCs w:val="24"/>
              </w:rPr>
              <w:t>登入網址：</w:t>
            </w:r>
          </w:p>
          <w:p w:rsidR="00820883" w:rsidRPr="00820883" w:rsidRDefault="00820883" w:rsidP="00820883">
            <w:pPr>
              <w:rPr>
                <w:rFonts w:ascii="微軟正黑體" w:eastAsia="微軟正黑體" w:hAnsi="微軟正黑體"/>
                <w:szCs w:val="24"/>
              </w:rPr>
            </w:pPr>
            <w:r w:rsidRPr="0016139D">
              <w:rPr>
                <w:rFonts w:ascii="微軟正黑體" w:eastAsia="微軟正黑體" w:hAnsi="微軟正黑體" w:hint="eastAsia"/>
                <w:szCs w:val="24"/>
              </w:rPr>
              <w:t>臺灣港</w:t>
            </w:r>
            <w:proofErr w:type="gramStart"/>
            <w:r w:rsidRPr="0016139D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Pr="0016139D">
              <w:rPr>
                <w:rFonts w:ascii="微軟正黑體" w:eastAsia="微軟正黑體" w:hAnsi="微軟正黑體" w:hint="eastAsia"/>
                <w:szCs w:val="24"/>
              </w:rPr>
              <w:t>服務網 Taiwan Port NET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(測試網站 </w:t>
            </w:r>
            <w:hyperlink r:id="rId15" w:history="1">
              <w:r w:rsidR="0016139D" w:rsidRPr="0016139D">
                <w:rPr>
                  <w:rStyle w:val="af"/>
                  <w:rFonts w:ascii="微軟正黑體" w:eastAsia="微軟正黑體" w:hAnsi="微軟正黑體"/>
                  <w:szCs w:val="24"/>
                </w:rPr>
                <w:t>http://test-tpnet.twport.com.tw/</w:t>
              </w:r>
            </w:hyperlink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  <w:p w:rsidR="00EA7520" w:rsidRPr="00820883" w:rsidRDefault="00820883" w:rsidP="0016139D">
            <w:pPr>
              <w:ind w:rightChars="-57" w:right="-137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6139D">
              <w:rPr>
                <w:rFonts w:ascii="微軟正黑體" w:eastAsia="微軟正黑體" w:hAnsi="微軟正黑體" w:hint="eastAsia"/>
                <w:szCs w:val="24"/>
              </w:rPr>
              <w:t>臺灣港</w:t>
            </w:r>
            <w:proofErr w:type="gramStart"/>
            <w:r w:rsidRPr="0016139D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Pr="0016139D">
              <w:rPr>
                <w:rFonts w:ascii="微軟正黑體" w:eastAsia="微軟正黑體" w:hAnsi="微軟正黑體" w:hint="eastAsia"/>
                <w:szCs w:val="24"/>
              </w:rPr>
              <w:t>服務網 Taiwan Port NET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(正式網站</w:t>
            </w:r>
            <w:r w:rsidR="001613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hyperlink r:id="rId16" w:history="1">
              <w:r w:rsidR="0016139D" w:rsidRPr="00C70C5D">
                <w:rPr>
                  <w:rStyle w:val="af"/>
                  <w:rFonts w:ascii="微軟正黑體" w:eastAsia="微軟正黑體" w:hAnsi="微軟正黑體"/>
                  <w:szCs w:val="24"/>
                </w:rPr>
                <w:t>http://tpnet.twport.com.tw/</w:t>
              </w:r>
            </w:hyperlink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</w:tc>
      </w:tr>
    </w:tbl>
    <w:p w:rsidR="00D25638" w:rsidRPr="00820883" w:rsidRDefault="00D25638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33B7E" w:rsidRPr="00820883" w:rsidRDefault="00233B7E" w:rsidP="00233B7E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820883">
        <w:rPr>
          <w:rFonts w:ascii="微軟正黑體" w:eastAsia="微軟正黑體" w:hAnsi="微軟正黑體" w:hint="eastAsia"/>
          <w:color w:val="000000" w:themeColor="text1"/>
          <w:szCs w:val="24"/>
        </w:rPr>
        <w:t>共通功能 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EF679F" w:rsidRPr="00820883" w:rsidTr="000568B8"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使用者名稱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功能表</w:t>
            </w:r>
          </w:p>
        </w:tc>
        <w:tc>
          <w:tcPr>
            <w:tcW w:w="5287" w:type="dxa"/>
            <w:tcBorders>
              <w:lef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功能說明</w:t>
            </w:r>
          </w:p>
        </w:tc>
      </w:tr>
      <w:tr w:rsidR="00EF679F" w:rsidRPr="00820883" w:rsidTr="000568B8"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帳號申請</w:t>
            </w:r>
          </w:p>
        </w:tc>
        <w:tc>
          <w:tcPr>
            <w:tcW w:w="5287" w:type="dxa"/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EF679F" w:rsidRPr="00820883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系統登入</w:t>
            </w:r>
          </w:p>
        </w:tc>
        <w:tc>
          <w:tcPr>
            <w:tcW w:w="5287" w:type="dxa"/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EF679F" w:rsidRPr="00820883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帳號管理功能</w:t>
            </w:r>
          </w:p>
        </w:tc>
        <w:tc>
          <w:tcPr>
            <w:tcW w:w="5287" w:type="dxa"/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EF679F" w:rsidRPr="00820883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港區訊息接收設定功能</w:t>
            </w:r>
          </w:p>
        </w:tc>
        <w:tc>
          <w:tcPr>
            <w:tcW w:w="5287" w:type="dxa"/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EF679F" w:rsidRPr="00820883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船舶動態查詢功能</w:t>
            </w:r>
          </w:p>
        </w:tc>
        <w:tc>
          <w:tcPr>
            <w:tcW w:w="5287" w:type="dxa"/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EF679F" w:rsidRPr="00820883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港區事業群登錄申請</w:t>
            </w:r>
          </w:p>
        </w:tc>
        <w:tc>
          <w:tcPr>
            <w:tcW w:w="5287" w:type="dxa"/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  <w:r w:rsidR="0075653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  <w:tr w:rsidR="00233B7E" w:rsidRPr="00820883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港區工作人員管理</w:t>
            </w:r>
          </w:p>
        </w:tc>
        <w:tc>
          <w:tcPr>
            <w:tcW w:w="5287" w:type="dxa"/>
          </w:tcPr>
          <w:p w:rsidR="00233B7E" w:rsidRPr="00820883" w:rsidRDefault="00233B7E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  <w:r w:rsidR="0075653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</w:tbl>
    <w:p w:rsidR="00233B7E" w:rsidRDefault="00233B7E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4BAD" w:rsidRPr="002E50B8" w:rsidRDefault="002E50B8" w:rsidP="002E50B8">
      <w:pPr>
        <w:rPr>
          <w:rFonts w:ascii="微軟正黑體" w:eastAsia="微軟正黑體" w:hAnsi="微軟正黑體"/>
          <w:color w:val="000000" w:themeColor="text1"/>
          <w:szCs w:val="24"/>
        </w:rPr>
      </w:pPr>
      <w:proofErr w:type="gramStart"/>
      <w:r w:rsidRPr="005B0615">
        <w:rPr>
          <w:rFonts w:ascii="微軟正黑體" w:eastAsia="微軟正黑體" w:hAnsi="微軟正黑體" w:hint="eastAsia"/>
          <w:color w:val="000000" w:themeColor="text1"/>
          <w:szCs w:val="24"/>
        </w:rPr>
        <w:t>疾管署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功能表</w:t>
      </w:r>
      <w:bookmarkStart w:id="2" w:name="_疾管署功能表"/>
      <w:bookmarkEnd w:id="2"/>
      <w:proofErr w:type="gramEnd"/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EF679F" w:rsidRPr="00820883" w:rsidTr="00C07809">
        <w:tc>
          <w:tcPr>
            <w:tcW w:w="1809" w:type="dxa"/>
          </w:tcPr>
          <w:p w:rsidR="00EA7520" w:rsidRPr="00820883" w:rsidRDefault="00EA7520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使用者名稱</w:t>
            </w:r>
          </w:p>
        </w:tc>
        <w:tc>
          <w:tcPr>
            <w:tcW w:w="3402" w:type="dxa"/>
          </w:tcPr>
          <w:p w:rsidR="00EA7520" w:rsidRPr="00820883" w:rsidRDefault="00EA7520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功能表</w:t>
            </w:r>
          </w:p>
        </w:tc>
        <w:tc>
          <w:tcPr>
            <w:tcW w:w="5287" w:type="dxa"/>
          </w:tcPr>
          <w:p w:rsidR="00EA7520" w:rsidRPr="00820883" w:rsidRDefault="00EA7520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功能說明</w:t>
            </w:r>
          </w:p>
        </w:tc>
      </w:tr>
      <w:tr w:rsidR="00EF679F" w:rsidRPr="00820883" w:rsidTr="00C07809">
        <w:tc>
          <w:tcPr>
            <w:tcW w:w="1809" w:type="dxa"/>
            <w:vMerge w:val="restart"/>
          </w:tcPr>
          <w:p w:rsidR="00D7763A" w:rsidRPr="00820883" w:rsidRDefault="00FD1055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疾管署</w:t>
            </w:r>
          </w:p>
        </w:tc>
        <w:tc>
          <w:tcPr>
            <w:tcW w:w="3402" w:type="dxa"/>
          </w:tcPr>
          <w:p w:rsidR="00D7763A" w:rsidRPr="00820883" w:rsidRDefault="00B1439C" w:rsidP="006E614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A038_疾管署-船舶動態看板" w:history="1">
              <w:r w:rsidR="00D7763A" w:rsidRPr="005B0615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IFA_A0</w:t>
              </w:r>
              <w:r w:rsidR="006E6140" w:rsidRPr="005B0615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38</w:t>
              </w:r>
            </w:hyperlink>
            <w:r w:rsidR="00D7763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proofErr w:type="gramStart"/>
            <w:r w:rsidR="00FD1055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疾管署</w:t>
            </w:r>
            <w:proofErr w:type="gramEnd"/>
            <w:r w:rsidR="00D7763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-船舶動態看板</w:t>
            </w:r>
          </w:p>
        </w:tc>
        <w:tc>
          <w:tcPr>
            <w:tcW w:w="5287" w:type="dxa"/>
          </w:tcPr>
          <w:p w:rsidR="00CE5492" w:rsidRDefault="00CE5492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進出港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動態</w:t>
            </w:r>
          </w:p>
          <w:p w:rsidR="00CE5492" w:rsidRDefault="00CE5492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注檢船條件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</w:t>
            </w:r>
          </w:p>
          <w:p w:rsidR="00D7763A" w:rsidRPr="00820883" w:rsidRDefault="00CE5492" w:rsidP="00CE549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E549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特殊疾病資料備註</w:t>
            </w:r>
          </w:p>
        </w:tc>
      </w:tr>
      <w:tr w:rsidR="00D7763A" w:rsidRPr="00820883" w:rsidTr="00C07809">
        <w:tc>
          <w:tcPr>
            <w:tcW w:w="1809" w:type="dxa"/>
            <w:vMerge/>
          </w:tcPr>
          <w:p w:rsidR="00D7763A" w:rsidRPr="00820883" w:rsidRDefault="00D7763A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D7763A" w:rsidRPr="00820883" w:rsidRDefault="00B1439C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-B029外海上下船員資料查詢" w:history="1">
              <w:r w:rsidR="00D7763A" w:rsidRPr="005B0615">
                <w:rPr>
                  <w:rStyle w:val="af"/>
                  <w:rFonts w:ascii="微軟正黑體" w:eastAsia="微軟正黑體" w:hAnsi="微軟正黑體"/>
                  <w:szCs w:val="24"/>
                </w:rPr>
                <w:t>HOP-B029</w:t>
              </w:r>
            </w:hyperlink>
            <w:r w:rsidR="005B061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D7763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外海上下船員資料查詢</w:t>
            </w:r>
          </w:p>
        </w:tc>
        <w:tc>
          <w:tcPr>
            <w:tcW w:w="5287" w:type="dxa"/>
          </w:tcPr>
          <w:p w:rsidR="00D7763A" w:rsidRPr="00820883" w:rsidRDefault="005B0615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資料查詢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(本項作業由船方申請，移民署審核)</w:t>
            </w:r>
          </w:p>
        </w:tc>
      </w:tr>
    </w:tbl>
    <w:p w:rsidR="00EA7520" w:rsidRPr="00820883" w:rsidRDefault="00EA7520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D34A9" w:rsidRPr="00820883" w:rsidRDefault="00CD34A9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D34A9" w:rsidRPr="00820883" w:rsidRDefault="00CD34A9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D34A9" w:rsidRPr="00820883" w:rsidRDefault="00CD34A9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D34A9" w:rsidRDefault="00CD34A9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E50B8" w:rsidRPr="002E50B8" w:rsidRDefault="002E50B8" w:rsidP="00E05F0A">
      <w:pPr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bookmarkStart w:id="3" w:name="_Toc447459599"/>
      <w:bookmarkStart w:id="4" w:name="_Toc447460494"/>
      <w:bookmarkStart w:id="5" w:name="_Toc449511802"/>
      <w:r w:rsidRPr="002E50B8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lastRenderedPageBreak/>
        <w:t>操作步驟</w:t>
      </w:r>
      <w:bookmarkEnd w:id="3"/>
      <w:bookmarkEnd w:id="4"/>
      <w:bookmarkEnd w:id="5"/>
      <w:r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:</w:t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D229F5" w:rsidRPr="00FD6D42" w:rsidTr="00B0484B">
        <w:tc>
          <w:tcPr>
            <w:tcW w:w="10848" w:type="dxa"/>
            <w:gridSpan w:val="2"/>
            <w:shd w:val="clear" w:color="auto" w:fill="auto"/>
          </w:tcPr>
          <w:p w:rsidR="00D229F5" w:rsidRPr="007F488B" w:rsidRDefault="00D229F5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6" w:name="_Toc449529170"/>
            <w:r w:rsidRPr="00D229F5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 xml:space="preserve">IFA_A038 </w:t>
            </w:r>
            <w:proofErr w:type="gramStart"/>
            <w:r w:rsidRPr="00D229F5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疾管署</w:t>
            </w:r>
            <w:proofErr w:type="gramEnd"/>
            <w:r w:rsidRPr="00D229F5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-船舶動態看板</w:t>
            </w:r>
            <w:bookmarkEnd w:id="6"/>
          </w:p>
        </w:tc>
      </w:tr>
      <w:tr w:rsidR="00EF679F" w:rsidRPr="00820883" w:rsidTr="000C7D16">
        <w:trPr>
          <w:trHeight w:val="45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07" w:rsidRPr="00820883" w:rsidRDefault="00E901D9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F0207"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F0207" w:rsidRPr="00820883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F0207"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F0207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A7408E" w:rsidRPr="00820883" w:rsidRDefault="00E901D9" w:rsidP="000563E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動態看板</w:t>
            </w:r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76583E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proofErr w:type="gramStart"/>
            <w:r w:rsidR="00FD1055"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疾管署</w:t>
            </w:r>
            <w:proofErr w:type="gramEnd"/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-</w:t>
            </w:r>
            <w:r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船舶動態看板</w:t>
            </w:r>
            <w:r w:rsidR="0076583E"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]</w:t>
            </w:r>
            <w:r w:rsidR="000563EF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0563EF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4D38AF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{註解:</w:t>
            </w:r>
            <w:r w:rsidR="000563EF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未設定[設定注檢條</w:t>
            </w:r>
          </w:p>
          <w:p w:rsidR="00726222" w:rsidRPr="00820883" w:rsidRDefault="000563EF" w:rsidP="006265B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件]</w:t>
            </w: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船不會顯示顏色</w:t>
            </w:r>
            <w:r w:rsidR="004D38AF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}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1D9" w:rsidRPr="00820883" w:rsidRDefault="000C3CB7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58936070" wp14:editId="28E797BC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2679700</wp:posOffset>
                      </wp:positionV>
                      <wp:extent cx="298450" cy="120650"/>
                      <wp:effectExtent l="0" t="0" r="6350" b="0"/>
                      <wp:wrapNone/>
                      <wp:docPr id="11289" name="向右箭號 1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1206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向右箭號 11289" o:spid="_x0000_s1026" type="#_x0000_t13" style="position:absolute;margin-left:40.75pt;margin-top:211pt;width:23.5pt;height:9.5pt;z-index:25195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" adj="17234" fillcolor="red" stroked="f" strokeweight="2pt"/>
                  </w:pict>
                </mc:Fallback>
              </mc:AlternateContent>
            </w:r>
            <w:r w:rsidR="002D6D3E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5D33A65" wp14:editId="1373D7E9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2674620</wp:posOffset>
                      </wp:positionV>
                      <wp:extent cx="441960" cy="176530"/>
                      <wp:effectExtent l="0" t="0" r="15240" b="13970"/>
                      <wp:wrapNone/>
                      <wp:docPr id="7197" name="矩形 7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176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7" o:spid="_x0000_s1026" style="position:absolute;margin-left:6.15pt;margin-top:210.6pt;width:34.8pt;height:13.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" filled="f" strokecolor="red" strokeweight="2pt"/>
                  </w:pict>
                </mc:Fallback>
              </mc:AlternateContent>
            </w:r>
            <w:r w:rsidR="002D6D3E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5E2EC75B" wp14:editId="43A2D35D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2459990</wp:posOffset>
                      </wp:positionV>
                      <wp:extent cx="3346450" cy="419100"/>
                      <wp:effectExtent l="19050" t="19050" r="25400" b="19050"/>
                      <wp:wrapNone/>
                      <wp:docPr id="11288" name="文字方塊 11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4645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B070E" w:rsidRPr="00CB070E" w:rsidRDefault="00CB070E" w:rsidP="00CB070E">
                                  <w:pPr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未設定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[設定注檢條件]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  <w:r w:rsidR="006265B4" w:rsidRPr="006265B4">
                                    <w:rPr>
                                      <w:rFonts w:ascii="微軟正黑體" w:eastAsia="微軟正黑體" w:hAnsi="微軟正黑體" w:cs="Courier New" w:hint="eastAsia"/>
                                      <w:color w:val="000000" w:themeColor="text1"/>
                                      <w:szCs w:val="24"/>
                                    </w:rPr>
                                    <w:t xml:space="preserve"> 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不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會顯示顏色</w:t>
                                  </w:r>
                                  <w:r w:rsidR="002D6D3E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註記</w:t>
                                  </w:r>
                                  <w:r w:rsidRPr="00CB070E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表]</w:t>
                                  </w:r>
                                  <w:r w:rsidRPr="00CB070E"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</w:p>
                                <w:p w:rsidR="00CB070E" w:rsidRPr="009A5A0F" w:rsidRDefault="00CB070E" w:rsidP="00CB070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1288" o:spid="_x0000_s1026" type="#_x0000_t202" style="position:absolute;margin-left:64.25pt;margin-top:193.7pt;width:263.5pt;height:33pt;z-index:25195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" filled="f" strokecolor="red" strokeweight="3pt">
                      <v:textbox>
                        <w:txbxContent>
                          <w:p w:rsidR="00CB070E" w:rsidRPr="00CB070E" w:rsidRDefault="00CB070E" w:rsidP="00CB070E">
                            <w:pPr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未設定</w:t>
                            </w:r>
                            <w:r w:rsidRPr="00CB070E"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[設定注檢條件]</w:t>
                            </w:r>
                            <w:r w:rsidRPr="00CB070E">
                              <w:rPr>
                                <w:rFonts w:ascii="微軟正黑體" w:eastAsia="微軟正黑體" w:hAnsi="微軟正黑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  <w:r w:rsidR="006265B4" w:rsidRPr="006265B4">
                              <w:rPr>
                                <w:rFonts w:ascii="微軟正黑體" w:eastAsia="微軟正黑體" w:hAnsi="微軟正黑體" w:cs="Courier New" w:hint="eastAsi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CB070E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不</w:t>
                            </w:r>
                            <w:r w:rsidRPr="00CB070E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會顯示顏色</w:t>
                            </w:r>
                            <w:r w:rsidR="002D6D3E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註記</w:t>
                            </w:r>
                            <w:r w:rsidRPr="00CB070E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表]</w:t>
                            </w:r>
                            <w:r w:rsidRPr="00CB070E"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</w:p>
                          <w:p w:rsidR="00CB070E" w:rsidRPr="009A5A0F" w:rsidRDefault="00CB070E" w:rsidP="00CB070E"/>
                        </w:txbxContent>
                      </v:textbox>
                    </v:shape>
                  </w:pict>
                </mc:Fallback>
              </mc:AlternateContent>
            </w:r>
            <w:r w:rsidR="002D6D3E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AE2F6F6" wp14:editId="10290420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222250</wp:posOffset>
                      </wp:positionV>
                      <wp:extent cx="350520" cy="124460"/>
                      <wp:effectExtent l="0" t="0" r="11430" b="27940"/>
                      <wp:wrapNone/>
                      <wp:docPr id="7174" name="矩形 7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124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4" o:spid="_x0000_s1026" style="position:absolute;margin-left:87.15pt;margin-top:17.5pt;width:27.6pt;height:9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="002D6D3E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090016A" wp14:editId="7F93056A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344170</wp:posOffset>
                      </wp:positionV>
                      <wp:extent cx="807720" cy="182880"/>
                      <wp:effectExtent l="0" t="0" r="11430" b="2667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26" style="position:absolute;margin-left:87.15pt;margin-top:27.1pt;width:63.6pt;height:1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="002D6D3E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61D8187" wp14:editId="54FEE944">
                      <wp:simplePos x="0" y="0"/>
                      <wp:positionH relativeFrom="column">
                        <wp:posOffset>4544695</wp:posOffset>
                      </wp:positionH>
                      <wp:positionV relativeFrom="paragraph">
                        <wp:posOffset>1059180</wp:posOffset>
                      </wp:positionV>
                      <wp:extent cx="501650" cy="200025"/>
                      <wp:effectExtent l="0" t="0" r="12700" b="28575"/>
                      <wp:wrapNone/>
                      <wp:docPr id="7172" name="矩形 7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2" o:spid="_x0000_s1026" style="position:absolute;margin-left:357.85pt;margin-top:83.4pt;width:39.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DE579B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2D6D3E">
              <w:rPr>
                <w:noProof/>
              </w:rPr>
              <w:drawing>
                <wp:inline distT="0" distB="0" distL="0" distR="0" wp14:anchorId="731E13EE" wp14:editId="75F6980F">
                  <wp:extent cx="5486400" cy="28194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9F" w:rsidRPr="00820883" w:rsidTr="00244657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272" w:rsidRPr="00820883" w:rsidRDefault="00887272" w:rsidP="0088727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 [</w:t>
            </w:r>
            <w:proofErr w:type="gramStart"/>
            <w:r w:rsidR="00FD1055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疾管署</w:t>
            </w:r>
            <w:proofErr w:type="gramEnd"/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-船舶動態看板表]</w:t>
            </w: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點選[設定注檢條件]</w:t>
            </w:r>
          </w:p>
          <w:p w:rsidR="00887272" w:rsidRPr="00820883" w:rsidRDefault="00887272" w:rsidP="0088727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</w:t>
            </w:r>
            <w:r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港代理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船舶國籍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船舶種類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前一港</w:t>
            </w: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按儲存</w:t>
            </w: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(</w:t>
            </w:r>
            <w:r w:rsidR="00DC5846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例如四項全選</w:t>
            </w:r>
            <w:r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)</w:t>
            </w:r>
          </w:p>
          <w:p w:rsidR="00F438EA" w:rsidRPr="00820883" w:rsidRDefault="00DD2E7F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 [儲存]</w: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8EA" w:rsidRPr="00820883" w:rsidRDefault="000C7D16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054386C1" wp14:editId="0A955AC8">
                      <wp:simplePos x="0" y="0"/>
                      <wp:positionH relativeFrom="column">
                        <wp:posOffset>4498975</wp:posOffset>
                      </wp:positionH>
                      <wp:positionV relativeFrom="paragraph">
                        <wp:posOffset>3302000</wp:posOffset>
                      </wp:positionV>
                      <wp:extent cx="501650" cy="200025"/>
                      <wp:effectExtent l="0" t="0" r="12700" b="28575"/>
                      <wp:wrapNone/>
                      <wp:docPr id="2076" name="矩形 20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6" o:spid="_x0000_s1026" style="position:absolute;margin-left:354.25pt;margin-top:260pt;width:39.5pt;height:15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DD2E7F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EC86BC4" wp14:editId="09DB0A81">
                      <wp:simplePos x="0" y="0"/>
                      <wp:positionH relativeFrom="column">
                        <wp:posOffset>2924790</wp:posOffset>
                      </wp:positionH>
                      <wp:positionV relativeFrom="paragraph">
                        <wp:posOffset>2484816</wp:posOffset>
                      </wp:positionV>
                      <wp:extent cx="501650" cy="258097"/>
                      <wp:effectExtent l="0" t="0" r="12700" b="27940"/>
                      <wp:wrapNone/>
                      <wp:docPr id="11267" name="矩形 11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01650" cy="2580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7" o:spid="_x0000_s1026" style="position:absolute;margin-left:230.3pt;margin-top:195.65pt;width:39.5pt;height:20.3pt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" filled="f" strokecolor="red" strokeweight="2pt"/>
                  </w:pict>
                </mc:Fallback>
              </mc:AlternateContent>
            </w:r>
            <w:r w:rsidR="00DD2E7F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32E9F10" wp14:editId="1E9900BE">
                      <wp:simplePos x="0" y="0"/>
                      <wp:positionH relativeFrom="column">
                        <wp:posOffset>2877185</wp:posOffset>
                      </wp:positionH>
                      <wp:positionV relativeFrom="paragraph">
                        <wp:posOffset>951230</wp:posOffset>
                      </wp:positionV>
                      <wp:extent cx="501650" cy="200025"/>
                      <wp:effectExtent l="0" t="0" r="12700" b="28575"/>
                      <wp:wrapNone/>
                      <wp:docPr id="11264" name="矩形 11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4" o:spid="_x0000_s1026" style="position:absolute;margin-left:226.55pt;margin-top:74.9pt;width:39.5pt;height:15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DD2E7F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6EBE45A3" wp14:editId="148260C9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948690</wp:posOffset>
                      </wp:positionV>
                      <wp:extent cx="501650" cy="200025"/>
                      <wp:effectExtent l="0" t="0" r="12700" b="28575"/>
                      <wp:wrapNone/>
                      <wp:docPr id="2077" name="矩形 2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7" o:spid="_x0000_s1026" style="position:absolute;margin-left:17.75pt;margin-top:74.7pt;width:39.5pt;height:15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DD2E7F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8C7C3BA" wp14:editId="52ACA610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2487930</wp:posOffset>
                      </wp:positionV>
                      <wp:extent cx="501650" cy="200025"/>
                      <wp:effectExtent l="0" t="0" r="12700" b="28575"/>
                      <wp:wrapNone/>
                      <wp:docPr id="2079" name="矩形 2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9" o:spid="_x0000_s1026" style="position:absolute;margin-left:15.2pt;margin-top:195.9pt;width:39.5pt;height:15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71643D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46B9871" wp14:editId="6EC3FEB7">
                  <wp:extent cx="5486400" cy="3479165"/>
                  <wp:effectExtent l="0" t="0" r="0" b="6985"/>
                  <wp:docPr id="2049" name="圖片 2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4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9F" w:rsidRPr="00820883" w:rsidTr="001310A7">
        <w:trPr>
          <w:trHeight w:val="56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55" w:rsidRPr="00820883" w:rsidRDefault="00DD2E7F" w:rsidP="00E077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lastRenderedPageBreak/>
              <w:t>3.</w:t>
            </w:r>
            <w:r w:rsidR="00887272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87272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[設定注檢條件]</w:t>
            </w:r>
            <w:r w:rsidR="00887272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proofErr w:type="gramStart"/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船會顯示</w:t>
            </w:r>
            <w:proofErr w:type="gramEnd"/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四個顏色.</w:t>
            </w:r>
            <w:r w:rsidRPr="00820883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1D9" w:rsidRPr="00820883" w:rsidRDefault="0073150D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308B1F9E" wp14:editId="6448AED0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2957830</wp:posOffset>
                      </wp:positionV>
                      <wp:extent cx="3390900" cy="419100"/>
                      <wp:effectExtent l="19050" t="19050" r="19050" b="19050"/>
                      <wp:wrapNone/>
                      <wp:docPr id="11287" name="文字方塊 11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09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7D16" w:rsidRPr="00CB070E" w:rsidRDefault="00CB070E" w:rsidP="000C7D16">
                                  <w:pPr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</w:pPr>
                                  <w:r w:rsidRPr="00CB070E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[設定注檢條件]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  <w:proofErr w:type="gramStart"/>
                                  <w:r w:rsidR="000C3CB7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船會顯示</w:t>
                                  </w:r>
                                  <w:proofErr w:type="gramEnd"/>
                                  <w:r w:rsidRPr="005B7051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顏色</w:t>
                                  </w:r>
                                  <w:r w:rsidR="000C3CB7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註記</w:t>
                                  </w:r>
                                </w:p>
                                <w:p w:rsidR="000C7D16" w:rsidRPr="009A5A0F" w:rsidRDefault="000C7D16" w:rsidP="000C7D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11287" o:spid="_x0000_s1027" type="#_x0000_t202" style="position:absolute;margin-left:59.55pt;margin-top:232.9pt;width:267pt;height:33pt;z-index:25194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" filled="f" strokecolor="red" strokeweight="3pt">
                      <v:textbox>
                        <w:txbxContent>
                          <w:p w:rsidR="000C7D16" w:rsidRPr="00CB070E" w:rsidRDefault="00CB070E" w:rsidP="000C7D16">
                            <w:pPr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</w:pPr>
                            <w:r w:rsidRPr="00CB070E"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[</w:t>
                            </w:r>
                            <w:r w:rsidRPr="00CB070E"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設定注檢條件]</w:t>
                            </w:r>
                            <w:r w:rsidRPr="00CB070E">
                              <w:rPr>
                                <w:rFonts w:ascii="微軟正黑體" w:eastAsia="微軟正黑體" w:hAnsi="微軟正黑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  <w:proofErr w:type="gramStart"/>
                            <w:r w:rsidR="000C3CB7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船會顯示</w:t>
                            </w:r>
                            <w:proofErr w:type="gramEnd"/>
                            <w:r w:rsidRPr="005B7051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顏色</w:t>
                            </w:r>
                            <w:r w:rsidR="000C3CB7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註記</w:t>
                            </w:r>
                          </w:p>
                          <w:p w:rsidR="000C7D16" w:rsidRPr="009A5A0F" w:rsidRDefault="000C7D16" w:rsidP="000C7D16"/>
                        </w:txbxContent>
                      </v:textbox>
                    </v:shape>
                  </w:pict>
                </mc:Fallback>
              </mc:AlternateContent>
            </w:r>
            <w:r w:rsidR="001310A7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5367472A" wp14:editId="3C21FBC9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3227705</wp:posOffset>
                      </wp:positionV>
                      <wp:extent cx="298450" cy="120650"/>
                      <wp:effectExtent l="0" t="0" r="6350" b="0"/>
                      <wp:wrapNone/>
                      <wp:docPr id="11290" name="向右箭號 11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1206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右箭號 11290" o:spid="_x0000_s1026" type="#_x0000_t13" style="position:absolute;margin-left:34.1pt;margin-top:254.15pt;width:23.5pt;height:9.5pt;z-index:25195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" adj="17234" fillcolor="red" stroked="f" strokeweight="2pt"/>
                  </w:pict>
                </mc:Fallback>
              </mc:AlternateContent>
            </w:r>
            <w:r w:rsidR="001310A7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EC52C93" wp14:editId="6D4C0C72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3107054</wp:posOffset>
                      </wp:positionV>
                      <wp:extent cx="302895" cy="361315"/>
                      <wp:effectExtent l="0" t="0" r="20955" b="19685"/>
                      <wp:wrapNone/>
                      <wp:docPr id="2065" name="矩形 20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2895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5" o:spid="_x0000_s1026" style="position:absolute;margin-left:6.25pt;margin-top:244.65pt;width:23.85pt;height:28.45pt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" filled="f" strokecolor="red" strokeweight="2pt"/>
                  </w:pict>
                </mc:Fallback>
              </mc:AlternateContent>
            </w:r>
            <w:r w:rsidR="00F438EA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0C3CB7">
              <w:rPr>
                <w:noProof/>
              </w:rPr>
              <w:drawing>
                <wp:inline distT="0" distB="0" distL="0" distR="0" wp14:anchorId="6F9ED695" wp14:editId="50328233">
                  <wp:extent cx="5486400" cy="3535680"/>
                  <wp:effectExtent l="0" t="0" r="0" b="762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53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9F" w:rsidRPr="00820883" w:rsidTr="00AC438C">
        <w:trPr>
          <w:trHeight w:val="61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E74" w:rsidRPr="00820883" w:rsidRDefault="009E59B8" w:rsidP="00942E7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6A173E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76583E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proofErr w:type="gramStart"/>
            <w:r w:rsidR="00FD1055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疾管署</w:t>
            </w:r>
            <w:proofErr w:type="gramEnd"/>
            <w:r w:rsidR="006A173E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-船舶動態看板 表</w:t>
            </w:r>
            <w:r w:rsidR="0076583E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6A173E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7D0D4C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a.</w:t>
            </w:r>
            <w:r w:rsidR="00942E7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點選[船名</w:t>
            </w:r>
            <w:r w:rsidR="007E5773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長慧</w:t>
            </w:r>
            <w:r w:rsidR="00942E7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942E74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942E74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7D0D4C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b.</w:t>
            </w:r>
            <w:r w:rsidR="00942E7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點選[船舶目前位置</w:t>
            </w:r>
            <w:r w:rsidR="00465E9C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圖</w:t>
            </w:r>
            <w:r w:rsidR="00942E7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A87DBE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6A173E" w:rsidRPr="00820883" w:rsidRDefault="006A173E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  <w:p w:rsidR="006A173E" w:rsidRPr="00820883" w:rsidRDefault="006A173E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820883" w:rsidRDefault="000C3CB7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A7F0533" wp14:editId="05F751FE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3169285</wp:posOffset>
                      </wp:positionV>
                      <wp:extent cx="294640" cy="375920"/>
                      <wp:effectExtent l="0" t="0" r="0" b="0"/>
                      <wp:wrapNone/>
                      <wp:docPr id="11274" name="文字方塊 11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640" cy="37592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7DBE" w:rsidRPr="00A87DBE" w:rsidRDefault="007D0D4C">
                                  <w:pPr>
                                    <w:rPr>
                                      <w:color w:val="FF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11274" o:spid="_x0000_s1028" type="#_x0000_t202" style="position:absolute;margin-left:130.5pt;margin-top:249.55pt;width:23.2pt;height:29.6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" filled="f" stroked="f" strokeweight="3pt">
                      <v:textbox>
                        <w:txbxContent>
                          <w:p w:rsidR="00A87DBE" w:rsidRPr="00A87DBE" w:rsidRDefault="007D0D4C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77DADB62" wp14:editId="221F38BD">
                      <wp:simplePos x="0" y="0"/>
                      <wp:positionH relativeFrom="column">
                        <wp:posOffset>5003165</wp:posOffset>
                      </wp:positionH>
                      <wp:positionV relativeFrom="paragraph">
                        <wp:posOffset>1424305</wp:posOffset>
                      </wp:positionV>
                      <wp:extent cx="250190" cy="419735"/>
                      <wp:effectExtent l="0" t="0" r="0" b="0"/>
                      <wp:wrapNone/>
                      <wp:docPr id="11281" name="文字方塊 11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190" cy="419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B6027" w:rsidRPr="00FB6027" w:rsidRDefault="007D0D4C">
                                  <w:pPr>
                                    <w:rPr>
                                      <w:color w:val="FF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11281" o:spid="_x0000_s1029" type="#_x0000_t202" style="position:absolute;margin-left:393.95pt;margin-top:112.15pt;width:19.7pt;height:33.0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" filled="f" stroked="f" strokeweight=".5pt">
                      <v:textbox>
                        <w:txbxContent>
                          <w:p w:rsidR="00FB6027" w:rsidRPr="00FB6027" w:rsidRDefault="007D0D4C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2D060FC" wp14:editId="2F257179">
                      <wp:simplePos x="0" y="0"/>
                      <wp:positionH relativeFrom="column">
                        <wp:posOffset>4918710</wp:posOffset>
                      </wp:positionH>
                      <wp:positionV relativeFrom="paragraph">
                        <wp:posOffset>1737360</wp:posOffset>
                      </wp:positionV>
                      <wp:extent cx="634365" cy="200025"/>
                      <wp:effectExtent l="0" t="0" r="13335" b="28575"/>
                      <wp:wrapNone/>
                      <wp:docPr id="9216" name="矩形 9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16" o:spid="_x0000_s1026" style="position:absolute;margin-left:387.3pt;margin-top:136.8pt;width:49.95pt;height:1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784D8C3" wp14:editId="3E7CA4C1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3281045</wp:posOffset>
                      </wp:positionV>
                      <wp:extent cx="45085" cy="132715"/>
                      <wp:effectExtent l="19050" t="19050" r="31115" b="19685"/>
                      <wp:wrapNone/>
                      <wp:docPr id="11270" name="向上箭號 11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32715"/>
                              </a:xfrm>
                              <a:prstGeom prst="upArrow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向上箭號 11270" o:spid="_x0000_s1026" type="#_x0000_t68" style="position:absolute;margin-left:148.25pt;margin-top:258.35pt;width:3.55pt;height:10.4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" adj="3669" fillcolor="#4f81bd [3204]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4EC959F4" wp14:editId="1D8CB751">
                      <wp:simplePos x="0" y="0"/>
                      <wp:positionH relativeFrom="column">
                        <wp:posOffset>1773555</wp:posOffset>
                      </wp:positionH>
                      <wp:positionV relativeFrom="paragraph">
                        <wp:posOffset>3084195</wp:posOffset>
                      </wp:positionV>
                      <wp:extent cx="220980" cy="200025"/>
                      <wp:effectExtent l="0" t="0" r="26670" b="28575"/>
                      <wp:wrapNone/>
                      <wp:docPr id="11272" name="矩形 11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2" o:spid="_x0000_s1026" style="position:absolute;margin-left:139.65pt;margin-top:242.85pt;width:17.4pt;height:15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" filled="f" strokecolor="red" strokeweight="2pt"/>
                  </w:pict>
                </mc:Fallback>
              </mc:AlternateContent>
            </w:r>
            <w:r w:rsidR="00A87DBE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86B030A" wp14:editId="3C6084EE">
                      <wp:simplePos x="0" y="0"/>
                      <wp:positionH relativeFrom="column">
                        <wp:posOffset>1339337</wp:posOffset>
                      </wp:positionH>
                      <wp:positionV relativeFrom="paragraph">
                        <wp:posOffset>699176</wp:posOffset>
                      </wp:positionV>
                      <wp:extent cx="575187" cy="492944"/>
                      <wp:effectExtent l="0" t="0" r="0" b="0"/>
                      <wp:wrapNone/>
                      <wp:docPr id="11273" name="矩形圖說文字 11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187" cy="492944"/>
                              </a:xfrm>
                              <a:prstGeom prst="wedgeRectCallou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87DBE" w:rsidRDefault="00A87DBE" w:rsidP="00A87DB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矩形圖說文字 11273" o:spid="_x0000_s1030" type="#_x0000_t61" style="position:absolute;margin-left:105.45pt;margin-top:55.05pt;width:45.3pt;height:38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" adj="6300,24300" filled="f" stroked="f" strokeweight="2pt">
                      <v:textbox>
                        <w:txbxContent>
                          <w:p w:rsidR="00A87DBE" w:rsidRDefault="00A87DBE" w:rsidP="00A87DB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677C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309B4B9" wp14:editId="50B14323">
                  <wp:extent cx="5480115" cy="3848100"/>
                  <wp:effectExtent l="0" t="0" r="635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85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9F" w:rsidRPr="00820883" w:rsidTr="00F0677C">
        <w:trPr>
          <w:trHeight w:val="45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820883" w:rsidRDefault="009E59B8" w:rsidP="00E077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5</w:t>
            </w:r>
            <w:r w:rsidR="006A173E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942E74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E07707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a</w:t>
            </w:r>
            <w:r w:rsidR="007E5773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942E7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[船舶目前位置</w:t>
            </w:r>
            <w:r w:rsidR="00465E9C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圖</w:t>
            </w:r>
            <w:r w:rsidR="00942E7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16629C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16629C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船舶會以粉紅色顯示</w:t>
            </w:r>
            <w:r w:rsidR="0016629C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E6495A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後會</w:t>
            </w:r>
            <w:r w:rsidR="0029289D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顯示[</w:t>
            </w:r>
            <w:r w:rsidR="0016629C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船舶基本資料</w:t>
            </w:r>
            <w:r w:rsidR="0029289D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E6495A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820883" w:rsidRDefault="007E5773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7002F117" wp14:editId="3BE7DFA4">
                      <wp:simplePos x="0" y="0"/>
                      <wp:positionH relativeFrom="column">
                        <wp:posOffset>2393315</wp:posOffset>
                      </wp:positionH>
                      <wp:positionV relativeFrom="paragraph">
                        <wp:posOffset>2424430</wp:posOffset>
                      </wp:positionV>
                      <wp:extent cx="184150" cy="294005"/>
                      <wp:effectExtent l="0" t="0" r="0" b="0"/>
                      <wp:wrapNone/>
                      <wp:docPr id="11283" name="文字方塊 11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2940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9B8" w:rsidRPr="009E59B8" w:rsidRDefault="00E07707">
                                  <w:pPr>
                                    <w:rPr>
                                      <w:color w:val="FF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83" o:spid="_x0000_s1031" type="#_x0000_t202" style="position:absolute;margin-left:188.45pt;margin-top:190.9pt;width:14.5pt;height:23.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" filled="f" stroked="f" strokeweight=".5pt">
                      <v:textbox>
                        <w:txbxContent>
                          <w:p w:rsidR="009E59B8" w:rsidRPr="009E59B8" w:rsidRDefault="00E07707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497B59CA" wp14:editId="1C30719A">
                      <wp:simplePos x="0" y="0"/>
                      <wp:positionH relativeFrom="column">
                        <wp:posOffset>2750185</wp:posOffset>
                      </wp:positionH>
                      <wp:positionV relativeFrom="paragraph">
                        <wp:posOffset>2428875</wp:posOffset>
                      </wp:positionV>
                      <wp:extent cx="316865" cy="200025"/>
                      <wp:effectExtent l="0" t="0" r="26035" b="28575"/>
                      <wp:wrapNone/>
                      <wp:docPr id="11275" name="矩形 11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86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5" o:spid="_x0000_s1026" style="position:absolute;margin-left:216.55pt;margin-top:191.25pt;width:24.95pt;height:15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982E4E9" wp14:editId="7D946873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396875</wp:posOffset>
                      </wp:positionV>
                      <wp:extent cx="1790700" cy="1955800"/>
                      <wp:effectExtent l="0" t="0" r="19050" b="25400"/>
                      <wp:wrapNone/>
                      <wp:docPr id="11276" name="矩形 11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0" cy="195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6" o:spid="_x0000_s1026" style="position:absolute;margin-left:144.25pt;margin-top:31.25pt;width:141pt;height:15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178119E" wp14:editId="3648AE65">
                  <wp:extent cx="5486400" cy="2850515"/>
                  <wp:effectExtent l="0" t="0" r="0" b="6985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5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9F" w:rsidRPr="00820883" w:rsidTr="00F152B2">
        <w:trPr>
          <w:trHeight w:val="29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DA" w:rsidRPr="00820883" w:rsidRDefault="009A1F2C" w:rsidP="00397DD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 w:rsidR="00397DD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.[</w:t>
            </w:r>
            <w:proofErr w:type="gramStart"/>
            <w:r w:rsidR="00FD1055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疾管署</w:t>
            </w:r>
            <w:proofErr w:type="gramEnd"/>
            <w:r w:rsidR="00397DD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-船舶動態看板 表]</w:t>
            </w:r>
            <w:r w:rsidR="00397DDA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97DD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點選[船名</w:t>
            </w:r>
            <w:r w:rsidR="00C56EB5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麥格維雅</w:t>
            </w:r>
            <w:r w:rsidR="00397DD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397DDA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397DDA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97DDA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會顯示[此</w:t>
            </w:r>
            <w:r w:rsidR="00397DD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船舶目前狀態為預報無法</w:t>
            </w:r>
            <w:r w:rsidR="00397DDA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顯示</w:t>
            </w:r>
            <w:r w:rsidR="00397DD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船舶位置圖]</w:t>
            </w:r>
            <w:r w:rsidR="00397DDA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397DDA" w:rsidRPr="00820883" w:rsidRDefault="00397DDA" w:rsidP="00E6495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DA" w:rsidRPr="00820883" w:rsidRDefault="00DC02FF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72553AC6" wp14:editId="4ABCA628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1056005</wp:posOffset>
                      </wp:positionV>
                      <wp:extent cx="2641600" cy="1155700"/>
                      <wp:effectExtent l="0" t="0" r="25400" b="25400"/>
                      <wp:wrapNone/>
                      <wp:docPr id="612" name="矩形 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1600" cy="1155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2" o:spid="_x0000_s1026" style="position:absolute;margin-left:188.75pt;margin-top:83.15pt;width:208pt;height:91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C56EB5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C56EB5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23F197C" wp14:editId="09C1726E">
                  <wp:extent cx="5486400" cy="274320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9F" w:rsidRPr="00820883" w:rsidTr="00C9276C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820883" w:rsidRDefault="009A1F2C" w:rsidP="00F0672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7</w:t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3836C4"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</w:t>
            </w:r>
            <w:r w:rsidR="003836C4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proofErr w:type="gramStart"/>
            <w:r w:rsidR="00FD1055"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疾管署</w:t>
            </w:r>
            <w:proofErr w:type="gramEnd"/>
            <w:r w:rsidR="003836C4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-</w:t>
            </w:r>
            <w:r w:rsidR="003836C4"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船舶動態看板]</w:t>
            </w:r>
            <w:r w:rsidR="003836C4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3836C4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作業日期]、</w:t>
            </w:r>
            <w:r w:rsidR="00721C1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[資料輸入] (選項有:不限,未有特殊疾病註記,</w:t>
            </w:r>
            <w:r w:rsidR="00034323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721C1A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特殊疾病註記)、</w:t>
            </w:r>
            <w:r w:rsidR="003836C4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點選[查詢].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820883" w:rsidRDefault="006F71DE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20DD4B0C" wp14:editId="6494DCF4">
                      <wp:simplePos x="0" y="0"/>
                      <wp:positionH relativeFrom="column">
                        <wp:posOffset>4625975</wp:posOffset>
                      </wp:positionH>
                      <wp:positionV relativeFrom="paragraph">
                        <wp:posOffset>1551305</wp:posOffset>
                      </wp:positionV>
                      <wp:extent cx="374650" cy="215900"/>
                      <wp:effectExtent l="0" t="0" r="25400" b="12700"/>
                      <wp:wrapNone/>
                      <wp:docPr id="2069" name="矩形 20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6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9" o:spid="_x0000_s1026" style="position:absolute;margin-left:364.25pt;margin-top:122.15pt;width:29.5pt;height:1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3DED756D" wp14:editId="59BEA8F1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1233805</wp:posOffset>
                      </wp:positionV>
                      <wp:extent cx="641350" cy="215900"/>
                      <wp:effectExtent l="0" t="0" r="25400" b="12700"/>
                      <wp:wrapNone/>
                      <wp:docPr id="2070" name="矩形 20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13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0" o:spid="_x0000_s1026" style="position:absolute;margin-left:14.75pt;margin-top:97.15pt;width:50.5pt;height:17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264174C" wp14:editId="54DE67BE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1500505</wp:posOffset>
                      </wp:positionV>
                      <wp:extent cx="1695450" cy="266700"/>
                      <wp:effectExtent l="0" t="0" r="19050" b="19050"/>
                      <wp:wrapNone/>
                      <wp:docPr id="2073" name="矩形 2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3" o:spid="_x0000_s1026" style="position:absolute;margin-left:194.25pt;margin-top:118.15pt;width:133.5pt;height:2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33ED983" wp14:editId="4D2B603D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954405</wp:posOffset>
                      </wp:positionV>
                      <wp:extent cx="1758950" cy="215900"/>
                      <wp:effectExtent l="0" t="0" r="12700" b="12700"/>
                      <wp:wrapNone/>
                      <wp:docPr id="2074" name="矩形 20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9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4" o:spid="_x0000_s1026" style="position:absolute;margin-left:22.75pt;margin-top:75.15pt;width:138.5pt;height:17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1417E259" wp14:editId="7353302B">
                      <wp:simplePos x="0" y="0"/>
                      <wp:positionH relativeFrom="column">
                        <wp:posOffset>3000375</wp:posOffset>
                      </wp:positionH>
                      <wp:positionV relativeFrom="paragraph">
                        <wp:posOffset>954405</wp:posOffset>
                      </wp:positionV>
                      <wp:extent cx="781050" cy="520700"/>
                      <wp:effectExtent l="0" t="0" r="19050" b="12700"/>
                      <wp:wrapNone/>
                      <wp:docPr id="2072" name="矩形 2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20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2" o:spid="_x0000_s1026" style="position:absolute;margin-left:236.25pt;margin-top:75.15pt;width:61.5pt;height:41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96BD888" wp14:editId="195EBD70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1475105</wp:posOffset>
                      </wp:positionV>
                      <wp:extent cx="1911350" cy="292100"/>
                      <wp:effectExtent l="0" t="0" r="12700" b="12700"/>
                      <wp:wrapNone/>
                      <wp:docPr id="2071" name="矩形 20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50" cy="29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1" o:spid="_x0000_s1026" style="position:absolute;margin-left:10.75pt;margin-top:116.15pt;width:150.5pt;height:23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="003836C4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29637F8" wp14:editId="37EE0D78">
                  <wp:extent cx="5482847" cy="3505200"/>
                  <wp:effectExtent l="0" t="0" r="3810" b="0"/>
                  <wp:docPr id="7194" name="圖片 7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50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9F" w:rsidRPr="00820883" w:rsidTr="00D159B1">
        <w:trPr>
          <w:trHeight w:val="62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C1A" w:rsidRPr="00820883" w:rsidRDefault="00567CFE" w:rsidP="00F06727">
            <w:pPr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8.</w:t>
            </w:r>
            <w:r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</w:t>
            </w: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proofErr w:type="gramStart"/>
            <w:r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疾管署</w:t>
            </w:r>
            <w:proofErr w:type="gramEnd"/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-</w:t>
            </w:r>
            <w:r w:rsidRPr="00820883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船舶動態看板]</w:t>
            </w: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F06727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F06727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F06727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[排序方式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 (選項有:航行狀態,</w:t>
            </w:r>
            <w:r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 xml:space="preserve"> 船舶簽證編號,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遞增或遞減)、</w:t>
            </w:r>
            <w:r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點選[查詢].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C1A" w:rsidRPr="00820883" w:rsidRDefault="00034323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4E76CE67" wp14:editId="3ED9301E">
                      <wp:simplePos x="0" y="0"/>
                      <wp:positionH relativeFrom="column">
                        <wp:posOffset>2879725</wp:posOffset>
                      </wp:positionH>
                      <wp:positionV relativeFrom="paragraph">
                        <wp:posOffset>1118870</wp:posOffset>
                      </wp:positionV>
                      <wp:extent cx="812800" cy="2565400"/>
                      <wp:effectExtent l="0" t="0" r="25400" b="2540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2565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" o:spid="_x0000_s1026" style="position:absolute;margin-left:226.75pt;margin-top:88.1pt;width:64pt;height:202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" filled="f" strokecolor="red" strokeweight="2pt"/>
                  </w:pict>
                </mc:Fallback>
              </mc:AlternateContent>
            </w:r>
            <w:r w:rsidR="00567CFE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D17BB8D" wp14:editId="0282E319">
                  <wp:extent cx="5486400" cy="3683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68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9F" w:rsidRPr="00820883" w:rsidTr="00D159B1">
        <w:trPr>
          <w:trHeight w:val="62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820883" w:rsidRDefault="00127F35" w:rsidP="0001645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lastRenderedPageBreak/>
              <w:t>9</w:t>
            </w:r>
            <w:r w:rsidR="003836C4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.</w:t>
            </w:r>
            <w:r w:rsidR="003836C4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="003836C4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3836C4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="003836C4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航行狀態</w:t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最新動態時間</w:t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船舶簽證編號</w:t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中文船名</w:t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總噸位</w:t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靠泊地名稱</w:t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港灣服務申請時間</w:t>
            </w:r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proofErr w:type="gramStart"/>
            <w:r w:rsidR="003836C4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預定靠妥時間</w:t>
            </w:r>
            <w:proofErr w:type="gramEnd"/>
            <w:r w:rsidR="003836C4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等項目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820883" w:rsidRDefault="00EC3396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A9A4F28" wp14:editId="5CDB6980">
                      <wp:simplePos x="0" y="0"/>
                      <wp:positionH relativeFrom="column">
                        <wp:posOffset>1221105</wp:posOffset>
                      </wp:positionH>
                      <wp:positionV relativeFrom="paragraph">
                        <wp:posOffset>3301365</wp:posOffset>
                      </wp:positionV>
                      <wp:extent cx="76200" cy="220980"/>
                      <wp:effectExtent l="19050" t="19050" r="38100" b="26670"/>
                      <wp:wrapNone/>
                      <wp:docPr id="7176" name="向上箭號 7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220980"/>
                              </a:xfrm>
                              <a:prstGeom prst="upArrow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上箭號 7176" o:spid="_x0000_s1026" type="#_x0000_t68" style="position:absolute;margin-left:96.15pt;margin-top:259.95pt;width:6pt;height:17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" adj="3724" fillcolor="#4f81bd [3204]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7FA7349" wp14:editId="2E2566A7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3514725</wp:posOffset>
                      </wp:positionV>
                      <wp:extent cx="2921000" cy="373380"/>
                      <wp:effectExtent l="19050" t="19050" r="12700" b="26670"/>
                      <wp:wrapNone/>
                      <wp:docPr id="7196" name="文字方塊 7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1000" cy="37338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36C4" w:rsidRDefault="003836C4" w:rsidP="003836C4">
                                  <w:pPr>
                                    <w:rPr>
                                      <w:rFonts w:ascii="標楷體" w:eastAsia="標楷體" w:hAnsi="標楷體" w:cs="Courier New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05347D">
                                    <w:rPr>
                                      <w:rFonts w:ascii="標楷體" w:eastAsia="標楷體" w:hAnsi="標楷體" w:cs="Courier New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直接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000000" w:themeColor="text1"/>
                                      <w:sz w:val="20"/>
                                    </w:rPr>
                                    <w:t>點選[船舶簽證編號]</w:t>
                                  </w:r>
                                  <w:r w:rsidRPr="0005347D">
                                    <w:rPr>
                                      <w:rFonts w:ascii="標楷體" w:eastAsia="標楷體" w:hAnsi="標楷體" w:cs="Courier New"/>
                                      <w:b/>
                                      <w:color w:val="000000" w:themeColor="text1"/>
                                      <w:sz w:val="20"/>
                                    </w:rPr>
                                    <w:sym w:font="Wingdings" w:char="F0E0"/>
                                  </w:r>
                                  <w:r w:rsidRPr="0005347D">
                                    <w:rPr>
                                      <w:rFonts w:ascii="標楷體" w:eastAsia="標楷體" w:hAnsi="標楷體" w:cs="Courier New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進入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 xml:space="preserve"> [</w:t>
                                  </w:r>
                                  <w:proofErr w:type="gramStart"/>
                                  <w:r w:rsidR="00FD1055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疾管署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編輯</w:t>
                                  </w:r>
                                  <w:proofErr w:type="gramEnd"/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]</w:t>
                                  </w:r>
                                  <w:r w:rsidRPr="009A5A0F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表]</w:t>
                                  </w:r>
                                  <w:r w:rsidRPr="000066A5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Cs w:val="24"/>
                                    </w:rPr>
                                    <w:t>表]</w:t>
                                  </w:r>
                                  <w:r w:rsidRPr="000066A5">
                                    <w:rPr>
                                      <w:rFonts w:ascii="標楷體" w:eastAsia="標楷體" w:hAnsi="標楷體" w:cs="Courier New"/>
                                      <w:color w:val="000000" w:themeColor="text1"/>
                                      <w:szCs w:val="24"/>
                                    </w:rPr>
                                    <w:sym w:font="Wingdings" w:char="F0E0"/>
                                  </w:r>
                                </w:p>
                                <w:p w:rsidR="003836C4" w:rsidRPr="009A5A0F" w:rsidRDefault="003836C4" w:rsidP="003836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7196" o:spid="_x0000_s1032" type="#_x0000_t202" style="position:absolute;margin-left:10.95pt;margin-top:276.75pt;width:230pt;height:29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" filled="f" strokecolor="red" strokeweight="3pt">
                      <v:textbox>
                        <w:txbxContent>
                          <w:p w:rsidR="003836C4" w:rsidRDefault="003836C4" w:rsidP="003836C4">
                            <w:pPr>
                              <w:rPr>
                                <w:rFonts w:ascii="標楷體" w:eastAsia="標楷體" w:hAnsi="標楷體" w:cs="Courier New"/>
                                <w:color w:val="000000" w:themeColor="text1"/>
                                <w:szCs w:val="24"/>
                              </w:rPr>
                            </w:pPr>
                            <w:r w:rsidRPr="0005347D">
                              <w:rPr>
                                <w:rFonts w:ascii="標楷體" w:eastAsia="標楷體" w:hAnsi="標楷體" w:cs="Courier New" w:hint="eastAsia"/>
                                <w:b/>
                                <w:color w:val="000000" w:themeColor="text1"/>
                                <w:sz w:val="20"/>
                              </w:rPr>
                              <w:t>直接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點選[船舶簽證編號]</w:t>
                            </w:r>
                            <w:r w:rsidRPr="0005347D">
                              <w:rPr>
                                <w:rFonts w:ascii="標楷體" w:eastAsia="標楷體" w:hAnsi="標楷體" w:cs="Courier New"/>
                                <w:b/>
                                <w:color w:val="000000" w:themeColor="text1"/>
                                <w:sz w:val="20"/>
                              </w:rPr>
                              <w:sym w:font="Wingdings" w:char="F0E0"/>
                            </w:r>
                            <w:r w:rsidRPr="0005347D">
                              <w:rPr>
                                <w:rFonts w:ascii="標楷體" w:eastAsia="標楷體" w:hAnsi="標楷體" w:cs="Courier New" w:hint="eastAsia"/>
                                <w:b/>
                                <w:color w:val="000000" w:themeColor="text1"/>
                                <w:sz w:val="20"/>
                              </w:rPr>
                              <w:t>進入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 xml:space="preserve"> [</w:t>
                            </w:r>
                            <w:proofErr w:type="gramStart"/>
                            <w:r w:rsidR="00FD1055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>疾管署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>編輯</w:t>
                            </w:r>
                            <w:proofErr w:type="gramEnd"/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>]</w:t>
                            </w:r>
                            <w:r w:rsidRPr="009A5A0F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</w:rPr>
                              <w:t>表]</w:t>
                            </w:r>
                            <w:r w:rsidRPr="000066A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表]</w:t>
                            </w:r>
                            <w:r w:rsidRPr="000066A5">
                              <w:rPr>
                                <w:rFonts w:ascii="標楷體" w:eastAsia="標楷體" w:hAnsi="標楷體" w:cs="Courier New"/>
                                <w:color w:val="000000" w:themeColor="text1"/>
                                <w:szCs w:val="24"/>
                              </w:rPr>
                              <w:sym w:font="Wingdings" w:char="F0E0"/>
                            </w:r>
                          </w:p>
                          <w:p w:rsidR="003836C4" w:rsidRPr="009A5A0F" w:rsidRDefault="003836C4" w:rsidP="003836C4"/>
                        </w:txbxContent>
                      </v:textbox>
                    </v:shape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6BDFD1CF" wp14:editId="0480D46F">
                      <wp:simplePos x="0" y="0"/>
                      <wp:positionH relativeFrom="column">
                        <wp:posOffset>5000625</wp:posOffset>
                      </wp:positionH>
                      <wp:positionV relativeFrom="paragraph">
                        <wp:posOffset>2920365</wp:posOffset>
                      </wp:positionV>
                      <wp:extent cx="99060" cy="313690"/>
                      <wp:effectExtent l="19050" t="19050" r="34290" b="10160"/>
                      <wp:wrapNone/>
                      <wp:docPr id="7198" name="向上箭號 7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3136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上箭號 7198" o:spid="_x0000_s1026" type="#_x0000_t68" style="position:absolute;margin-left:393.75pt;margin-top:229.95pt;width:7.8pt;height:24.7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" adj="3411" fillcolor="red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D625EE5" wp14:editId="21DF565A">
                      <wp:simplePos x="0" y="0"/>
                      <wp:positionH relativeFrom="column">
                        <wp:posOffset>4325620</wp:posOffset>
                      </wp:positionH>
                      <wp:positionV relativeFrom="paragraph">
                        <wp:posOffset>3225165</wp:posOffset>
                      </wp:positionV>
                      <wp:extent cx="1231900" cy="390525"/>
                      <wp:effectExtent l="19050" t="19050" r="25400" b="28575"/>
                      <wp:wrapNone/>
                      <wp:docPr id="7199" name="文字方塊 7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36C4" w:rsidRPr="0005347D" w:rsidRDefault="003836C4" w:rsidP="003836C4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顯示欄位區域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7199" o:spid="_x0000_s1033" type="#_x0000_t202" style="position:absolute;margin-left:340.6pt;margin-top:253.95pt;width:97pt;height:30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" filled="f" strokecolor="red" strokeweight="3pt">
                      <v:textbox>
                        <w:txbxContent>
                          <w:p w:rsidR="003836C4" w:rsidRPr="0005347D" w:rsidRDefault="003836C4" w:rsidP="003836C4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顯示欄位區域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0008866" wp14:editId="7F7D726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2036445</wp:posOffset>
                      </wp:positionV>
                      <wp:extent cx="5486400" cy="883920"/>
                      <wp:effectExtent l="0" t="0" r="19050" b="11430"/>
                      <wp:wrapNone/>
                      <wp:docPr id="7178" name="矩形 7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0" cy="883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8" o:spid="_x0000_s1026" style="position:absolute;margin-left:.15pt;margin-top:160.35pt;width:6in;height:69.6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412A6D8" wp14:editId="1A977766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3082290</wp:posOffset>
                      </wp:positionV>
                      <wp:extent cx="812800" cy="209550"/>
                      <wp:effectExtent l="0" t="0" r="25400" b="19050"/>
                      <wp:wrapNone/>
                      <wp:docPr id="7177" name="矩形 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7" o:spid="_x0000_s1026" style="position:absolute;margin-left:63.45pt;margin-top:242.7pt;width:64pt;height:16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3FCC501B" wp14:editId="1C2A03A9">
                      <wp:simplePos x="0" y="0"/>
                      <wp:positionH relativeFrom="column">
                        <wp:posOffset>4785995</wp:posOffset>
                      </wp:positionH>
                      <wp:positionV relativeFrom="paragraph">
                        <wp:posOffset>1253490</wp:posOffset>
                      </wp:positionV>
                      <wp:extent cx="258445" cy="257175"/>
                      <wp:effectExtent l="19050" t="19050" r="27305" b="28575"/>
                      <wp:wrapNone/>
                      <wp:docPr id="11279" name="文字方塊 11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44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36C4" w:rsidRPr="0005347D" w:rsidRDefault="003836C4" w:rsidP="003836C4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79" o:spid="_x0000_s1034" type="#_x0000_t202" style="position:absolute;margin-left:376.85pt;margin-top:98.7pt;width:20.35pt;height:20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" filled="f" strokecolor="red" strokeweight="3pt">
                      <v:textbox>
                        <w:txbxContent>
                          <w:p w:rsidR="003836C4" w:rsidRPr="0005347D" w:rsidRDefault="003836C4" w:rsidP="003836C4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4AAC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12DB3ACC" wp14:editId="7F6B53C3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1251585</wp:posOffset>
                      </wp:positionV>
                      <wp:extent cx="1968500" cy="310515"/>
                      <wp:effectExtent l="19050" t="19050" r="12700" b="13335"/>
                      <wp:wrapNone/>
                      <wp:docPr id="7192" name="文字方塊 7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8500" cy="31051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4AAC" w:rsidRPr="0005347D" w:rsidRDefault="00734AAC" w:rsidP="00734AAC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7192" o:spid="_x0000_s1035" type="#_x0000_t202" style="position:absolute;margin-left:10.95pt;margin-top:98.55pt;width:155pt;height:24.4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" filled="f" strokecolor="red" strokeweight="3pt">
                      <v:textbox>
                        <w:txbxContent>
                          <w:p w:rsidR="00734AAC" w:rsidRPr="0005347D" w:rsidRDefault="00734AAC" w:rsidP="00734AAC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88FABA7" wp14:editId="16C68494">
                  <wp:extent cx="5486400" cy="387096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87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79F" w:rsidRPr="00820883" w:rsidTr="00D159B1">
        <w:trPr>
          <w:trHeight w:val="56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Default="00127F35" w:rsidP="0014387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10</w:t>
            </w:r>
            <w:r w:rsidR="006A173E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.</w:t>
            </w:r>
            <w:r w:rsidR="000D2653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D2653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直接</w:t>
            </w:r>
            <w:r w:rsidR="000D2653" w:rsidRPr="00820883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點選[船舶簽證編號]</w:t>
            </w:r>
            <w:r w:rsidR="000D2653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D2653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進入</w:t>
            </w:r>
            <w:r w:rsidR="000D2653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proofErr w:type="gramStart"/>
            <w:r w:rsidR="000D2653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疾管署編輯</w:t>
            </w:r>
            <w:proofErr w:type="gramEnd"/>
            <w:r w:rsidR="000D2653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表]</w:t>
            </w:r>
            <w:r w:rsidR="000D2653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D2653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填報</w:t>
            </w:r>
            <w:r w:rsidR="000D2653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27B1C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0D2653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特殊疾病資料備註</w:t>
            </w:r>
            <w:r w:rsidR="00627B1C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]</w:t>
            </w:r>
            <w:r w:rsidR="000D2653" w:rsidRPr="00820883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D2653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0D2653" w:rsidRPr="00820883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0D2653"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儲存]</w:t>
            </w:r>
          </w:p>
          <w:p w:rsidR="005B0615" w:rsidRPr="00820883" w:rsidRDefault="005B0615" w:rsidP="005B0615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疾管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820883" w:rsidRDefault="00C80B62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C6E6A6E" wp14:editId="02F5C06D">
                      <wp:simplePos x="0" y="0"/>
                      <wp:positionH relativeFrom="column">
                        <wp:posOffset>4518025</wp:posOffset>
                      </wp:positionH>
                      <wp:positionV relativeFrom="paragraph">
                        <wp:posOffset>2389505</wp:posOffset>
                      </wp:positionV>
                      <wp:extent cx="381635" cy="209550"/>
                      <wp:effectExtent l="0" t="0" r="18415" b="19050"/>
                      <wp:wrapNone/>
                      <wp:docPr id="7180" name="矩形 7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3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0" o:spid="_x0000_s1026" style="position:absolute;margin-left:355.75pt;margin-top:188.15pt;width:30.05pt;height:16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8E3CD7F" wp14:editId="464F47F2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2152015</wp:posOffset>
                      </wp:positionV>
                      <wp:extent cx="838835" cy="140335"/>
                      <wp:effectExtent l="0" t="0" r="18415" b="12065"/>
                      <wp:wrapNone/>
                      <wp:docPr id="7181" name="矩形 7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0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1" o:spid="_x0000_s1026" style="position:absolute;margin-left:112.75pt;margin-top:169.45pt;width:66.05pt;height:11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A87F257" wp14:editId="7C68F53A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2091055</wp:posOffset>
                      </wp:positionV>
                      <wp:extent cx="133350" cy="381000"/>
                      <wp:effectExtent l="0" t="0" r="19050" b="19050"/>
                      <wp:wrapNone/>
                      <wp:docPr id="7182" name="矩形 7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2" o:spid="_x0000_s1026" style="position:absolute;margin-left:102.25pt;margin-top:164.65pt;width:10.5pt;height:3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0D2653" w:rsidRPr="00820883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194BB6A" wp14:editId="21E6A967">
                  <wp:extent cx="5486400" cy="2749550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74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B2B" w:rsidRPr="00820883" w:rsidRDefault="00533B2B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173C2" w:rsidRPr="00820883" w:rsidRDefault="007173C2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173C2" w:rsidRPr="00820883" w:rsidRDefault="007173C2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D229F5" w:rsidRPr="00FD6D42" w:rsidTr="00B0484B">
        <w:tc>
          <w:tcPr>
            <w:tcW w:w="10848" w:type="dxa"/>
            <w:gridSpan w:val="2"/>
            <w:shd w:val="clear" w:color="auto" w:fill="auto"/>
          </w:tcPr>
          <w:p w:rsidR="00D229F5" w:rsidRPr="007F488B" w:rsidRDefault="00D229F5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7" w:name="_Toc449529171"/>
            <w:r w:rsidRPr="00D229F5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HOP-B029外海上下船員資料查詢</w:t>
            </w:r>
            <w:bookmarkEnd w:id="7"/>
          </w:p>
        </w:tc>
      </w:tr>
      <w:tr w:rsidR="004869A9" w:rsidRPr="00820883" w:rsidTr="00C603EB">
        <w:trPr>
          <w:trHeight w:val="34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A9" w:rsidRPr="008912F9" w:rsidRDefault="004869A9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8" w:name="_HOP-B029外海上下船員資料查詢"/>
            <w:bookmarkEnd w:id="8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8912F9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4869A9" w:rsidRPr="008912F9" w:rsidRDefault="004869A9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港灣相關查詢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[外海上下人員查詢]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A9" w:rsidRDefault="004869A9" w:rsidP="00C26BE2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  <w:p w:rsidR="004869A9" w:rsidRPr="008912F9" w:rsidRDefault="004869A9" w:rsidP="00C26BE2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1766CCF6" wp14:editId="5DD1B083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1139190</wp:posOffset>
                      </wp:positionV>
                      <wp:extent cx="967740" cy="187960"/>
                      <wp:effectExtent l="0" t="0" r="22860" b="21590"/>
                      <wp:wrapNone/>
                      <wp:docPr id="2053" name="矩形 2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740" cy="187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3" o:spid="_x0000_s1026" style="position:absolute;margin-left:171.15pt;margin-top:89.7pt;width:76.2pt;height:14.8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506D85CE" wp14:editId="14B2FF1D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666750</wp:posOffset>
                      </wp:positionV>
                      <wp:extent cx="868680" cy="207010"/>
                      <wp:effectExtent l="0" t="0" r="26670" b="21590"/>
                      <wp:wrapNone/>
                      <wp:docPr id="2052" name="矩形 20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8680" cy="207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2" o:spid="_x0000_s1026" style="position:absolute;margin-left:82.35pt;margin-top:52.5pt;width:68.4pt;height:16.3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1F1B5C1" wp14:editId="20D68C20">
                  <wp:extent cx="5486400" cy="2331720"/>
                  <wp:effectExtent l="0" t="0" r="0" b="0"/>
                  <wp:docPr id="2050" name="圖片 2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9A9" w:rsidRPr="00820883" w:rsidTr="00A30CDA">
        <w:trPr>
          <w:trHeight w:val="28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A9" w:rsidRDefault="004869A9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2.[外海上下人員查詢]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船舶簽證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船舶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呼號、船名、英文船名、預定作業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起、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訖</w:t>
            </w:r>
            <w:proofErr w:type="gramEnd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日期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</w:p>
          <w:p w:rsidR="004869A9" w:rsidRPr="008912F9" w:rsidRDefault="002E50B8" w:rsidP="00C26BE2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疾管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9A9" w:rsidRDefault="004869A9" w:rsidP="00C26BE2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  <w:p w:rsidR="004869A9" w:rsidRPr="008912F9" w:rsidRDefault="004869A9" w:rsidP="00C26BE2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67C840BB" wp14:editId="0868271F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1484630</wp:posOffset>
                      </wp:positionV>
                      <wp:extent cx="317500" cy="139700"/>
                      <wp:effectExtent l="0" t="0" r="25400" b="12700"/>
                      <wp:wrapNone/>
                      <wp:docPr id="26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6" o:spid="_x0000_s1026" style="position:absolute;margin-left:213.75pt;margin-top:116.9pt;width:25pt;height:11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1EB17F65" wp14:editId="1A7102D6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823595</wp:posOffset>
                      </wp:positionV>
                      <wp:extent cx="635000" cy="381000"/>
                      <wp:effectExtent l="0" t="0" r="12700" b="19050"/>
                      <wp:wrapNone/>
                      <wp:docPr id="2055" name="矩形 2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5" o:spid="_x0000_s1026" style="position:absolute;margin-left:233.35pt;margin-top:64.85pt;width:50pt;height:30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7C86879B" wp14:editId="500D4A88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800100</wp:posOffset>
                      </wp:positionV>
                      <wp:extent cx="787400" cy="603250"/>
                      <wp:effectExtent l="0" t="0" r="12700" b="25400"/>
                      <wp:wrapNone/>
                      <wp:docPr id="2054" name="矩形 2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7400" cy="603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4" o:spid="_x0000_s1026" style="position:absolute;margin-left:74.15pt;margin-top:63pt;width:62pt;height:47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8F11B99" wp14:editId="44BC8E67">
                  <wp:extent cx="5651157" cy="2727960"/>
                  <wp:effectExtent l="0" t="0" r="6985" b="0"/>
                  <wp:docPr id="2051" name="圖片 2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157" cy="27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6E4B" w:rsidRPr="00820883" w:rsidRDefault="009F6E4B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9F6E4B" w:rsidRPr="00820883" w:rsidSect="00C778F2">
      <w:footerReference w:type="default" r:id="rId29"/>
      <w:pgSz w:w="12242" w:h="15842" w:code="1"/>
      <w:pgMar w:top="1247" w:right="720" w:bottom="1134" w:left="1077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39C" w:rsidRDefault="00B1439C">
      <w:r>
        <w:separator/>
      </w:r>
    </w:p>
  </w:endnote>
  <w:endnote w:type="continuationSeparator" w:id="0">
    <w:p w:rsidR="00B1439C" w:rsidRDefault="00B1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SO Univers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BSO Palatin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561140"/>
      <w:docPartObj>
        <w:docPartGallery w:val="Page Numbers (Bottom of Page)"/>
        <w:docPartUnique/>
      </w:docPartObj>
    </w:sdtPr>
    <w:sdtEndPr/>
    <w:sdtContent>
      <w:p w:rsidR="00EE7BAD" w:rsidRPr="00770D70" w:rsidRDefault="00EE7BAD" w:rsidP="00770D70">
        <w:pPr>
          <w:pStyle w:val="a5"/>
          <w:jc w:val="center"/>
        </w:pPr>
        <w:r>
          <w:rPr>
            <w:rFonts w:ascii="Courier New" w:hAnsi="Courier New"/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65239A6" wp14:editId="3B7A652E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</wp:posOffset>
                  </wp:positionV>
                  <wp:extent cx="6629400" cy="0"/>
                  <wp:effectExtent l="0" t="0" r="19050" b="19050"/>
                  <wp:wrapNone/>
                  <wp:docPr id="7" name="Lin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629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3pt" to="522.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Go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bLLIU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" o:allowincell="f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D1D1C" w:rsidRPr="004D1D1C">
          <w:rPr>
            <w:noProof/>
            <w:lang w:val="zh-TW"/>
          </w:rPr>
          <w:t>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345960"/>
      <w:docPartObj>
        <w:docPartGallery w:val="Page Numbers (Bottom of Page)"/>
        <w:docPartUnique/>
      </w:docPartObj>
    </w:sdtPr>
    <w:sdtEndPr/>
    <w:sdtContent>
      <w:p w:rsidR="0090378A" w:rsidRDefault="009037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D1C" w:rsidRPr="004D1D1C">
          <w:rPr>
            <w:noProof/>
            <w:lang w:val="zh-TW"/>
          </w:rPr>
          <w:t>7</w:t>
        </w:r>
        <w:r>
          <w:fldChar w:fldCharType="end"/>
        </w:r>
      </w:p>
    </w:sdtContent>
  </w:sdt>
  <w:p w:rsidR="00EE7BAD" w:rsidRPr="00770D70" w:rsidRDefault="00EE7BAD" w:rsidP="00770D7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39C" w:rsidRDefault="00B1439C">
      <w:r>
        <w:separator/>
      </w:r>
    </w:p>
  </w:footnote>
  <w:footnote w:type="continuationSeparator" w:id="0">
    <w:p w:rsidR="00B1439C" w:rsidRDefault="00B14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C0B"/>
    <w:multiLevelType w:val="hybridMultilevel"/>
    <w:tmpl w:val="561C09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526A81"/>
    <w:multiLevelType w:val="hybridMultilevel"/>
    <w:tmpl w:val="68CE235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8A6CB6EE">
      <w:start w:val="1"/>
      <w:numFmt w:val="lowerLetter"/>
      <w:lvlText w:val="%2. "/>
      <w:lvlJc w:val="left"/>
      <w:pPr>
        <w:tabs>
          <w:tab w:val="num" w:pos="480"/>
        </w:tabs>
        <w:ind w:left="820" w:hanging="3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5966CAB"/>
    <w:multiLevelType w:val="hybridMultilevel"/>
    <w:tmpl w:val="58808BB6"/>
    <w:lvl w:ilvl="0" w:tplc="16CC01C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5DA25AA"/>
    <w:multiLevelType w:val="hybridMultilevel"/>
    <w:tmpl w:val="68AAD7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BSO Univers Light" w:hAnsi="BSO Univers Light" w:hint="default"/>
      </w:rPr>
    </w:lvl>
  </w:abstractNum>
  <w:abstractNum w:abstractNumId="4">
    <w:nsid w:val="0A8F3D63"/>
    <w:multiLevelType w:val="hybridMultilevel"/>
    <w:tmpl w:val="17BE21EC"/>
    <w:lvl w:ilvl="0" w:tplc="7A72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7B1D41"/>
    <w:multiLevelType w:val="hybridMultilevel"/>
    <w:tmpl w:val="91504BEE"/>
    <w:lvl w:ilvl="0" w:tplc="0F2EC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C554852"/>
    <w:multiLevelType w:val="multilevel"/>
    <w:tmpl w:val="6B30901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34C7C7E"/>
    <w:multiLevelType w:val="hybridMultilevel"/>
    <w:tmpl w:val="02FA8702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2FB24EEC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7231D6"/>
    <w:multiLevelType w:val="hybridMultilevel"/>
    <w:tmpl w:val="48F44AAA"/>
    <w:lvl w:ilvl="0" w:tplc="0A5A9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8120D1E"/>
    <w:multiLevelType w:val="hybridMultilevel"/>
    <w:tmpl w:val="B7E45F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9080C4D"/>
    <w:multiLevelType w:val="hybridMultilevel"/>
    <w:tmpl w:val="1BD644BC"/>
    <w:lvl w:ilvl="0" w:tplc="6678A2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SO Palatino" w:eastAsia="Cambria" w:cs="BSO Palatino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BSO Palatin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BSO Palatin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BSO Palatino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BSO Palatino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BSO Palatino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BSO Palatino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BSO Palatino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BSO Palatino"/>
      </w:rPr>
    </w:lvl>
  </w:abstractNum>
  <w:abstractNum w:abstractNumId="11">
    <w:nsid w:val="1B193496"/>
    <w:multiLevelType w:val="hybridMultilevel"/>
    <w:tmpl w:val="3F12E780"/>
    <w:lvl w:ilvl="0" w:tplc="C8ACE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8151A3"/>
    <w:multiLevelType w:val="hybridMultilevel"/>
    <w:tmpl w:val="7ABACE38"/>
    <w:lvl w:ilvl="0" w:tplc="04E66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3E951EE"/>
    <w:multiLevelType w:val="hybridMultilevel"/>
    <w:tmpl w:val="C7661436"/>
    <w:lvl w:ilvl="0" w:tplc="D0F03CE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4">
    <w:nsid w:val="284C213C"/>
    <w:multiLevelType w:val="hybridMultilevel"/>
    <w:tmpl w:val="467EBAB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15">
    <w:nsid w:val="289B7870"/>
    <w:multiLevelType w:val="hybridMultilevel"/>
    <w:tmpl w:val="59ACB5A4"/>
    <w:lvl w:ilvl="0" w:tplc="0478EABA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8C83B36"/>
    <w:multiLevelType w:val="singleLevel"/>
    <w:tmpl w:val="83FA9EC6"/>
    <w:lvl w:ilvl="0">
      <w:numFmt w:val="bullet"/>
      <w:pStyle w:val="a"/>
      <w:lvlText w:val=""/>
      <w:lvlJc w:val="left"/>
      <w:pPr>
        <w:tabs>
          <w:tab w:val="num" w:pos="720"/>
        </w:tabs>
        <w:ind w:left="648" w:hanging="288"/>
      </w:pPr>
      <w:rPr>
        <w:rFonts w:ascii="BSO Univers Light" w:hAnsi="BSO Univers Light" w:hint="default"/>
        <w:b w:val="0"/>
        <w:i w:val="0"/>
        <w:sz w:val="22"/>
      </w:rPr>
    </w:lvl>
  </w:abstractNum>
  <w:abstractNum w:abstractNumId="17">
    <w:nsid w:val="3C7F2581"/>
    <w:multiLevelType w:val="hybridMultilevel"/>
    <w:tmpl w:val="63B0B460"/>
    <w:lvl w:ilvl="0" w:tplc="0C4C39CA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3E044E1D"/>
    <w:multiLevelType w:val="hybridMultilevel"/>
    <w:tmpl w:val="DEC00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EBC6A3A"/>
    <w:multiLevelType w:val="multilevel"/>
    <w:tmpl w:val="E852440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bullet"/>
      <w:lvlText w:val=""/>
      <w:lvlJc w:val="left"/>
      <w:pPr>
        <w:tabs>
          <w:tab w:val="num" w:pos="1331"/>
        </w:tabs>
        <w:ind w:left="1331" w:hanging="480"/>
      </w:pPr>
      <w:rPr>
        <w:rFonts w:ascii="BSO Univers Light" w:hAnsi="BSO Univers Light" w:hint="default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>
    <w:nsid w:val="40D43FF2"/>
    <w:multiLevelType w:val="hybridMultilevel"/>
    <w:tmpl w:val="3BC4266A"/>
    <w:lvl w:ilvl="0" w:tplc="89502D52">
      <w:start w:val="1"/>
      <w:numFmt w:val="decimal"/>
      <w:lvlText w:val="(%1)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>
    <w:nsid w:val="41674EA9"/>
    <w:multiLevelType w:val="hybridMultilevel"/>
    <w:tmpl w:val="D4DCA48A"/>
    <w:lvl w:ilvl="0" w:tplc="68B44062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27F32E8"/>
    <w:multiLevelType w:val="hybridMultilevel"/>
    <w:tmpl w:val="5A501C2E"/>
    <w:lvl w:ilvl="0" w:tplc="EF68EBA8">
      <w:start w:val="6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58D7A27"/>
    <w:multiLevelType w:val="hybridMultilevel"/>
    <w:tmpl w:val="E076AA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BSO Univers Light" w:hAnsi="BSO Univers Light" w:hint="default"/>
      </w:rPr>
    </w:lvl>
  </w:abstractNum>
  <w:abstractNum w:abstractNumId="24">
    <w:nsid w:val="4F98319D"/>
    <w:multiLevelType w:val="hybridMultilevel"/>
    <w:tmpl w:val="246EFF06"/>
    <w:lvl w:ilvl="0" w:tplc="B666F44A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BSO Univers Light" w:hAnsi="BSO Univers Light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0290902"/>
    <w:multiLevelType w:val="hybridMultilevel"/>
    <w:tmpl w:val="7F624F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19A449C"/>
    <w:multiLevelType w:val="hybridMultilevel"/>
    <w:tmpl w:val="B6240512"/>
    <w:lvl w:ilvl="0" w:tplc="83086880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545B7111"/>
    <w:multiLevelType w:val="hybridMultilevel"/>
    <w:tmpl w:val="9AE6D458"/>
    <w:lvl w:ilvl="0" w:tplc="DC007168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79112A7"/>
    <w:multiLevelType w:val="hybridMultilevel"/>
    <w:tmpl w:val="26D4E3C2"/>
    <w:lvl w:ilvl="0" w:tplc="19924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2F079E"/>
    <w:multiLevelType w:val="hybridMultilevel"/>
    <w:tmpl w:val="60B21298"/>
    <w:lvl w:ilvl="0" w:tplc="E0EAF540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0">
    <w:nsid w:val="5EF07A98"/>
    <w:multiLevelType w:val="hybridMultilevel"/>
    <w:tmpl w:val="C3342216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BSO Univers Light" w:hAnsi="BSO Univers Light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62703CF3"/>
    <w:multiLevelType w:val="singleLevel"/>
    <w:tmpl w:val="10DAC12A"/>
    <w:lvl w:ilvl="0">
      <w:start w:val="1"/>
      <w:numFmt w:val="none"/>
      <w:lvlText w:val=""/>
      <w:legacy w:legacy="1" w:legacySpace="0" w:legacyIndent="0"/>
      <w:lvlJc w:val="left"/>
      <w:pPr>
        <w:ind w:left="-1276" w:firstLine="0"/>
      </w:pPr>
    </w:lvl>
  </w:abstractNum>
  <w:abstractNum w:abstractNumId="32">
    <w:nsid w:val="65CD2B78"/>
    <w:multiLevelType w:val="hybridMultilevel"/>
    <w:tmpl w:val="A0CC5A3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BSO Univers Light" w:hAnsi="BSO Univers Light" w:hint="default"/>
      </w:rPr>
    </w:lvl>
  </w:abstractNum>
  <w:abstractNum w:abstractNumId="33">
    <w:nsid w:val="65FE09CC"/>
    <w:multiLevelType w:val="multilevel"/>
    <w:tmpl w:val="2E666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eastAsia"/>
        <w:sz w:val="22"/>
        <w:szCs w:val="22"/>
      </w:rPr>
    </w:lvl>
    <w:lvl w:ilvl="2">
      <w:start w:val="1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eastAsia"/>
      </w:rPr>
    </w:lvl>
  </w:abstractNum>
  <w:abstractNum w:abstractNumId="34">
    <w:nsid w:val="685B3DAE"/>
    <w:multiLevelType w:val="hybridMultilevel"/>
    <w:tmpl w:val="351AAF92"/>
    <w:lvl w:ilvl="0" w:tplc="6AB28B8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8623529"/>
    <w:multiLevelType w:val="hybridMultilevel"/>
    <w:tmpl w:val="2B804F1A"/>
    <w:lvl w:ilvl="0" w:tplc="5B7E7F22">
      <w:start w:val="1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C1C4ECF"/>
    <w:multiLevelType w:val="hybridMultilevel"/>
    <w:tmpl w:val="5CD866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D0E72AF"/>
    <w:multiLevelType w:val="hybridMultilevel"/>
    <w:tmpl w:val="FE188502"/>
    <w:lvl w:ilvl="0" w:tplc="970ACA8C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6DC27E8F"/>
    <w:multiLevelType w:val="hybridMultilevel"/>
    <w:tmpl w:val="0E821666"/>
    <w:lvl w:ilvl="0" w:tplc="E92E23AC">
      <w:start w:val="9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DF23629"/>
    <w:multiLevelType w:val="hybridMultilevel"/>
    <w:tmpl w:val="F402B7FE"/>
    <w:lvl w:ilvl="0" w:tplc="9188AAD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>
    <w:nsid w:val="6FCF37A4"/>
    <w:multiLevelType w:val="hybridMultilevel"/>
    <w:tmpl w:val="5486149E"/>
    <w:lvl w:ilvl="0" w:tplc="1CE84BB6">
      <w:start w:val="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70B47A42"/>
    <w:multiLevelType w:val="hybridMultilevel"/>
    <w:tmpl w:val="0FC44A18"/>
    <w:lvl w:ilvl="0" w:tplc="B15EED0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734D1EBE"/>
    <w:multiLevelType w:val="hybridMultilevel"/>
    <w:tmpl w:val="5058C02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3">
    <w:nsid w:val="74DD193A"/>
    <w:multiLevelType w:val="hybridMultilevel"/>
    <w:tmpl w:val="DFBCE8A0"/>
    <w:lvl w:ilvl="0" w:tplc="FCA87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750523ED"/>
    <w:multiLevelType w:val="multilevel"/>
    <w:tmpl w:val="0908C05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5">
    <w:nsid w:val="7B3C05B2"/>
    <w:multiLevelType w:val="hybridMultilevel"/>
    <w:tmpl w:val="17BE21EC"/>
    <w:lvl w:ilvl="0" w:tplc="7A72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EA16F0"/>
    <w:multiLevelType w:val="hybridMultilevel"/>
    <w:tmpl w:val="F7F4076A"/>
    <w:lvl w:ilvl="0" w:tplc="DC007168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BSO Univers Light" w:hAnsi="BSO Univers Light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DF56384"/>
    <w:multiLevelType w:val="hybridMultilevel"/>
    <w:tmpl w:val="F94EC2B6"/>
    <w:lvl w:ilvl="0" w:tplc="A4EEB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F32652C"/>
    <w:multiLevelType w:val="hybridMultilevel"/>
    <w:tmpl w:val="97587A1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9">
    <w:nsid w:val="7FDE3C56"/>
    <w:multiLevelType w:val="hybridMultilevel"/>
    <w:tmpl w:val="04EC1B68"/>
    <w:lvl w:ilvl="0" w:tplc="12B06660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31"/>
  </w:num>
  <w:num w:numId="3">
    <w:abstractNumId w:val="7"/>
  </w:num>
  <w:num w:numId="4">
    <w:abstractNumId w:val="18"/>
  </w:num>
  <w:num w:numId="5">
    <w:abstractNumId w:val="44"/>
  </w:num>
  <w:num w:numId="6">
    <w:abstractNumId w:val="26"/>
  </w:num>
  <w:num w:numId="7">
    <w:abstractNumId w:val="22"/>
  </w:num>
  <w:num w:numId="8">
    <w:abstractNumId w:val="27"/>
  </w:num>
  <w:num w:numId="9">
    <w:abstractNumId w:val="46"/>
  </w:num>
  <w:num w:numId="10">
    <w:abstractNumId w:val="11"/>
  </w:num>
  <w:num w:numId="11">
    <w:abstractNumId w:val="14"/>
  </w:num>
  <w:num w:numId="12">
    <w:abstractNumId w:val="42"/>
  </w:num>
  <w:num w:numId="13">
    <w:abstractNumId w:val="41"/>
  </w:num>
  <w:num w:numId="14">
    <w:abstractNumId w:val="40"/>
  </w:num>
  <w:num w:numId="15">
    <w:abstractNumId w:val="24"/>
  </w:num>
  <w:num w:numId="16">
    <w:abstractNumId w:val="15"/>
  </w:num>
  <w:num w:numId="17">
    <w:abstractNumId w:val="2"/>
  </w:num>
  <w:num w:numId="18">
    <w:abstractNumId w:val="34"/>
  </w:num>
  <w:num w:numId="19">
    <w:abstractNumId w:val="21"/>
  </w:num>
  <w:num w:numId="20">
    <w:abstractNumId w:val="1"/>
  </w:num>
  <w:num w:numId="21">
    <w:abstractNumId w:val="38"/>
  </w:num>
  <w:num w:numId="22">
    <w:abstractNumId w:val="35"/>
  </w:num>
  <w:num w:numId="23">
    <w:abstractNumId w:val="10"/>
  </w:num>
  <w:num w:numId="24">
    <w:abstractNumId w:val="33"/>
  </w:num>
  <w:num w:numId="25">
    <w:abstractNumId w:val="6"/>
  </w:num>
  <w:num w:numId="26">
    <w:abstractNumId w:val="19"/>
  </w:num>
  <w:num w:numId="27">
    <w:abstractNumId w:val="49"/>
  </w:num>
  <w:num w:numId="28">
    <w:abstractNumId w:val="36"/>
  </w:num>
  <w:num w:numId="29">
    <w:abstractNumId w:val="30"/>
  </w:num>
  <w:num w:numId="30">
    <w:abstractNumId w:val="4"/>
  </w:num>
  <w:num w:numId="31">
    <w:abstractNumId w:val="43"/>
  </w:num>
  <w:num w:numId="32">
    <w:abstractNumId w:val="28"/>
  </w:num>
  <w:num w:numId="33">
    <w:abstractNumId w:val="12"/>
  </w:num>
  <w:num w:numId="34">
    <w:abstractNumId w:val="0"/>
  </w:num>
  <w:num w:numId="35">
    <w:abstractNumId w:val="45"/>
  </w:num>
  <w:num w:numId="36">
    <w:abstractNumId w:val="23"/>
  </w:num>
  <w:num w:numId="37">
    <w:abstractNumId w:val="47"/>
  </w:num>
  <w:num w:numId="38">
    <w:abstractNumId w:val="3"/>
  </w:num>
  <w:num w:numId="39">
    <w:abstractNumId w:val="32"/>
  </w:num>
  <w:num w:numId="40">
    <w:abstractNumId w:val="48"/>
  </w:num>
  <w:num w:numId="41">
    <w:abstractNumId w:val="9"/>
  </w:num>
  <w:num w:numId="42">
    <w:abstractNumId w:val="25"/>
  </w:num>
  <w:num w:numId="43">
    <w:abstractNumId w:val="17"/>
  </w:num>
  <w:num w:numId="44">
    <w:abstractNumId w:val="37"/>
  </w:num>
  <w:num w:numId="45">
    <w:abstractNumId w:val="39"/>
  </w:num>
  <w:num w:numId="46">
    <w:abstractNumId w:val="20"/>
  </w:num>
  <w:num w:numId="47">
    <w:abstractNumId w:val="8"/>
  </w:num>
  <w:num w:numId="48">
    <w:abstractNumId w:val="5"/>
  </w:num>
  <w:num w:numId="49">
    <w:abstractNumId w:val="13"/>
  </w:num>
  <w:num w:numId="50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>
      <o:colormru v:ext="edit" colors="#ffd2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D"/>
    <w:rsid w:val="0000014C"/>
    <w:rsid w:val="000022F8"/>
    <w:rsid w:val="00002DC9"/>
    <w:rsid w:val="0000336C"/>
    <w:rsid w:val="00004FBC"/>
    <w:rsid w:val="000058FD"/>
    <w:rsid w:val="00010362"/>
    <w:rsid w:val="0001046F"/>
    <w:rsid w:val="00011A9B"/>
    <w:rsid w:val="0001401D"/>
    <w:rsid w:val="000151C2"/>
    <w:rsid w:val="000152B2"/>
    <w:rsid w:val="0001581D"/>
    <w:rsid w:val="0001645D"/>
    <w:rsid w:val="00021B3C"/>
    <w:rsid w:val="00023518"/>
    <w:rsid w:val="000252E7"/>
    <w:rsid w:val="00026C56"/>
    <w:rsid w:val="000270AA"/>
    <w:rsid w:val="00030673"/>
    <w:rsid w:val="00034323"/>
    <w:rsid w:val="000359B8"/>
    <w:rsid w:val="00037479"/>
    <w:rsid w:val="00042DF7"/>
    <w:rsid w:val="000438F9"/>
    <w:rsid w:val="00044F3C"/>
    <w:rsid w:val="00045DAB"/>
    <w:rsid w:val="0004635F"/>
    <w:rsid w:val="0004701C"/>
    <w:rsid w:val="00052D47"/>
    <w:rsid w:val="0005307E"/>
    <w:rsid w:val="0005347D"/>
    <w:rsid w:val="00053C03"/>
    <w:rsid w:val="00054E00"/>
    <w:rsid w:val="00055038"/>
    <w:rsid w:val="000563EF"/>
    <w:rsid w:val="00064BEA"/>
    <w:rsid w:val="0006721A"/>
    <w:rsid w:val="0007052E"/>
    <w:rsid w:val="00077B43"/>
    <w:rsid w:val="00083832"/>
    <w:rsid w:val="00085785"/>
    <w:rsid w:val="00090289"/>
    <w:rsid w:val="000937D9"/>
    <w:rsid w:val="0009584D"/>
    <w:rsid w:val="00096F50"/>
    <w:rsid w:val="00097068"/>
    <w:rsid w:val="000972AB"/>
    <w:rsid w:val="00097552"/>
    <w:rsid w:val="000A418B"/>
    <w:rsid w:val="000A4B63"/>
    <w:rsid w:val="000A5189"/>
    <w:rsid w:val="000A60B9"/>
    <w:rsid w:val="000A6598"/>
    <w:rsid w:val="000A6C58"/>
    <w:rsid w:val="000B22B1"/>
    <w:rsid w:val="000B37F0"/>
    <w:rsid w:val="000B3CB7"/>
    <w:rsid w:val="000B505D"/>
    <w:rsid w:val="000C3CB7"/>
    <w:rsid w:val="000C58D6"/>
    <w:rsid w:val="000C5D24"/>
    <w:rsid w:val="000C7D16"/>
    <w:rsid w:val="000D011D"/>
    <w:rsid w:val="000D2653"/>
    <w:rsid w:val="000D479C"/>
    <w:rsid w:val="000D5477"/>
    <w:rsid w:val="000E0E18"/>
    <w:rsid w:val="000E756C"/>
    <w:rsid w:val="000F0207"/>
    <w:rsid w:val="000F070C"/>
    <w:rsid w:val="000F0BB5"/>
    <w:rsid w:val="000F32DA"/>
    <w:rsid w:val="000F7627"/>
    <w:rsid w:val="00102FFA"/>
    <w:rsid w:val="00104A1A"/>
    <w:rsid w:val="00104F9E"/>
    <w:rsid w:val="001058F6"/>
    <w:rsid w:val="0010743C"/>
    <w:rsid w:val="00107F43"/>
    <w:rsid w:val="001110D6"/>
    <w:rsid w:val="001120AF"/>
    <w:rsid w:val="001138DB"/>
    <w:rsid w:val="00113BF9"/>
    <w:rsid w:val="001147C8"/>
    <w:rsid w:val="0011491C"/>
    <w:rsid w:val="0012131F"/>
    <w:rsid w:val="00124962"/>
    <w:rsid w:val="00126C97"/>
    <w:rsid w:val="00127F35"/>
    <w:rsid w:val="001310A7"/>
    <w:rsid w:val="00136082"/>
    <w:rsid w:val="00140E62"/>
    <w:rsid w:val="001415D7"/>
    <w:rsid w:val="00141E58"/>
    <w:rsid w:val="00142A57"/>
    <w:rsid w:val="00142FC1"/>
    <w:rsid w:val="00143585"/>
    <w:rsid w:val="00143879"/>
    <w:rsid w:val="0014581D"/>
    <w:rsid w:val="00145A4D"/>
    <w:rsid w:val="001503F2"/>
    <w:rsid w:val="00156096"/>
    <w:rsid w:val="00156E3C"/>
    <w:rsid w:val="00157447"/>
    <w:rsid w:val="0016139D"/>
    <w:rsid w:val="00161E94"/>
    <w:rsid w:val="00164A02"/>
    <w:rsid w:val="001653E7"/>
    <w:rsid w:val="00165449"/>
    <w:rsid w:val="001659FD"/>
    <w:rsid w:val="0016629C"/>
    <w:rsid w:val="001705D9"/>
    <w:rsid w:val="0017148C"/>
    <w:rsid w:val="0017528D"/>
    <w:rsid w:val="00176ED7"/>
    <w:rsid w:val="001800BF"/>
    <w:rsid w:val="00180465"/>
    <w:rsid w:val="0018114D"/>
    <w:rsid w:val="00182D9F"/>
    <w:rsid w:val="00184155"/>
    <w:rsid w:val="001844C6"/>
    <w:rsid w:val="00184983"/>
    <w:rsid w:val="00185CE4"/>
    <w:rsid w:val="00186DC7"/>
    <w:rsid w:val="00195EC9"/>
    <w:rsid w:val="00195FE4"/>
    <w:rsid w:val="001A000D"/>
    <w:rsid w:val="001A10EF"/>
    <w:rsid w:val="001A661F"/>
    <w:rsid w:val="001A6B2E"/>
    <w:rsid w:val="001B7221"/>
    <w:rsid w:val="001C2748"/>
    <w:rsid w:val="001C346E"/>
    <w:rsid w:val="001C3CD2"/>
    <w:rsid w:val="001C6097"/>
    <w:rsid w:val="001C6CA1"/>
    <w:rsid w:val="001C72F4"/>
    <w:rsid w:val="001D3C86"/>
    <w:rsid w:val="001D4924"/>
    <w:rsid w:val="001E09B9"/>
    <w:rsid w:val="001E1D60"/>
    <w:rsid w:val="001E360E"/>
    <w:rsid w:val="001E6ABB"/>
    <w:rsid w:val="001F0310"/>
    <w:rsid w:val="001F2DA5"/>
    <w:rsid w:val="001F4E39"/>
    <w:rsid w:val="00201E41"/>
    <w:rsid w:val="0020470A"/>
    <w:rsid w:val="00204FED"/>
    <w:rsid w:val="00205E93"/>
    <w:rsid w:val="0020626D"/>
    <w:rsid w:val="00215B7E"/>
    <w:rsid w:val="00216DAE"/>
    <w:rsid w:val="00224F7A"/>
    <w:rsid w:val="00226BB2"/>
    <w:rsid w:val="00230E25"/>
    <w:rsid w:val="00231812"/>
    <w:rsid w:val="00231F98"/>
    <w:rsid w:val="00232EA1"/>
    <w:rsid w:val="00233B7E"/>
    <w:rsid w:val="0023477D"/>
    <w:rsid w:val="00235A04"/>
    <w:rsid w:val="00237248"/>
    <w:rsid w:val="0024076C"/>
    <w:rsid w:val="00240FDD"/>
    <w:rsid w:val="0024270E"/>
    <w:rsid w:val="00244657"/>
    <w:rsid w:val="00244C78"/>
    <w:rsid w:val="00246E65"/>
    <w:rsid w:val="002509E0"/>
    <w:rsid w:val="0025229F"/>
    <w:rsid w:val="00254FE5"/>
    <w:rsid w:val="00256E7C"/>
    <w:rsid w:val="00262622"/>
    <w:rsid w:val="002704B4"/>
    <w:rsid w:val="00270C6A"/>
    <w:rsid w:val="00270F2A"/>
    <w:rsid w:val="0027109A"/>
    <w:rsid w:val="00271583"/>
    <w:rsid w:val="00271755"/>
    <w:rsid w:val="00276AD6"/>
    <w:rsid w:val="00276E5A"/>
    <w:rsid w:val="0027704D"/>
    <w:rsid w:val="00280B1D"/>
    <w:rsid w:val="002818D6"/>
    <w:rsid w:val="002840B8"/>
    <w:rsid w:val="0028751B"/>
    <w:rsid w:val="0029289D"/>
    <w:rsid w:val="00295102"/>
    <w:rsid w:val="00295DBB"/>
    <w:rsid w:val="00296B54"/>
    <w:rsid w:val="0029780D"/>
    <w:rsid w:val="00297D90"/>
    <w:rsid w:val="002A02DF"/>
    <w:rsid w:val="002A0D8A"/>
    <w:rsid w:val="002A1878"/>
    <w:rsid w:val="002A25EE"/>
    <w:rsid w:val="002A360E"/>
    <w:rsid w:val="002A3BAA"/>
    <w:rsid w:val="002A5403"/>
    <w:rsid w:val="002A60B9"/>
    <w:rsid w:val="002A6F5D"/>
    <w:rsid w:val="002A7980"/>
    <w:rsid w:val="002B3669"/>
    <w:rsid w:val="002B3F42"/>
    <w:rsid w:val="002B444D"/>
    <w:rsid w:val="002B5B01"/>
    <w:rsid w:val="002B6454"/>
    <w:rsid w:val="002B7094"/>
    <w:rsid w:val="002B79D2"/>
    <w:rsid w:val="002B7D72"/>
    <w:rsid w:val="002C4E77"/>
    <w:rsid w:val="002D2011"/>
    <w:rsid w:val="002D2A2F"/>
    <w:rsid w:val="002D31A1"/>
    <w:rsid w:val="002D3918"/>
    <w:rsid w:val="002D4B3C"/>
    <w:rsid w:val="002D6555"/>
    <w:rsid w:val="002D6D3E"/>
    <w:rsid w:val="002E235A"/>
    <w:rsid w:val="002E333C"/>
    <w:rsid w:val="002E3EF3"/>
    <w:rsid w:val="002E4DC2"/>
    <w:rsid w:val="002E50B8"/>
    <w:rsid w:val="002E67A4"/>
    <w:rsid w:val="002E71E6"/>
    <w:rsid w:val="002F00A3"/>
    <w:rsid w:val="002F0876"/>
    <w:rsid w:val="002F1973"/>
    <w:rsid w:val="002F3E89"/>
    <w:rsid w:val="002F4B9B"/>
    <w:rsid w:val="002F62A7"/>
    <w:rsid w:val="0030674C"/>
    <w:rsid w:val="00307172"/>
    <w:rsid w:val="003150C2"/>
    <w:rsid w:val="00315169"/>
    <w:rsid w:val="00315C50"/>
    <w:rsid w:val="00315C59"/>
    <w:rsid w:val="0032016C"/>
    <w:rsid w:val="0032156C"/>
    <w:rsid w:val="00322410"/>
    <w:rsid w:val="0032242C"/>
    <w:rsid w:val="003226E8"/>
    <w:rsid w:val="0032294C"/>
    <w:rsid w:val="0032451C"/>
    <w:rsid w:val="00326DD8"/>
    <w:rsid w:val="00330750"/>
    <w:rsid w:val="00330C56"/>
    <w:rsid w:val="00330DB1"/>
    <w:rsid w:val="0033201E"/>
    <w:rsid w:val="00335011"/>
    <w:rsid w:val="0033719A"/>
    <w:rsid w:val="00341314"/>
    <w:rsid w:val="0034319D"/>
    <w:rsid w:val="00346419"/>
    <w:rsid w:val="003476E2"/>
    <w:rsid w:val="003530D3"/>
    <w:rsid w:val="003531EB"/>
    <w:rsid w:val="003549AF"/>
    <w:rsid w:val="00355CF4"/>
    <w:rsid w:val="003569A1"/>
    <w:rsid w:val="00360AD4"/>
    <w:rsid w:val="0036321B"/>
    <w:rsid w:val="0036380F"/>
    <w:rsid w:val="0036439E"/>
    <w:rsid w:val="00365B35"/>
    <w:rsid w:val="0038085E"/>
    <w:rsid w:val="00381F29"/>
    <w:rsid w:val="003836C4"/>
    <w:rsid w:val="003855AB"/>
    <w:rsid w:val="00386604"/>
    <w:rsid w:val="00387D02"/>
    <w:rsid w:val="00393515"/>
    <w:rsid w:val="0039358C"/>
    <w:rsid w:val="00393771"/>
    <w:rsid w:val="003962A3"/>
    <w:rsid w:val="00397DDA"/>
    <w:rsid w:val="003A0BFA"/>
    <w:rsid w:val="003A2296"/>
    <w:rsid w:val="003A2F2A"/>
    <w:rsid w:val="003A32A1"/>
    <w:rsid w:val="003A351F"/>
    <w:rsid w:val="003A629D"/>
    <w:rsid w:val="003A7B4B"/>
    <w:rsid w:val="003B03CA"/>
    <w:rsid w:val="003B3900"/>
    <w:rsid w:val="003C0373"/>
    <w:rsid w:val="003C0E83"/>
    <w:rsid w:val="003C6B12"/>
    <w:rsid w:val="003D2423"/>
    <w:rsid w:val="003D4405"/>
    <w:rsid w:val="003D47A1"/>
    <w:rsid w:val="003D7162"/>
    <w:rsid w:val="003D7BB2"/>
    <w:rsid w:val="003E3C16"/>
    <w:rsid w:val="003E65BF"/>
    <w:rsid w:val="003F0036"/>
    <w:rsid w:val="003F580E"/>
    <w:rsid w:val="003F5B5E"/>
    <w:rsid w:val="003F5D6F"/>
    <w:rsid w:val="003F5FDB"/>
    <w:rsid w:val="003F7C57"/>
    <w:rsid w:val="00400120"/>
    <w:rsid w:val="00400F49"/>
    <w:rsid w:val="00403A75"/>
    <w:rsid w:val="004052C9"/>
    <w:rsid w:val="00405F20"/>
    <w:rsid w:val="00412F2A"/>
    <w:rsid w:val="00414BFB"/>
    <w:rsid w:val="00416113"/>
    <w:rsid w:val="0041613B"/>
    <w:rsid w:val="00420B57"/>
    <w:rsid w:val="00420C23"/>
    <w:rsid w:val="00420D2F"/>
    <w:rsid w:val="00421C5E"/>
    <w:rsid w:val="0042367B"/>
    <w:rsid w:val="00423922"/>
    <w:rsid w:val="0043036F"/>
    <w:rsid w:val="00434782"/>
    <w:rsid w:val="00434BF8"/>
    <w:rsid w:val="004402D6"/>
    <w:rsid w:val="00444E11"/>
    <w:rsid w:val="00445891"/>
    <w:rsid w:val="00445D8F"/>
    <w:rsid w:val="0045012E"/>
    <w:rsid w:val="00453291"/>
    <w:rsid w:val="0045369D"/>
    <w:rsid w:val="00453A34"/>
    <w:rsid w:val="00453D58"/>
    <w:rsid w:val="00454FB3"/>
    <w:rsid w:val="00456B06"/>
    <w:rsid w:val="004618D1"/>
    <w:rsid w:val="0046205D"/>
    <w:rsid w:val="004635B6"/>
    <w:rsid w:val="00465E9C"/>
    <w:rsid w:val="0046646E"/>
    <w:rsid w:val="00467783"/>
    <w:rsid w:val="00471B8F"/>
    <w:rsid w:val="0047382D"/>
    <w:rsid w:val="004739D5"/>
    <w:rsid w:val="00473EAE"/>
    <w:rsid w:val="0047516E"/>
    <w:rsid w:val="00477805"/>
    <w:rsid w:val="004778F7"/>
    <w:rsid w:val="0048115E"/>
    <w:rsid w:val="00484DB1"/>
    <w:rsid w:val="004869A9"/>
    <w:rsid w:val="0048783C"/>
    <w:rsid w:val="004901A6"/>
    <w:rsid w:val="00493917"/>
    <w:rsid w:val="00493A62"/>
    <w:rsid w:val="00493E32"/>
    <w:rsid w:val="00494F13"/>
    <w:rsid w:val="004953FA"/>
    <w:rsid w:val="004A0F24"/>
    <w:rsid w:val="004A1EDD"/>
    <w:rsid w:val="004A5E2D"/>
    <w:rsid w:val="004B09C0"/>
    <w:rsid w:val="004B13B4"/>
    <w:rsid w:val="004B2192"/>
    <w:rsid w:val="004B52B7"/>
    <w:rsid w:val="004B7E17"/>
    <w:rsid w:val="004C1E89"/>
    <w:rsid w:val="004C2B61"/>
    <w:rsid w:val="004C3A62"/>
    <w:rsid w:val="004C64BC"/>
    <w:rsid w:val="004D0B97"/>
    <w:rsid w:val="004D1D1C"/>
    <w:rsid w:val="004D356D"/>
    <w:rsid w:val="004D36F7"/>
    <w:rsid w:val="004D38AF"/>
    <w:rsid w:val="004D3E08"/>
    <w:rsid w:val="004D4477"/>
    <w:rsid w:val="004D4ECA"/>
    <w:rsid w:val="004D541A"/>
    <w:rsid w:val="004D587E"/>
    <w:rsid w:val="004D7A50"/>
    <w:rsid w:val="004E3C37"/>
    <w:rsid w:val="004E460B"/>
    <w:rsid w:val="004E5926"/>
    <w:rsid w:val="004E6FDC"/>
    <w:rsid w:val="00502B7D"/>
    <w:rsid w:val="00504895"/>
    <w:rsid w:val="00505F9C"/>
    <w:rsid w:val="00510E7A"/>
    <w:rsid w:val="00510EF0"/>
    <w:rsid w:val="00511B39"/>
    <w:rsid w:val="0052714A"/>
    <w:rsid w:val="00533B2B"/>
    <w:rsid w:val="00535248"/>
    <w:rsid w:val="0053662B"/>
    <w:rsid w:val="00544C5B"/>
    <w:rsid w:val="0054678B"/>
    <w:rsid w:val="00550BE3"/>
    <w:rsid w:val="00550E89"/>
    <w:rsid w:val="00552551"/>
    <w:rsid w:val="00554BDA"/>
    <w:rsid w:val="005557E8"/>
    <w:rsid w:val="005605DB"/>
    <w:rsid w:val="00567CFE"/>
    <w:rsid w:val="0057470B"/>
    <w:rsid w:val="00575A1F"/>
    <w:rsid w:val="00576ED0"/>
    <w:rsid w:val="00577532"/>
    <w:rsid w:val="00577AAB"/>
    <w:rsid w:val="00577D88"/>
    <w:rsid w:val="005835C6"/>
    <w:rsid w:val="00583C3B"/>
    <w:rsid w:val="00590893"/>
    <w:rsid w:val="00595D14"/>
    <w:rsid w:val="0059735F"/>
    <w:rsid w:val="005A06B1"/>
    <w:rsid w:val="005A1804"/>
    <w:rsid w:val="005A3BAB"/>
    <w:rsid w:val="005A4ADB"/>
    <w:rsid w:val="005B0615"/>
    <w:rsid w:val="005B137F"/>
    <w:rsid w:val="005B2750"/>
    <w:rsid w:val="005B36B1"/>
    <w:rsid w:val="005B48D9"/>
    <w:rsid w:val="005B5E32"/>
    <w:rsid w:val="005B7051"/>
    <w:rsid w:val="005C165C"/>
    <w:rsid w:val="005C3203"/>
    <w:rsid w:val="005C41C1"/>
    <w:rsid w:val="005C4E4B"/>
    <w:rsid w:val="005C5EEF"/>
    <w:rsid w:val="005D3644"/>
    <w:rsid w:val="005D4BCA"/>
    <w:rsid w:val="005D6D86"/>
    <w:rsid w:val="005D6D8E"/>
    <w:rsid w:val="005D7150"/>
    <w:rsid w:val="005E0174"/>
    <w:rsid w:val="005E08D1"/>
    <w:rsid w:val="005E143A"/>
    <w:rsid w:val="005E1B22"/>
    <w:rsid w:val="005E517A"/>
    <w:rsid w:val="005E60C6"/>
    <w:rsid w:val="005F18D6"/>
    <w:rsid w:val="005F4234"/>
    <w:rsid w:val="005F499C"/>
    <w:rsid w:val="005F4D93"/>
    <w:rsid w:val="00600E66"/>
    <w:rsid w:val="00603947"/>
    <w:rsid w:val="006039D6"/>
    <w:rsid w:val="0061068D"/>
    <w:rsid w:val="0061094B"/>
    <w:rsid w:val="0061565C"/>
    <w:rsid w:val="006156BA"/>
    <w:rsid w:val="006235DF"/>
    <w:rsid w:val="00624A58"/>
    <w:rsid w:val="006265B4"/>
    <w:rsid w:val="00626727"/>
    <w:rsid w:val="00626AE4"/>
    <w:rsid w:val="006278C4"/>
    <w:rsid w:val="00627B1C"/>
    <w:rsid w:val="00631346"/>
    <w:rsid w:val="006327AA"/>
    <w:rsid w:val="0063304A"/>
    <w:rsid w:val="00634F09"/>
    <w:rsid w:val="006360F2"/>
    <w:rsid w:val="006410A3"/>
    <w:rsid w:val="00642F16"/>
    <w:rsid w:val="00644A7D"/>
    <w:rsid w:val="00646479"/>
    <w:rsid w:val="006468E0"/>
    <w:rsid w:val="00646C2F"/>
    <w:rsid w:val="006502DE"/>
    <w:rsid w:val="00650370"/>
    <w:rsid w:val="00653281"/>
    <w:rsid w:val="00653B7F"/>
    <w:rsid w:val="00653F59"/>
    <w:rsid w:val="006540DB"/>
    <w:rsid w:val="00654406"/>
    <w:rsid w:val="006570BA"/>
    <w:rsid w:val="0066198B"/>
    <w:rsid w:val="00661BEA"/>
    <w:rsid w:val="00666B35"/>
    <w:rsid w:val="006703A8"/>
    <w:rsid w:val="00670D6B"/>
    <w:rsid w:val="006711F5"/>
    <w:rsid w:val="0067239F"/>
    <w:rsid w:val="00677358"/>
    <w:rsid w:val="006801B8"/>
    <w:rsid w:val="006803CC"/>
    <w:rsid w:val="00680E7B"/>
    <w:rsid w:val="00684436"/>
    <w:rsid w:val="00684C93"/>
    <w:rsid w:val="006854F0"/>
    <w:rsid w:val="00685F7D"/>
    <w:rsid w:val="00686D56"/>
    <w:rsid w:val="006904DB"/>
    <w:rsid w:val="00690A3A"/>
    <w:rsid w:val="006910C9"/>
    <w:rsid w:val="00692186"/>
    <w:rsid w:val="00695687"/>
    <w:rsid w:val="006A173E"/>
    <w:rsid w:val="006A38D8"/>
    <w:rsid w:val="006A514B"/>
    <w:rsid w:val="006B13FE"/>
    <w:rsid w:val="006B1734"/>
    <w:rsid w:val="006B1930"/>
    <w:rsid w:val="006B24DA"/>
    <w:rsid w:val="006B58B1"/>
    <w:rsid w:val="006B68B4"/>
    <w:rsid w:val="006B6B67"/>
    <w:rsid w:val="006B7403"/>
    <w:rsid w:val="006B7DE9"/>
    <w:rsid w:val="006C0FA2"/>
    <w:rsid w:val="006C1D8B"/>
    <w:rsid w:val="006C20A8"/>
    <w:rsid w:val="006C5379"/>
    <w:rsid w:val="006C72C4"/>
    <w:rsid w:val="006D1DC1"/>
    <w:rsid w:val="006D3091"/>
    <w:rsid w:val="006D5EF8"/>
    <w:rsid w:val="006E185E"/>
    <w:rsid w:val="006E5F80"/>
    <w:rsid w:val="006E6140"/>
    <w:rsid w:val="006F557F"/>
    <w:rsid w:val="006F71DE"/>
    <w:rsid w:val="007037A4"/>
    <w:rsid w:val="00710491"/>
    <w:rsid w:val="00712833"/>
    <w:rsid w:val="00712C05"/>
    <w:rsid w:val="00714932"/>
    <w:rsid w:val="0071643D"/>
    <w:rsid w:val="007173C2"/>
    <w:rsid w:val="00720797"/>
    <w:rsid w:val="00720A92"/>
    <w:rsid w:val="00720E17"/>
    <w:rsid w:val="007213D0"/>
    <w:rsid w:val="00721606"/>
    <w:rsid w:val="00721C1A"/>
    <w:rsid w:val="00722418"/>
    <w:rsid w:val="00722A32"/>
    <w:rsid w:val="00724983"/>
    <w:rsid w:val="00724D96"/>
    <w:rsid w:val="00725143"/>
    <w:rsid w:val="00726222"/>
    <w:rsid w:val="0073150D"/>
    <w:rsid w:val="00732AC7"/>
    <w:rsid w:val="00734AAC"/>
    <w:rsid w:val="007404E3"/>
    <w:rsid w:val="0074490C"/>
    <w:rsid w:val="00746B5D"/>
    <w:rsid w:val="00746EA6"/>
    <w:rsid w:val="00747CF5"/>
    <w:rsid w:val="007501C9"/>
    <w:rsid w:val="0075108F"/>
    <w:rsid w:val="007513CB"/>
    <w:rsid w:val="007522CD"/>
    <w:rsid w:val="0075593A"/>
    <w:rsid w:val="00755E8E"/>
    <w:rsid w:val="0075653D"/>
    <w:rsid w:val="00756B89"/>
    <w:rsid w:val="0076068F"/>
    <w:rsid w:val="00761B61"/>
    <w:rsid w:val="007648F3"/>
    <w:rsid w:val="0076583E"/>
    <w:rsid w:val="007669EC"/>
    <w:rsid w:val="00770A9D"/>
    <w:rsid w:val="00770D70"/>
    <w:rsid w:val="00774C8B"/>
    <w:rsid w:val="00776CCE"/>
    <w:rsid w:val="00780CDC"/>
    <w:rsid w:val="0078108B"/>
    <w:rsid w:val="00781E2A"/>
    <w:rsid w:val="00782889"/>
    <w:rsid w:val="007848F6"/>
    <w:rsid w:val="0078787D"/>
    <w:rsid w:val="0079435A"/>
    <w:rsid w:val="007A065B"/>
    <w:rsid w:val="007A4555"/>
    <w:rsid w:val="007A54E5"/>
    <w:rsid w:val="007A59C9"/>
    <w:rsid w:val="007A68D0"/>
    <w:rsid w:val="007B17FB"/>
    <w:rsid w:val="007B2080"/>
    <w:rsid w:val="007B3E35"/>
    <w:rsid w:val="007B4B0C"/>
    <w:rsid w:val="007B4EF4"/>
    <w:rsid w:val="007B577F"/>
    <w:rsid w:val="007B759B"/>
    <w:rsid w:val="007C22A6"/>
    <w:rsid w:val="007C24B7"/>
    <w:rsid w:val="007C4591"/>
    <w:rsid w:val="007C658C"/>
    <w:rsid w:val="007C6DE2"/>
    <w:rsid w:val="007C74B0"/>
    <w:rsid w:val="007D0D4C"/>
    <w:rsid w:val="007D17FE"/>
    <w:rsid w:val="007D30C8"/>
    <w:rsid w:val="007D4FBB"/>
    <w:rsid w:val="007D54AC"/>
    <w:rsid w:val="007D54D4"/>
    <w:rsid w:val="007D5C31"/>
    <w:rsid w:val="007D6CE9"/>
    <w:rsid w:val="007D72EA"/>
    <w:rsid w:val="007D7960"/>
    <w:rsid w:val="007E0D82"/>
    <w:rsid w:val="007E2A70"/>
    <w:rsid w:val="007E2A97"/>
    <w:rsid w:val="007E2D67"/>
    <w:rsid w:val="007E3F84"/>
    <w:rsid w:val="007E4235"/>
    <w:rsid w:val="007E4535"/>
    <w:rsid w:val="007E51A9"/>
    <w:rsid w:val="007E5773"/>
    <w:rsid w:val="007E5FFE"/>
    <w:rsid w:val="007E6D94"/>
    <w:rsid w:val="007E7D24"/>
    <w:rsid w:val="007F3DD6"/>
    <w:rsid w:val="007F5B5A"/>
    <w:rsid w:val="007F5BF5"/>
    <w:rsid w:val="00802A05"/>
    <w:rsid w:val="00802CAC"/>
    <w:rsid w:val="00802FC2"/>
    <w:rsid w:val="0080466B"/>
    <w:rsid w:val="0080592B"/>
    <w:rsid w:val="00805AAF"/>
    <w:rsid w:val="00805ACE"/>
    <w:rsid w:val="00806748"/>
    <w:rsid w:val="00807179"/>
    <w:rsid w:val="00810732"/>
    <w:rsid w:val="00811F4D"/>
    <w:rsid w:val="008131C3"/>
    <w:rsid w:val="008144DE"/>
    <w:rsid w:val="00820883"/>
    <w:rsid w:val="00820D76"/>
    <w:rsid w:val="00824646"/>
    <w:rsid w:val="0082533C"/>
    <w:rsid w:val="0082669B"/>
    <w:rsid w:val="0083032A"/>
    <w:rsid w:val="00830423"/>
    <w:rsid w:val="008312C1"/>
    <w:rsid w:val="0083149B"/>
    <w:rsid w:val="00831BC6"/>
    <w:rsid w:val="00831EF0"/>
    <w:rsid w:val="00833618"/>
    <w:rsid w:val="00841904"/>
    <w:rsid w:val="00841BCE"/>
    <w:rsid w:val="00842CB4"/>
    <w:rsid w:val="00845398"/>
    <w:rsid w:val="0084567F"/>
    <w:rsid w:val="00852488"/>
    <w:rsid w:val="00852D1C"/>
    <w:rsid w:val="00856FCA"/>
    <w:rsid w:val="008572B5"/>
    <w:rsid w:val="008572CA"/>
    <w:rsid w:val="00860EAF"/>
    <w:rsid w:val="008644A1"/>
    <w:rsid w:val="00864B04"/>
    <w:rsid w:val="00866D54"/>
    <w:rsid w:val="00870F33"/>
    <w:rsid w:val="00871CF6"/>
    <w:rsid w:val="0087525E"/>
    <w:rsid w:val="008753EC"/>
    <w:rsid w:val="00875CD0"/>
    <w:rsid w:val="008773A9"/>
    <w:rsid w:val="00881DCF"/>
    <w:rsid w:val="00882C56"/>
    <w:rsid w:val="0088300E"/>
    <w:rsid w:val="00884894"/>
    <w:rsid w:val="00885B23"/>
    <w:rsid w:val="00887272"/>
    <w:rsid w:val="008900DD"/>
    <w:rsid w:val="0089195C"/>
    <w:rsid w:val="008919FA"/>
    <w:rsid w:val="00895855"/>
    <w:rsid w:val="008963B4"/>
    <w:rsid w:val="008A2B8B"/>
    <w:rsid w:val="008A36D4"/>
    <w:rsid w:val="008A5B15"/>
    <w:rsid w:val="008A6CA2"/>
    <w:rsid w:val="008B6410"/>
    <w:rsid w:val="008C0780"/>
    <w:rsid w:val="008C16FD"/>
    <w:rsid w:val="008C4919"/>
    <w:rsid w:val="008C5B35"/>
    <w:rsid w:val="008C701A"/>
    <w:rsid w:val="008D0520"/>
    <w:rsid w:val="008D06A1"/>
    <w:rsid w:val="008D19F2"/>
    <w:rsid w:val="008D2A08"/>
    <w:rsid w:val="008D3597"/>
    <w:rsid w:val="008D45F6"/>
    <w:rsid w:val="008D6861"/>
    <w:rsid w:val="008D7D08"/>
    <w:rsid w:val="008E45AA"/>
    <w:rsid w:val="008E5003"/>
    <w:rsid w:val="008E68B0"/>
    <w:rsid w:val="008F0EEE"/>
    <w:rsid w:val="008F24CD"/>
    <w:rsid w:val="008F30EB"/>
    <w:rsid w:val="008F35F6"/>
    <w:rsid w:val="008F6F80"/>
    <w:rsid w:val="00902DDB"/>
    <w:rsid w:val="0090378A"/>
    <w:rsid w:val="0090706F"/>
    <w:rsid w:val="00907CC7"/>
    <w:rsid w:val="00910C44"/>
    <w:rsid w:val="0091394F"/>
    <w:rsid w:val="0091537F"/>
    <w:rsid w:val="00916813"/>
    <w:rsid w:val="00917255"/>
    <w:rsid w:val="00921FD1"/>
    <w:rsid w:val="0092251C"/>
    <w:rsid w:val="0092290E"/>
    <w:rsid w:val="00922E73"/>
    <w:rsid w:val="0092491C"/>
    <w:rsid w:val="00925F9A"/>
    <w:rsid w:val="00925FA9"/>
    <w:rsid w:val="00933B17"/>
    <w:rsid w:val="00933D6F"/>
    <w:rsid w:val="0093419C"/>
    <w:rsid w:val="009425CB"/>
    <w:rsid w:val="00942E74"/>
    <w:rsid w:val="00942F4F"/>
    <w:rsid w:val="00947380"/>
    <w:rsid w:val="0095464A"/>
    <w:rsid w:val="00960A6C"/>
    <w:rsid w:val="009612AA"/>
    <w:rsid w:val="009615B0"/>
    <w:rsid w:val="0096177E"/>
    <w:rsid w:val="00972980"/>
    <w:rsid w:val="0097533E"/>
    <w:rsid w:val="00975AAD"/>
    <w:rsid w:val="00976165"/>
    <w:rsid w:val="0097643A"/>
    <w:rsid w:val="0097752F"/>
    <w:rsid w:val="0097763B"/>
    <w:rsid w:val="00980FCE"/>
    <w:rsid w:val="009813B9"/>
    <w:rsid w:val="00982AA5"/>
    <w:rsid w:val="00983500"/>
    <w:rsid w:val="0098490B"/>
    <w:rsid w:val="0099045D"/>
    <w:rsid w:val="00990488"/>
    <w:rsid w:val="00992538"/>
    <w:rsid w:val="00993536"/>
    <w:rsid w:val="009947CC"/>
    <w:rsid w:val="00996710"/>
    <w:rsid w:val="00996C3C"/>
    <w:rsid w:val="00997A69"/>
    <w:rsid w:val="009A1F2C"/>
    <w:rsid w:val="009A5A0F"/>
    <w:rsid w:val="009A78C0"/>
    <w:rsid w:val="009A7FA1"/>
    <w:rsid w:val="009B15E1"/>
    <w:rsid w:val="009B1871"/>
    <w:rsid w:val="009B2DC8"/>
    <w:rsid w:val="009B3098"/>
    <w:rsid w:val="009B45D5"/>
    <w:rsid w:val="009B4BAD"/>
    <w:rsid w:val="009B4C3F"/>
    <w:rsid w:val="009B5480"/>
    <w:rsid w:val="009B6A76"/>
    <w:rsid w:val="009B752E"/>
    <w:rsid w:val="009C11E3"/>
    <w:rsid w:val="009C2B9B"/>
    <w:rsid w:val="009C2D8A"/>
    <w:rsid w:val="009C48E7"/>
    <w:rsid w:val="009C5AA5"/>
    <w:rsid w:val="009C6DED"/>
    <w:rsid w:val="009D0632"/>
    <w:rsid w:val="009D241D"/>
    <w:rsid w:val="009D265C"/>
    <w:rsid w:val="009D48FA"/>
    <w:rsid w:val="009D5BEB"/>
    <w:rsid w:val="009D6137"/>
    <w:rsid w:val="009E1721"/>
    <w:rsid w:val="009E31BB"/>
    <w:rsid w:val="009E417A"/>
    <w:rsid w:val="009E448B"/>
    <w:rsid w:val="009E506F"/>
    <w:rsid w:val="009E59B8"/>
    <w:rsid w:val="009E620C"/>
    <w:rsid w:val="009E6A85"/>
    <w:rsid w:val="009F0627"/>
    <w:rsid w:val="009F5901"/>
    <w:rsid w:val="009F6D22"/>
    <w:rsid w:val="009F6E4B"/>
    <w:rsid w:val="00A01124"/>
    <w:rsid w:val="00A02347"/>
    <w:rsid w:val="00A0573C"/>
    <w:rsid w:val="00A061DB"/>
    <w:rsid w:val="00A1009A"/>
    <w:rsid w:val="00A1620B"/>
    <w:rsid w:val="00A16877"/>
    <w:rsid w:val="00A16D79"/>
    <w:rsid w:val="00A22A95"/>
    <w:rsid w:val="00A2666B"/>
    <w:rsid w:val="00A30CDA"/>
    <w:rsid w:val="00A33FC8"/>
    <w:rsid w:val="00A357D6"/>
    <w:rsid w:val="00A42BE9"/>
    <w:rsid w:val="00A42CA9"/>
    <w:rsid w:val="00A4491C"/>
    <w:rsid w:val="00A44D60"/>
    <w:rsid w:val="00A452B6"/>
    <w:rsid w:val="00A47AEE"/>
    <w:rsid w:val="00A52600"/>
    <w:rsid w:val="00A53503"/>
    <w:rsid w:val="00A5474D"/>
    <w:rsid w:val="00A55E62"/>
    <w:rsid w:val="00A5715C"/>
    <w:rsid w:val="00A577B0"/>
    <w:rsid w:val="00A57EA5"/>
    <w:rsid w:val="00A60C24"/>
    <w:rsid w:val="00A61A0C"/>
    <w:rsid w:val="00A63402"/>
    <w:rsid w:val="00A64B65"/>
    <w:rsid w:val="00A64FB5"/>
    <w:rsid w:val="00A70FFC"/>
    <w:rsid w:val="00A717B2"/>
    <w:rsid w:val="00A724C1"/>
    <w:rsid w:val="00A7408E"/>
    <w:rsid w:val="00A76C28"/>
    <w:rsid w:val="00A7784F"/>
    <w:rsid w:val="00A77BBE"/>
    <w:rsid w:val="00A82ADB"/>
    <w:rsid w:val="00A8458E"/>
    <w:rsid w:val="00A8562A"/>
    <w:rsid w:val="00A85656"/>
    <w:rsid w:val="00A86E87"/>
    <w:rsid w:val="00A87DBE"/>
    <w:rsid w:val="00A90858"/>
    <w:rsid w:val="00A939B9"/>
    <w:rsid w:val="00A93A60"/>
    <w:rsid w:val="00A9407C"/>
    <w:rsid w:val="00A94D61"/>
    <w:rsid w:val="00A9546B"/>
    <w:rsid w:val="00AA04D0"/>
    <w:rsid w:val="00AA1B6C"/>
    <w:rsid w:val="00AA3D27"/>
    <w:rsid w:val="00AA3E7D"/>
    <w:rsid w:val="00AB15D1"/>
    <w:rsid w:val="00AB2524"/>
    <w:rsid w:val="00AB3125"/>
    <w:rsid w:val="00AB6708"/>
    <w:rsid w:val="00AB6A91"/>
    <w:rsid w:val="00AC0038"/>
    <w:rsid w:val="00AC438C"/>
    <w:rsid w:val="00AC6A60"/>
    <w:rsid w:val="00AC6B3B"/>
    <w:rsid w:val="00AD6087"/>
    <w:rsid w:val="00AE2A66"/>
    <w:rsid w:val="00AE3BA4"/>
    <w:rsid w:val="00AE46C8"/>
    <w:rsid w:val="00AE4E7D"/>
    <w:rsid w:val="00AE731F"/>
    <w:rsid w:val="00AF16DB"/>
    <w:rsid w:val="00AF1773"/>
    <w:rsid w:val="00AF1E79"/>
    <w:rsid w:val="00AF41BE"/>
    <w:rsid w:val="00AF4C1C"/>
    <w:rsid w:val="00B00761"/>
    <w:rsid w:val="00B02015"/>
    <w:rsid w:val="00B0215A"/>
    <w:rsid w:val="00B046D5"/>
    <w:rsid w:val="00B05921"/>
    <w:rsid w:val="00B05B9B"/>
    <w:rsid w:val="00B1278E"/>
    <w:rsid w:val="00B1296F"/>
    <w:rsid w:val="00B13F3C"/>
    <w:rsid w:val="00B14109"/>
    <w:rsid w:val="00B1439C"/>
    <w:rsid w:val="00B17390"/>
    <w:rsid w:val="00B20748"/>
    <w:rsid w:val="00B20F0C"/>
    <w:rsid w:val="00B21CAA"/>
    <w:rsid w:val="00B2343D"/>
    <w:rsid w:val="00B2451F"/>
    <w:rsid w:val="00B26F1D"/>
    <w:rsid w:val="00B313C2"/>
    <w:rsid w:val="00B31B9B"/>
    <w:rsid w:val="00B32985"/>
    <w:rsid w:val="00B34CFC"/>
    <w:rsid w:val="00B36825"/>
    <w:rsid w:val="00B400C5"/>
    <w:rsid w:val="00B415C8"/>
    <w:rsid w:val="00B41B9B"/>
    <w:rsid w:val="00B46BDE"/>
    <w:rsid w:val="00B47542"/>
    <w:rsid w:val="00B52532"/>
    <w:rsid w:val="00B52556"/>
    <w:rsid w:val="00B52F94"/>
    <w:rsid w:val="00B54EE4"/>
    <w:rsid w:val="00B551CE"/>
    <w:rsid w:val="00B552F8"/>
    <w:rsid w:val="00B5535C"/>
    <w:rsid w:val="00B622E2"/>
    <w:rsid w:val="00B629EE"/>
    <w:rsid w:val="00B67F2B"/>
    <w:rsid w:val="00B70DC2"/>
    <w:rsid w:val="00B720BE"/>
    <w:rsid w:val="00B7614C"/>
    <w:rsid w:val="00B76FAB"/>
    <w:rsid w:val="00B800F2"/>
    <w:rsid w:val="00B80256"/>
    <w:rsid w:val="00B80A90"/>
    <w:rsid w:val="00B82B50"/>
    <w:rsid w:val="00B84DD2"/>
    <w:rsid w:val="00B9024B"/>
    <w:rsid w:val="00B90CB1"/>
    <w:rsid w:val="00B92ECB"/>
    <w:rsid w:val="00B95D11"/>
    <w:rsid w:val="00BA51DB"/>
    <w:rsid w:val="00BA7A1A"/>
    <w:rsid w:val="00BA7AFD"/>
    <w:rsid w:val="00BC0965"/>
    <w:rsid w:val="00BC1812"/>
    <w:rsid w:val="00BC1B92"/>
    <w:rsid w:val="00BC3A29"/>
    <w:rsid w:val="00BC5AB0"/>
    <w:rsid w:val="00BD2D8E"/>
    <w:rsid w:val="00BD649C"/>
    <w:rsid w:val="00BE014C"/>
    <w:rsid w:val="00BE0BCB"/>
    <w:rsid w:val="00BE5082"/>
    <w:rsid w:val="00BE5B58"/>
    <w:rsid w:val="00BE6986"/>
    <w:rsid w:val="00BE6C88"/>
    <w:rsid w:val="00BE6CB7"/>
    <w:rsid w:val="00BF2222"/>
    <w:rsid w:val="00BF230C"/>
    <w:rsid w:val="00BF47EB"/>
    <w:rsid w:val="00BF5F36"/>
    <w:rsid w:val="00BF759B"/>
    <w:rsid w:val="00C047B8"/>
    <w:rsid w:val="00C05850"/>
    <w:rsid w:val="00C06405"/>
    <w:rsid w:val="00C07809"/>
    <w:rsid w:val="00C11910"/>
    <w:rsid w:val="00C131D3"/>
    <w:rsid w:val="00C1477D"/>
    <w:rsid w:val="00C2287C"/>
    <w:rsid w:val="00C24ABF"/>
    <w:rsid w:val="00C2513A"/>
    <w:rsid w:val="00C26724"/>
    <w:rsid w:val="00C2713C"/>
    <w:rsid w:val="00C27253"/>
    <w:rsid w:val="00C322FE"/>
    <w:rsid w:val="00C346D8"/>
    <w:rsid w:val="00C36E66"/>
    <w:rsid w:val="00C3718C"/>
    <w:rsid w:val="00C4382A"/>
    <w:rsid w:val="00C47268"/>
    <w:rsid w:val="00C47F32"/>
    <w:rsid w:val="00C5039E"/>
    <w:rsid w:val="00C53002"/>
    <w:rsid w:val="00C54BBC"/>
    <w:rsid w:val="00C55354"/>
    <w:rsid w:val="00C554A5"/>
    <w:rsid w:val="00C56EB5"/>
    <w:rsid w:val="00C603EB"/>
    <w:rsid w:val="00C60596"/>
    <w:rsid w:val="00C671AA"/>
    <w:rsid w:val="00C722FB"/>
    <w:rsid w:val="00C7550F"/>
    <w:rsid w:val="00C778F2"/>
    <w:rsid w:val="00C80B62"/>
    <w:rsid w:val="00C82EA0"/>
    <w:rsid w:val="00C82EFE"/>
    <w:rsid w:val="00C8518A"/>
    <w:rsid w:val="00C86D4D"/>
    <w:rsid w:val="00C96FCC"/>
    <w:rsid w:val="00CA10A8"/>
    <w:rsid w:val="00CA1B35"/>
    <w:rsid w:val="00CA22A4"/>
    <w:rsid w:val="00CA3061"/>
    <w:rsid w:val="00CA31C5"/>
    <w:rsid w:val="00CA398B"/>
    <w:rsid w:val="00CA5734"/>
    <w:rsid w:val="00CA6929"/>
    <w:rsid w:val="00CA7798"/>
    <w:rsid w:val="00CB070E"/>
    <w:rsid w:val="00CB1463"/>
    <w:rsid w:val="00CB1808"/>
    <w:rsid w:val="00CB1E2C"/>
    <w:rsid w:val="00CB4A84"/>
    <w:rsid w:val="00CB4DB7"/>
    <w:rsid w:val="00CB5DE9"/>
    <w:rsid w:val="00CC004F"/>
    <w:rsid w:val="00CC1562"/>
    <w:rsid w:val="00CC1B8B"/>
    <w:rsid w:val="00CD0E2F"/>
    <w:rsid w:val="00CD0EA2"/>
    <w:rsid w:val="00CD1021"/>
    <w:rsid w:val="00CD34A9"/>
    <w:rsid w:val="00CD38E6"/>
    <w:rsid w:val="00CD51EE"/>
    <w:rsid w:val="00CE2B6A"/>
    <w:rsid w:val="00CE5492"/>
    <w:rsid w:val="00CE6E4C"/>
    <w:rsid w:val="00CF0BDD"/>
    <w:rsid w:val="00CF252E"/>
    <w:rsid w:val="00CF2EBA"/>
    <w:rsid w:val="00CF6C2C"/>
    <w:rsid w:val="00CF729A"/>
    <w:rsid w:val="00CF7EA2"/>
    <w:rsid w:val="00D00290"/>
    <w:rsid w:val="00D0256F"/>
    <w:rsid w:val="00D0382E"/>
    <w:rsid w:val="00D06ECB"/>
    <w:rsid w:val="00D073EC"/>
    <w:rsid w:val="00D0785F"/>
    <w:rsid w:val="00D112E5"/>
    <w:rsid w:val="00D1157E"/>
    <w:rsid w:val="00D1202B"/>
    <w:rsid w:val="00D12951"/>
    <w:rsid w:val="00D13C0B"/>
    <w:rsid w:val="00D159B1"/>
    <w:rsid w:val="00D15F8B"/>
    <w:rsid w:val="00D16DE6"/>
    <w:rsid w:val="00D17077"/>
    <w:rsid w:val="00D202FE"/>
    <w:rsid w:val="00D216B5"/>
    <w:rsid w:val="00D2215F"/>
    <w:rsid w:val="00D229F5"/>
    <w:rsid w:val="00D24883"/>
    <w:rsid w:val="00D25638"/>
    <w:rsid w:val="00D273C2"/>
    <w:rsid w:val="00D277A0"/>
    <w:rsid w:val="00D33A38"/>
    <w:rsid w:val="00D4279F"/>
    <w:rsid w:val="00D43561"/>
    <w:rsid w:val="00D45BB5"/>
    <w:rsid w:val="00D46AA1"/>
    <w:rsid w:val="00D51476"/>
    <w:rsid w:val="00D53270"/>
    <w:rsid w:val="00D547AD"/>
    <w:rsid w:val="00D560FD"/>
    <w:rsid w:val="00D60106"/>
    <w:rsid w:val="00D608D6"/>
    <w:rsid w:val="00D64CAA"/>
    <w:rsid w:val="00D65338"/>
    <w:rsid w:val="00D66791"/>
    <w:rsid w:val="00D7063D"/>
    <w:rsid w:val="00D756AA"/>
    <w:rsid w:val="00D75BCD"/>
    <w:rsid w:val="00D7763A"/>
    <w:rsid w:val="00D77F36"/>
    <w:rsid w:val="00D802ED"/>
    <w:rsid w:val="00D80BB4"/>
    <w:rsid w:val="00D8102A"/>
    <w:rsid w:val="00D81327"/>
    <w:rsid w:val="00D820A8"/>
    <w:rsid w:val="00D82E08"/>
    <w:rsid w:val="00D860C8"/>
    <w:rsid w:val="00D87052"/>
    <w:rsid w:val="00D87D12"/>
    <w:rsid w:val="00D957F5"/>
    <w:rsid w:val="00DA2063"/>
    <w:rsid w:val="00DA4203"/>
    <w:rsid w:val="00DA5205"/>
    <w:rsid w:val="00DA6311"/>
    <w:rsid w:val="00DB0B7A"/>
    <w:rsid w:val="00DB19F1"/>
    <w:rsid w:val="00DB22C2"/>
    <w:rsid w:val="00DB47F3"/>
    <w:rsid w:val="00DB6F6E"/>
    <w:rsid w:val="00DC02FF"/>
    <w:rsid w:val="00DC46E5"/>
    <w:rsid w:val="00DC5846"/>
    <w:rsid w:val="00DD2E7F"/>
    <w:rsid w:val="00DD320F"/>
    <w:rsid w:val="00DD36D3"/>
    <w:rsid w:val="00DD3928"/>
    <w:rsid w:val="00DD6BD7"/>
    <w:rsid w:val="00DE05ED"/>
    <w:rsid w:val="00DE3E67"/>
    <w:rsid w:val="00DE579B"/>
    <w:rsid w:val="00DF276D"/>
    <w:rsid w:val="00DF45AD"/>
    <w:rsid w:val="00E0204F"/>
    <w:rsid w:val="00E05F0A"/>
    <w:rsid w:val="00E076C3"/>
    <w:rsid w:val="00E07707"/>
    <w:rsid w:val="00E100A7"/>
    <w:rsid w:val="00E145B8"/>
    <w:rsid w:val="00E17596"/>
    <w:rsid w:val="00E17DA4"/>
    <w:rsid w:val="00E21922"/>
    <w:rsid w:val="00E22F9E"/>
    <w:rsid w:val="00E23528"/>
    <w:rsid w:val="00E24FA1"/>
    <w:rsid w:val="00E255BD"/>
    <w:rsid w:val="00E27D6C"/>
    <w:rsid w:val="00E3339D"/>
    <w:rsid w:val="00E37D41"/>
    <w:rsid w:val="00E43682"/>
    <w:rsid w:val="00E44537"/>
    <w:rsid w:val="00E46151"/>
    <w:rsid w:val="00E470D9"/>
    <w:rsid w:val="00E50D52"/>
    <w:rsid w:val="00E51231"/>
    <w:rsid w:val="00E53EB3"/>
    <w:rsid w:val="00E57D0E"/>
    <w:rsid w:val="00E6495A"/>
    <w:rsid w:val="00E67F45"/>
    <w:rsid w:val="00E702C6"/>
    <w:rsid w:val="00E70892"/>
    <w:rsid w:val="00E76E91"/>
    <w:rsid w:val="00E770CB"/>
    <w:rsid w:val="00E77713"/>
    <w:rsid w:val="00E8493F"/>
    <w:rsid w:val="00E901D9"/>
    <w:rsid w:val="00EA7520"/>
    <w:rsid w:val="00EB31DB"/>
    <w:rsid w:val="00EB71B9"/>
    <w:rsid w:val="00EC12E3"/>
    <w:rsid w:val="00EC16C5"/>
    <w:rsid w:val="00EC19FF"/>
    <w:rsid w:val="00EC21CF"/>
    <w:rsid w:val="00EC23CA"/>
    <w:rsid w:val="00EC3396"/>
    <w:rsid w:val="00EC71A3"/>
    <w:rsid w:val="00EC7C37"/>
    <w:rsid w:val="00EC7E93"/>
    <w:rsid w:val="00ED3325"/>
    <w:rsid w:val="00ED334D"/>
    <w:rsid w:val="00ED3E53"/>
    <w:rsid w:val="00ED5F23"/>
    <w:rsid w:val="00ED6606"/>
    <w:rsid w:val="00ED6B34"/>
    <w:rsid w:val="00ED7511"/>
    <w:rsid w:val="00EE1448"/>
    <w:rsid w:val="00EE24FC"/>
    <w:rsid w:val="00EE7BAD"/>
    <w:rsid w:val="00EF014D"/>
    <w:rsid w:val="00EF1092"/>
    <w:rsid w:val="00EF24E1"/>
    <w:rsid w:val="00EF2E38"/>
    <w:rsid w:val="00EF679F"/>
    <w:rsid w:val="00EF6E1E"/>
    <w:rsid w:val="00EF74DB"/>
    <w:rsid w:val="00F0013E"/>
    <w:rsid w:val="00F0147B"/>
    <w:rsid w:val="00F01E92"/>
    <w:rsid w:val="00F02804"/>
    <w:rsid w:val="00F03AD6"/>
    <w:rsid w:val="00F043AA"/>
    <w:rsid w:val="00F04CE9"/>
    <w:rsid w:val="00F06727"/>
    <w:rsid w:val="00F0677C"/>
    <w:rsid w:val="00F07165"/>
    <w:rsid w:val="00F10027"/>
    <w:rsid w:val="00F11E7C"/>
    <w:rsid w:val="00F14A1F"/>
    <w:rsid w:val="00F152B2"/>
    <w:rsid w:val="00F17D4A"/>
    <w:rsid w:val="00F2399C"/>
    <w:rsid w:val="00F3028B"/>
    <w:rsid w:val="00F30372"/>
    <w:rsid w:val="00F308C3"/>
    <w:rsid w:val="00F33BC2"/>
    <w:rsid w:val="00F351C3"/>
    <w:rsid w:val="00F36C9B"/>
    <w:rsid w:val="00F40016"/>
    <w:rsid w:val="00F41DEA"/>
    <w:rsid w:val="00F428CE"/>
    <w:rsid w:val="00F438EA"/>
    <w:rsid w:val="00F44125"/>
    <w:rsid w:val="00F50C01"/>
    <w:rsid w:val="00F5501B"/>
    <w:rsid w:val="00F60858"/>
    <w:rsid w:val="00F619CD"/>
    <w:rsid w:val="00F64C75"/>
    <w:rsid w:val="00F67A62"/>
    <w:rsid w:val="00F704CF"/>
    <w:rsid w:val="00F70BFF"/>
    <w:rsid w:val="00F732B1"/>
    <w:rsid w:val="00F74183"/>
    <w:rsid w:val="00F777A1"/>
    <w:rsid w:val="00F80904"/>
    <w:rsid w:val="00F87C40"/>
    <w:rsid w:val="00F93339"/>
    <w:rsid w:val="00F95390"/>
    <w:rsid w:val="00F96945"/>
    <w:rsid w:val="00F96EE7"/>
    <w:rsid w:val="00F97759"/>
    <w:rsid w:val="00F97C84"/>
    <w:rsid w:val="00FA059A"/>
    <w:rsid w:val="00FA4DA2"/>
    <w:rsid w:val="00FA66CF"/>
    <w:rsid w:val="00FA7CB5"/>
    <w:rsid w:val="00FB1B95"/>
    <w:rsid w:val="00FB3129"/>
    <w:rsid w:val="00FB4652"/>
    <w:rsid w:val="00FB6027"/>
    <w:rsid w:val="00FB6E8A"/>
    <w:rsid w:val="00FC148F"/>
    <w:rsid w:val="00FC15E1"/>
    <w:rsid w:val="00FC1C75"/>
    <w:rsid w:val="00FC2098"/>
    <w:rsid w:val="00FC7B35"/>
    <w:rsid w:val="00FD0C0F"/>
    <w:rsid w:val="00FD1055"/>
    <w:rsid w:val="00FD1530"/>
    <w:rsid w:val="00FD1D50"/>
    <w:rsid w:val="00FE1A56"/>
    <w:rsid w:val="00FE4A2B"/>
    <w:rsid w:val="00FF2E09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d2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642F16"/>
    <w:pPr>
      <w:keepNext w:val="0"/>
      <w:widowControl/>
      <w:tabs>
        <w:tab w:val="right" w:leader="dot" w:pos="10080"/>
      </w:tabs>
      <w:overflowPunct w:val="0"/>
      <w:spacing w:before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770D70"/>
    <w:rPr>
      <w:rFonts w:ascii="Arial Unicode MS" w:hAnsi="Century"/>
    </w:rPr>
  </w:style>
  <w:style w:type="paragraph" w:styleId="af5">
    <w:name w:val="table of figures"/>
    <w:basedOn w:val="a0"/>
    <w:next w:val="a0"/>
    <w:semiHidden/>
    <w:unhideWhenUsed/>
    <w:rsid w:val="00642F16"/>
    <w:pPr>
      <w:ind w:leftChars="400" w:left="400" w:hangingChars="200" w:hanging="200"/>
    </w:pPr>
  </w:style>
  <w:style w:type="character" w:styleId="af6">
    <w:name w:val="FollowedHyperlink"/>
    <w:basedOn w:val="a2"/>
    <w:semiHidden/>
    <w:unhideWhenUsed/>
    <w:rsid w:val="00CE54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642F16"/>
    <w:pPr>
      <w:keepNext w:val="0"/>
      <w:widowControl/>
      <w:tabs>
        <w:tab w:val="right" w:leader="dot" w:pos="10080"/>
      </w:tabs>
      <w:overflowPunct w:val="0"/>
      <w:spacing w:before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770D70"/>
    <w:rPr>
      <w:rFonts w:ascii="Arial Unicode MS" w:hAnsi="Century"/>
    </w:rPr>
  </w:style>
  <w:style w:type="paragraph" w:styleId="af5">
    <w:name w:val="table of figures"/>
    <w:basedOn w:val="a0"/>
    <w:next w:val="a0"/>
    <w:semiHidden/>
    <w:unhideWhenUsed/>
    <w:rsid w:val="00642F16"/>
    <w:pPr>
      <w:ind w:leftChars="400" w:left="400" w:hangingChars="200" w:hanging="200"/>
    </w:pPr>
  </w:style>
  <w:style w:type="character" w:styleId="af6">
    <w:name w:val="FollowedHyperlink"/>
    <w:basedOn w:val="a2"/>
    <w:semiHidden/>
    <w:unhideWhenUsed/>
    <w:rsid w:val="00CE54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653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004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1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5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hyperlink" Target="http://tpnet.twport.com.tw/" TargetMode="External"/><Relationship Id="rId20" Type="http://schemas.openxmlformats.org/officeDocument/2006/relationships/image" Target="media/image6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hyperlink" Target="http://test-tpnet.twport.com.tw/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CMC\tobeflow.doc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D7932943842C640BE5AB8DBFAAC7368" ma:contentTypeVersion="0" ma:contentTypeDescription="建立新的文件。" ma:contentTypeScope="" ma:versionID="45d74d9f60063608212d655aba56a9a4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8BC90-DDC3-45F1-990C-91326984B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54D3C7-AE18-4D2A-B5EC-B0B7E5E8D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A790D-4294-4E49-A726-A4E763098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9CA307B-4BB7-4A20-8BAE-17D54D8D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tobeflow.doc.dot</Template>
  <TotalTime>0</TotalTime>
  <Pages>10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KUT document</vt:lpstr>
    </vt:vector>
  </TitlesOfParts>
  <Company>CHT</Company>
  <LinksUpToDate>false</LinksUpToDate>
  <CharactersWithSpaces>2357</CharactersWithSpaces>
  <SharedDoc>false</SharedDoc>
  <HLinks>
    <vt:vector size="12" baseType="variant"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_Toc431992792</vt:lpwstr>
      </vt:variant>
      <vt:variant>
        <vt:i4>6881296</vt:i4>
      </vt:variant>
      <vt:variant>
        <vt:i4>-1</vt:i4>
      </vt:variant>
      <vt:variant>
        <vt:i4>2073</vt:i4>
      </vt:variant>
      <vt:variant>
        <vt:i4>1</vt:i4>
      </vt:variant>
      <vt:variant>
        <vt:lpwstr>C:\Project\Arthur Andersen\Logos\AA\O_60_bw.bmp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港棧系統</dc:subject>
  <dc:creator>CHT-Chuck</dc:creator>
  <cp:keywords>Draft</cp:keywords>
  <dc:description>Attachments</dc:description>
  <cp:lastModifiedBy>user</cp:lastModifiedBy>
  <cp:revision>2</cp:revision>
  <cp:lastPrinted>2001-06-13T05:46:00Z</cp:lastPrinted>
  <dcterms:created xsi:type="dcterms:W3CDTF">2016-07-09T02:32:00Z</dcterms:created>
  <dcterms:modified xsi:type="dcterms:W3CDTF">2016-07-09T02:32:00Z</dcterms:modified>
  <cp:category>1.0</cp:category>
</cp:coreProperties>
</file>