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932" w:rsidRPr="008D19F2" w:rsidRDefault="00C54932" w:rsidP="00C54932">
      <w:pPr>
        <w:spacing w:line="360" w:lineRule="auto"/>
        <w:jc w:val="center"/>
        <w:rPr>
          <w:rFonts w:ascii="微軟正黑體" w:eastAsia="微軟正黑體" w:hAnsi="微軟正黑體" w:cs="新細明體"/>
          <w:b/>
          <w:sz w:val="72"/>
        </w:rPr>
      </w:pP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begin"/>
      </w:r>
      <w:r w:rsidRPr="008D19F2">
        <w:rPr>
          <w:rFonts w:ascii="微軟正黑體" w:eastAsia="微軟正黑體" w:hAnsi="微軟正黑體"/>
        </w:rPr>
        <w:instrText xml:space="preserve"> DOCPROPERTY  Company  \* MERGEFORMAT </w:instrText>
      </w: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separate"/>
      </w:r>
      <w:r w:rsidRPr="008D19F2">
        <w:rPr>
          <w:rFonts w:ascii="微軟正黑體" w:eastAsia="微軟正黑體" w:hAnsi="微軟正黑體" w:cs="新細明體" w:hint="eastAsia"/>
          <w:b/>
          <w:sz w:val="72"/>
        </w:rPr>
        <w:t>臺灣港務股份有限公司</w:t>
      </w:r>
      <w:r w:rsidRPr="008D19F2">
        <w:rPr>
          <w:rFonts w:ascii="微軟正黑體" w:eastAsia="微軟正黑體" w:hAnsi="微軟正黑體" w:cs="新細明體"/>
          <w:b/>
          <w:sz w:val="72"/>
        </w:rPr>
        <w:fldChar w:fldCharType="end"/>
      </w:r>
    </w:p>
    <w:p w:rsidR="00C54932" w:rsidRPr="008D19F2" w:rsidRDefault="00C54932" w:rsidP="00C54932">
      <w:pPr>
        <w:rPr>
          <w:rFonts w:ascii="微軟正黑體" w:eastAsia="微軟正黑體" w:hAnsi="微軟正黑體"/>
        </w:rPr>
      </w:pPr>
    </w:p>
    <w:p w:rsidR="00C54932" w:rsidRPr="008D19F2" w:rsidRDefault="00C54932" w:rsidP="00C54932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60"/>
        </w:rPr>
      </w:pP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begin"/>
      </w:r>
      <w:r w:rsidRPr="008D19F2">
        <w:rPr>
          <w:rFonts w:ascii="微軟正黑體" w:eastAsia="微軟正黑體" w:hAnsi="微軟正黑體"/>
        </w:rPr>
        <w:instrText xml:space="preserve"> SUBJECT   \* MERGEFORMAT </w:instrText>
      </w: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separate"/>
      </w:r>
      <w:r w:rsidRPr="008D19F2">
        <w:rPr>
          <w:rFonts w:ascii="微軟正黑體" w:eastAsia="微軟正黑體" w:hAnsi="微軟正黑體" w:cs="新細明體" w:hint="eastAsia"/>
          <w:b/>
          <w:bCs/>
          <w:sz w:val="60"/>
        </w:rPr>
        <w:t>港灣及棧埠系統建置案</w:t>
      </w:r>
      <w:r w:rsidRPr="008D19F2">
        <w:rPr>
          <w:rFonts w:ascii="微軟正黑體" w:eastAsia="微軟正黑體" w:hAnsi="微軟正黑體" w:cs="新細明體"/>
          <w:b/>
          <w:bCs/>
          <w:sz w:val="60"/>
        </w:rPr>
        <w:fldChar w:fldCharType="end"/>
      </w:r>
    </w:p>
    <w:p w:rsidR="00C54932" w:rsidRPr="008D19F2" w:rsidRDefault="00C54932" w:rsidP="00C54932">
      <w:pPr>
        <w:rPr>
          <w:rFonts w:ascii="微軟正黑體" w:eastAsia="微軟正黑體" w:hAnsi="微軟正黑體"/>
        </w:rPr>
      </w:pPr>
    </w:p>
    <w:p w:rsidR="00C54932" w:rsidRPr="008D19F2" w:rsidRDefault="00C54932" w:rsidP="00C54932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60"/>
        </w:rPr>
      </w:pP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begin"/>
      </w:r>
      <w:r w:rsidRPr="008D19F2">
        <w:rPr>
          <w:rFonts w:ascii="微軟正黑體" w:eastAsia="微軟正黑體" w:hAnsi="微軟正黑體"/>
        </w:rPr>
        <w:instrText xml:space="preserve"> TITLE   \* MERGEFORMAT </w:instrText>
      </w: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separate"/>
      </w:r>
      <w:r w:rsidRPr="008D19F2">
        <w:rPr>
          <w:rFonts w:ascii="微軟正黑體" w:eastAsia="微軟正黑體" w:hAnsi="微軟正黑體" w:cs="新細明體" w:hint="eastAsia"/>
          <w:b/>
          <w:bCs/>
          <w:sz w:val="60"/>
        </w:rPr>
        <w:t>系統使用手冊</w:t>
      </w:r>
      <w:r w:rsidRPr="008D19F2">
        <w:rPr>
          <w:rFonts w:ascii="微軟正黑體" w:eastAsia="微軟正黑體" w:hAnsi="微軟正黑體" w:cs="新細明體"/>
          <w:b/>
          <w:bCs/>
          <w:sz w:val="60"/>
        </w:rPr>
        <w:fldChar w:fldCharType="end"/>
      </w:r>
    </w:p>
    <w:p w:rsidR="00C54932" w:rsidRPr="008D19F2" w:rsidRDefault="00C54932" w:rsidP="00C54932">
      <w:pPr>
        <w:jc w:val="center"/>
        <w:rPr>
          <w:rFonts w:ascii="微軟正黑體" w:eastAsia="微軟正黑體" w:hAnsi="微軟正黑體"/>
        </w:rPr>
      </w:pPr>
      <w:r w:rsidRPr="00C54932">
        <w:rPr>
          <w:rFonts w:ascii="微軟正黑體" w:eastAsia="微軟正黑體" w:hAnsi="微軟正黑體" w:cs="新細明體" w:hint="eastAsia"/>
          <w:b/>
          <w:bCs/>
          <w:sz w:val="60"/>
        </w:rPr>
        <w:t>海巡署</w:t>
      </w:r>
    </w:p>
    <w:p w:rsidR="00C54932" w:rsidRPr="008D19F2" w:rsidRDefault="00C54932" w:rsidP="00C54932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40"/>
        </w:rPr>
      </w:pPr>
      <w:r w:rsidRPr="008D19F2">
        <w:rPr>
          <w:rFonts w:ascii="微軟正黑體" w:eastAsia="微軟正黑體" w:hAnsi="微軟正黑體" w:cs="新細明體"/>
          <w:b/>
          <w:bCs/>
          <w:sz w:val="40"/>
        </w:rPr>
        <w:t>V</w:t>
      </w:r>
      <w:r w:rsidRPr="008D19F2">
        <w:rPr>
          <w:rFonts w:ascii="微軟正黑體" w:eastAsia="微軟正黑體" w:hAnsi="微軟正黑體" w:cs="新細明體" w:hint="eastAsia"/>
          <w:b/>
          <w:bCs/>
          <w:sz w:val="40"/>
        </w:rPr>
        <w:t>0.</w:t>
      </w:r>
      <w:r w:rsidR="00955145">
        <w:rPr>
          <w:rFonts w:ascii="微軟正黑體" w:eastAsia="微軟正黑體" w:hAnsi="微軟正黑體" w:cs="新細明體" w:hint="eastAsia"/>
          <w:b/>
          <w:bCs/>
          <w:sz w:val="40"/>
        </w:rPr>
        <w:t>8</w:t>
      </w:r>
    </w:p>
    <w:p w:rsidR="00C54932" w:rsidRPr="008D19F2" w:rsidRDefault="00C54932" w:rsidP="00C54932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40"/>
        </w:rPr>
      </w:pPr>
      <w:r w:rsidRPr="008D19F2">
        <w:rPr>
          <w:rFonts w:ascii="微軟正黑體" w:eastAsia="微軟正黑體" w:hAnsi="微軟正黑體" w:cs="新細明體" w:hint="eastAsia"/>
          <w:b/>
          <w:bCs/>
          <w:sz w:val="40"/>
        </w:rPr>
        <w:t>購案編號：TIPC-102B021</w:t>
      </w:r>
    </w:p>
    <w:p w:rsidR="00C54932" w:rsidRPr="008D19F2" w:rsidRDefault="00C54932" w:rsidP="00C54932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36"/>
        </w:rPr>
      </w:pPr>
      <w:r w:rsidRPr="008D19F2">
        <w:rPr>
          <w:rFonts w:ascii="微軟正黑體" w:eastAsia="微軟正黑體" w:hAnsi="微軟正黑體" w:cs="新細明體"/>
          <w:b/>
          <w:bCs/>
          <w:sz w:val="36"/>
        </w:rPr>
        <w:t>中華民國</w:t>
      </w:r>
      <w:r w:rsidRPr="008D19F2">
        <w:rPr>
          <w:rFonts w:ascii="微軟正黑體" w:eastAsia="微軟正黑體" w:hAnsi="微軟正黑體" w:cs="新細明體" w:hint="eastAsia"/>
          <w:b/>
          <w:bCs/>
          <w:sz w:val="36"/>
        </w:rPr>
        <w:t>一百零五</w:t>
      </w:r>
      <w:r w:rsidRPr="008D19F2">
        <w:rPr>
          <w:rFonts w:ascii="微軟正黑體" w:eastAsia="微軟正黑體" w:hAnsi="微軟正黑體" w:cs="新細明體"/>
          <w:b/>
          <w:bCs/>
          <w:sz w:val="36"/>
        </w:rPr>
        <w:t>年</w:t>
      </w:r>
      <w:r w:rsidR="00955145">
        <w:rPr>
          <w:rFonts w:ascii="微軟正黑體" w:eastAsia="微軟正黑體" w:hAnsi="微軟正黑體" w:cs="新細明體" w:hint="eastAsia"/>
          <w:b/>
          <w:bCs/>
          <w:sz w:val="36"/>
        </w:rPr>
        <w:t>七</w:t>
      </w:r>
      <w:r w:rsidRPr="008D19F2">
        <w:rPr>
          <w:rFonts w:ascii="微軟正黑體" w:eastAsia="微軟正黑體" w:hAnsi="微軟正黑體" w:cs="新細明體"/>
          <w:b/>
          <w:bCs/>
          <w:sz w:val="36"/>
        </w:rPr>
        <w:t>月</w:t>
      </w:r>
      <w:r w:rsidR="00955145">
        <w:rPr>
          <w:rFonts w:ascii="微軟正黑體" w:eastAsia="微軟正黑體" w:hAnsi="微軟正黑體" w:cs="新細明體" w:hint="eastAsia"/>
          <w:b/>
          <w:bCs/>
          <w:sz w:val="36"/>
        </w:rPr>
        <w:t>九</w:t>
      </w:r>
      <w:r w:rsidRPr="008D19F2">
        <w:rPr>
          <w:rFonts w:ascii="微軟正黑體" w:eastAsia="微軟正黑體" w:hAnsi="微軟正黑體" w:cs="新細明體"/>
          <w:b/>
          <w:bCs/>
          <w:sz w:val="36"/>
        </w:rPr>
        <w:t>日</w:t>
      </w:r>
    </w:p>
    <w:p w:rsidR="00C54932" w:rsidRPr="008D19F2" w:rsidRDefault="00C54932" w:rsidP="00C54932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noProof/>
          <w:sz w:val="36"/>
        </w:rPr>
      </w:pPr>
      <w:r w:rsidRPr="008D19F2">
        <w:rPr>
          <w:rFonts w:ascii="微軟正黑體" w:eastAsia="微軟正黑體" w:hAnsi="微軟正黑體" w:cs="新細明體"/>
          <w:b/>
          <w:noProof/>
          <w:sz w:val="36"/>
        </w:rPr>
        <w:drawing>
          <wp:inline distT="0" distB="0" distL="0" distR="0" wp14:anchorId="7817055D" wp14:editId="2635BDEB">
            <wp:extent cx="2395855" cy="668655"/>
            <wp:effectExtent l="0" t="0" r="4445" b="0"/>
            <wp:docPr id="2056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932" w:rsidRPr="00C9088D" w:rsidRDefault="00C54932" w:rsidP="00C54932">
      <w:r>
        <w:rPr>
          <w:rFonts w:ascii="Arial" w:hAnsi="Arial" w:cs="新細明體"/>
          <w:noProof/>
        </w:rPr>
        <w:drawing>
          <wp:inline distT="0" distB="0" distL="0" distR="0" wp14:anchorId="76C3A0E2" wp14:editId="49FFE700">
            <wp:extent cx="6163945" cy="330200"/>
            <wp:effectExtent l="0" t="0" r="8255" b="0"/>
            <wp:docPr id="2057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4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932" w:rsidRDefault="00C54932" w:rsidP="00C54932">
      <w:pPr>
        <w:spacing w:line="360" w:lineRule="auto"/>
        <w:jc w:val="center"/>
        <w:rPr>
          <w:rFonts w:ascii="微軟正黑體" w:eastAsia="微軟正黑體" w:hAnsi="微軟正黑體" w:cs="Times New Roman"/>
          <w:b/>
          <w:color w:val="000000" w:themeColor="text1"/>
          <w:sz w:val="48"/>
          <w:szCs w:val="48"/>
        </w:rPr>
      </w:pPr>
      <w:r w:rsidRPr="00C9088D">
        <w:rPr>
          <w:rFonts w:ascii="Arial" w:hAnsi="Arial"/>
          <w:b/>
          <w:caps/>
          <w:noProof/>
        </w:rPr>
        <w:br w:type="page"/>
      </w:r>
    </w:p>
    <w:p w:rsidR="0036380F" w:rsidRPr="00FD6D42" w:rsidRDefault="008D19F2" w:rsidP="0036380F">
      <w:pPr>
        <w:tabs>
          <w:tab w:val="left" w:pos="480"/>
          <w:tab w:val="right" w:leader="dot" w:pos="9707"/>
        </w:tabs>
        <w:spacing w:before="360" w:line="360" w:lineRule="auto"/>
        <w:jc w:val="center"/>
        <w:rPr>
          <w:rFonts w:ascii="微軟正黑體" w:eastAsia="微軟正黑體" w:hAnsi="微軟正黑體"/>
          <w:caps/>
          <w:noProof/>
          <w:color w:val="000000" w:themeColor="text1"/>
          <w:szCs w:val="24"/>
        </w:rPr>
      </w:pPr>
      <w:r w:rsidRPr="00FD6D42">
        <w:rPr>
          <w:rFonts w:ascii="微軟正黑體" w:eastAsia="微軟正黑體" w:hAnsi="微軟正黑體" w:hint="eastAsia"/>
          <w:caps/>
          <w:noProof/>
          <w:color w:val="000000" w:themeColor="text1"/>
          <w:szCs w:val="24"/>
        </w:rPr>
        <w:lastRenderedPageBreak/>
        <w:t>版本異動</w:t>
      </w:r>
    </w:p>
    <w:tbl>
      <w:tblPr>
        <w:tblStyle w:val="STI"/>
        <w:tblW w:w="0" w:type="auto"/>
        <w:tblLook w:val="04A0" w:firstRow="1" w:lastRow="0" w:firstColumn="1" w:lastColumn="0" w:noHBand="0" w:noVBand="1"/>
      </w:tblPr>
      <w:tblGrid>
        <w:gridCol w:w="1526"/>
        <w:gridCol w:w="996"/>
        <w:gridCol w:w="1555"/>
        <w:gridCol w:w="6313"/>
      </w:tblGrid>
      <w:tr w:rsidR="00CC5630" w:rsidRPr="00FD6D42" w:rsidTr="00DA01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26" w:type="dxa"/>
          </w:tcPr>
          <w:p w:rsidR="0036380F" w:rsidRPr="00FD6D42" w:rsidRDefault="0036380F" w:rsidP="008D19F2">
            <w:pPr>
              <w:jc w:val="left"/>
              <w:rPr>
                <w:rFonts w:ascii="微軟正黑體" w:eastAsia="微軟正黑體" w:hAnsi="微軟正黑體"/>
                <w:b w:val="0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b w:val="0"/>
                <w:color w:val="000000" w:themeColor="text1"/>
                <w:szCs w:val="24"/>
              </w:rPr>
              <w:t>日期</w:t>
            </w:r>
          </w:p>
        </w:tc>
        <w:tc>
          <w:tcPr>
            <w:tcW w:w="996" w:type="dxa"/>
          </w:tcPr>
          <w:p w:rsidR="0036380F" w:rsidRPr="00FD6D42" w:rsidRDefault="0036380F" w:rsidP="008D19F2">
            <w:pPr>
              <w:ind w:firstLineChars="50" w:firstLine="120"/>
              <w:jc w:val="left"/>
              <w:rPr>
                <w:rFonts w:ascii="微軟正黑體" w:eastAsia="微軟正黑體" w:hAnsi="微軟正黑體"/>
                <w:b w:val="0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b w:val="0"/>
                <w:color w:val="000000" w:themeColor="text1"/>
                <w:szCs w:val="24"/>
              </w:rPr>
              <w:t>版次</w:t>
            </w:r>
          </w:p>
        </w:tc>
        <w:tc>
          <w:tcPr>
            <w:tcW w:w="1555" w:type="dxa"/>
          </w:tcPr>
          <w:p w:rsidR="0036380F" w:rsidRPr="00FD6D42" w:rsidRDefault="0036380F" w:rsidP="008D19F2">
            <w:pPr>
              <w:ind w:left="560"/>
              <w:jc w:val="left"/>
              <w:rPr>
                <w:rFonts w:ascii="微軟正黑體" w:eastAsia="微軟正黑體" w:hAnsi="微軟正黑體"/>
                <w:b w:val="0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b w:val="0"/>
                <w:color w:val="000000" w:themeColor="text1"/>
                <w:szCs w:val="24"/>
              </w:rPr>
              <w:t>編輯者</w:t>
            </w:r>
          </w:p>
        </w:tc>
        <w:tc>
          <w:tcPr>
            <w:tcW w:w="6313" w:type="dxa"/>
          </w:tcPr>
          <w:p w:rsidR="0036380F" w:rsidRPr="00FD6D42" w:rsidRDefault="0036380F" w:rsidP="008D19F2">
            <w:pPr>
              <w:ind w:left="560"/>
              <w:jc w:val="left"/>
              <w:rPr>
                <w:rFonts w:ascii="微軟正黑體" w:eastAsia="微軟正黑體" w:hAnsi="微軟正黑體"/>
                <w:b w:val="0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b w:val="0"/>
                <w:color w:val="000000" w:themeColor="text1"/>
                <w:szCs w:val="24"/>
              </w:rPr>
              <w:t>變動內容</w:t>
            </w:r>
          </w:p>
        </w:tc>
      </w:tr>
      <w:tr w:rsidR="00CC5630" w:rsidRPr="00FD6D42" w:rsidTr="00DA0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6" w:type="dxa"/>
          </w:tcPr>
          <w:p w:rsidR="0036380F" w:rsidRPr="00FD6D42" w:rsidRDefault="006D1DC1" w:rsidP="006D1DC1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2016/3/28</w:t>
            </w:r>
          </w:p>
        </w:tc>
        <w:tc>
          <w:tcPr>
            <w:tcW w:w="996" w:type="dxa"/>
          </w:tcPr>
          <w:p w:rsidR="0036380F" w:rsidRPr="00FD6D42" w:rsidRDefault="006D1DC1" w:rsidP="00805849">
            <w:pPr>
              <w:ind w:leftChars="-45" w:left="-108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0.1</w:t>
            </w:r>
          </w:p>
        </w:tc>
        <w:tc>
          <w:tcPr>
            <w:tcW w:w="1555" w:type="dxa"/>
          </w:tcPr>
          <w:p w:rsidR="0036380F" w:rsidRPr="00FD6D42" w:rsidRDefault="00A07060" w:rsidP="00714932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CHT 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楊宜臻</w:t>
            </w:r>
          </w:p>
        </w:tc>
        <w:tc>
          <w:tcPr>
            <w:tcW w:w="6313" w:type="dxa"/>
          </w:tcPr>
          <w:p w:rsidR="0036380F" w:rsidRPr="00FD6D42" w:rsidRDefault="006D1DC1" w:rsidP="00270F2A">
            <w:pPr>
              <w:ind w:left="56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第一版</w:t>
            </w:r>
          </w:p>
        </w:tc>
      </w:tr>
      <w:tr w:rsidR="00CC5630" w:rsidRPr="00FD6D42" w:rsidTr="00DA01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26" w:type="dxa"/>
          </w:tcPr>
          <w:p w:rsidR="00ED7511" w:rsidRPr="00FD6D42" w:rsidRDefault="00ED7511" w:rsidP="00950219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2016/4/0</w:t>
            </w:r>
            <w:r w:rsidR="00950219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3</w:t>
            </w:r>
          </w:p>
        </w:tc>
        <w:tc>
          <w:tcPr>
            <w:tcW w:w="996" w:type="dxa"/>
          </w:tcPr>
          <w:p w:rsidR="00ED7511" w:rsidRPr="00FD6D42" w:rsidRDefault="00ED7511" w:rsidP="00805849">
            <w:pPr>
              <w:ind w:leftChars="-45" w:left="-108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0.2</w:t>
            </w:r>
          </w:p>
        </w:tc>
        <w:tc>
          <w:tcPr>
            <w:tcW w:w="1555" w:type="dxa"/>
          </w:tcPr>
          <w:p w:rsidR="00ED7511" w:rsidRPr="00FD6D42" w:rsidRDefault="00A07060" w:rsidP="00C9276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CHT 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楊宜臻</w:t>
            </w:r>
          </w:p>
          <w:p w:rsidR="00A3053C" w:rsidRPr="00FD6D42" w:rsidRDefault="00A3053C" w:rsidP="00E928AE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6313" w:type="dxa"/>
          </w:tcPr>
          <w:p w:rsidR="00F52A66" w:rsidRPr="00FD6D42" w:rsidRDefault="00315169" w:rsidP="00C671AA">
            <w:pPr>
              <w:ind w:leftChars="-45" w:left="317" w:hangingChars="177" w:hanging="425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</w:t>
            </w:r>
            <w:r w:rsidR="00160CBC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</w:t>
            </w:r>
            <w:r w:rsidR="00171EA1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IFA_A021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增加</w:t>
            </w:r>
            <w:r w:rsidR="00C671AA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說明</w:t>
            </w:r>
            <w:r w:rsidR="00160CBC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-</w:t>
            </w:r>
            <w:r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設定注檢條件]</w:t>
            </w:r>
          </w:p>
          <w:p w:rsidR="00F52A66" w:rsidRPr="00FD6D42" w:rsidRDefault="00F60858" w:rsidP="00C671AA">
            <w:pPr>
              <w:ind w:leftChars="-45" w:left="317" w:hangingChars="177" w:hanging="425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</w:t>
            </w:r>
            <w:r w:rsidR="00160CBC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</w:t>
            </w:r>
            <w:r w:rsidR="00171EA1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IFA_A021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增加</w:t>
            </w:r>
            <w:r w:rsidR="00C671AA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說明</w:t>
            </w:r>
            <w:r w:rsidR="00160CBC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-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[船舶目前位置]</w:t>
            </w:r>
          </w:p>
          <w:p w:rsidR="00F52A66" w:rsidRPr="00FD6D42" w:rsidRDefault="00315169" w:rsidP="00C671AA">
            <w:pPr>
              <w:ind w:leftChars="-45" w:left="317" w:hangingChars="177" w:hanging="425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3</w:t>
            </w:r>
            <w:r w:rsidR="00171EA1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</w:t>
            </w:r>
            <w:r w:rsidR="00160CBC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</w:t>
            </w:r>
            <w:r w:rsidR="00171EA1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IFA_A021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增加</w:t>
            </w:r>
            <w:r w:rsidR="00C671AA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說明</w:t>
            </w:r>
            <w:r w:rsidR="00160CBC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-</w:t>
            </w:r>
            <w:r w:rsidR="00C671AA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退班</w:t>
            </w:r>
            <w:r w:rsidR="00C671AA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</w:p>
          <w:p w:rsidR="003A2112" w:rsidRPr="00FD6D42" w:rsidRDefault="003A2112" w:rsidP="00160CBC">
            <w:pPr>
              <w:ind w:leftChars="-45" w:left="317" w:hangingChars="177" w:hanging="425"/>
              <w:rPr>
                <w:rFonts w:ascii="微軟正黑體" w:eastAsia="微軟正黑體" w:hAnsi="微軟正黑體"/>
                <w:bCs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4. .IFA_A021增加說明-</w:t>
            </w:r>
            <w:r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聯檢申請單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外海上下船員申請單</w:t>
            </w:r>
          </w:p>
          <w:p w:rsidR="00160CBC" w:rsidRPr="00FD6D42" w:rsidRDefault="00950219" w:rsidP="00160CBC">
            <w:pPr>
              <w:ind w:leftChars="-45" w:left="317" w:hangingChars="177" w:hanging="425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5</w:t>
            </w:r>
            <w:r w:rsidR="00160CBC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 HOP_C025</w:t>
            </w:r>
            <w:r w:rsidR="00520EE7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-修改內容</w:t>
            </w:r>
          </w:p>
        </w:tc>
      </w:tr>
      <w:tr w:rsidR="00A07139" w:rsidRPr="00FD6D42" w:rsidTr="00DA0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6" w:type="dxa"/>
          </w:tcPr>
          <w:p w:rsidR="00A07139" w:rsidRPr="00FD6D42" w:rsidRDefault="00A07139" w:rsidP="006D776B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2016/4/07</w:t>
            </w:r>
          </w:p>
        </w:tc>
        <w:tc>
          <w:tcPr>
            <w:tcW w:w="996" w:type="dxa"/>
          </w:tcPr>
          <w:p w:rsidR="00A07139" w:rsidRPr="00FD6D42" w:rsidRDefault="00A07139" w:rsidP="00805849">
            <w:pPr>
              <w:ind w:leftChars="-45" w:left="-108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0.3</w:t>
            </w:r>
          </w:p>
        </w:tc>
        <w:tc>
          <w:tcPr>
            <w:tcW w:w="1555" w:type="dxa"/>
          </w:tcPr>
          <w:p w:rsidR="00A07139" w:rsidRPr="00FD6D42" w:rsidRDefault="00A07060" w:rsidP="00FD6D42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CHT 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楊宜臻</w:t>
            </w:r>
          </w:p>
        </w:tc>
        <w:tc>
          <w:tcPr>
            <w:tcW w:w="6313" w:type="dxa"/>
          </w:tcPr>
          <w:p w:rsidR="00671432" w:rsidRPr="00FD6D42" w:rsidRDefault="00671432" w:rsidP="00A07139">
            <w:pPr>
              <w:ind w:leftChars="-45" w:left="317" w:hangingChars="177" w:hanging="425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1.增加-作業流程 </w:t>
            </w:r>
          </w:p>
          <w:p w:rsidR="00A07139" w:rsidRPr="00FD6D42" w:rsidRDefault="00671432" w:rsidP="00A07139">
            <w:pPr>
              <w:ind w:leftChars="-45" w:left="317" w:hangingChars="177" w:hanging="425"/>
              <w:rPr>
                <w:rFonts w:ascii="微軟正黑體" w:eastAsia="微軟正黑體" w:hAnsi="微軟正黑體"/>
                <w:bCs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</w:t>
            </w:r>
            <w:r w:rsidR="00732029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</w:t>
            </w:r>
            <w:r w:rsidR="00A07139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IFA_A021-修改內容</w:t>
            </w:r>
          </w:p>
          <w:p w:rsidR="00A07139" w:rsidRPr="00FD6D42" w:rsidRDefault="00671432" w:rsidP="00520EE7">
            <w:pPr>
              <w:ind w:leftChars="-45" w:left="317" w:hangingChars="177" w:hanging="425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3</w:t>
            </w:r>
            <w:r w:rsidR="00A07139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.HOP_C025</w:t>
            </w:r>
            <w:r w:rsidR="00520EE7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-修改內容</w:t>
            </w:r>
          </w:p>
        </w:tc>
      </w:tr>
      <w:tr w:rsidR="00FD6D42" w:rsidRPr="00FD6D42" w:rsidTr="00DA01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26" w:type="dxa"/>
          </w:tcPr>
          <w:p w:rsidR="00FD6D42" w:rsidRPr="00FD6D42" w:rsidRDefault="00FD6D42" w:rsidP="00F705AF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2016/4/</w:t>
            </w:r>
            <w:r w:rsidR="00F705A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11</w:t>
            </w:r>
          </w:p>
        </w:tc>
        <w:tc>
          <w:tcPr>
            <w:tcW w:w="996" w:type="dxa"/>
          </w:tcPr>
          <w:p w:rsidR="00FD6D42" w:rsidRPr="00FD6D42" w:rsidRDefault="00FD6D42" w:rsidP="00805849">
            <w:pPr>
              <w:ind w:leftChars="-45" w:left="-108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0.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4</w:t>
            </w:r>
          </w:p>
        </w:tc>
        <w:tc>
          <w:tcPr>
            <w:tcW w:w="1555" w:type="dxa"/>
          </w:tcPr>
          <w:p w:rsidR="00FD6D42" w:rsidRPr="00FD6D42" w:rsidRDefault="00A07060" w:rsidP="005F4CA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CHT </w:t>
            </w:r>
            <w:r w:rsidR="00FD6D42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楊宜臻</w:t>
            </w:r>
          </w:p>
        </w:tc>
        <w:tc>
          <w:tcPr>
            <w:tcW w:w="6313" w:type="dxa"/>
          </w:tcPr>
          <w:p w:rsidR="00FD6D42" w:rsidRPr="00FD6D42" w:rsidRDefault="00FD6D42" w:rsidP="00C5064E">
            <w:pPr>
              <w:ind w:left="-108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</w:rPr>
              <w:t>1.功能說明加入網站超連結</w:t>
            </w:r>
          </w:p>
        </w:tc>
      </w:tr>
      <w:tr w:rsidR="00FD6D42" w:rsidRPr="00FD6D42" w:rsidTr="00DA0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6" w:type="dxa"/>
          </w:tcPr>
          <w:p w:rsidR="00FD6D42" w:rsidRPr="00FD6D42" w:rsidRDefault="00AC0D04" w:rsidP="00AC0D04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2016/4/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24</w:t>
            </w:r>
          </w:p>
        </w:tc>
        <w:tc>
          <w:tcPr>
            <w:tcW w:w="996" w:type="dxa"/>
          </w:tcPr>
          <w:p w:rsidR="00FD6D42" w:rsidRPr="00FD6D42" w:rsidRDefault="00AC0D04" w:rsidP="00805849">
            <w:pPr>
              <w:ind w:leftChars="-45" w:left="-108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0.5</w:t>
            </w:r>
          </w:p>
        </w:tc>
        <w:tc>
          <w:tcPr>
            <w:tcW w:w="1555" w:type="dxa"/>
          </w:tcPr>
          <w:p w:rsidR="00FD6D42" w:rsidRDefault="00AC0D04" w:rsidP="00AC0D04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高分 黃經理</w:t>
            </w:r>
          </w:p>
          <w:p w:rsidR="00AC0D04" w:rsidRDefault="00AC0D04" w:rsidP="00AC0D04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CHT 王俊雄</w:t>
            </w:r>
          </w:p>
          <w:p w:rsidR="00A07060" w:rsidRPr="00A07060" w:rsidRDefault="00A07060" w:rsidP="00AC0D04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CHT 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楊宜臻</w:t>
            </w:r>
          </w:p>
        </w:tc>
        <w:tc>
          <w:tcPr>
            <w:tcW w:w="6313" w:type="dxa"/>
          </w:tcPr>
          <w:p w:rsidR="00470873" w:rsidRDefault="00470873" w:rsidP="004D612F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已修正部分:</w:t>
            </w:r>
          </w:p>
          <w:p w:rsidR="00470873" w:rsidRPr="00470873" w:rsidRDefault="009B391E" w:rsidP="00470873">
            <w:pPr>
              <w:pStyle w:val="af2"/>
              <w:numPr>
                <w:ilvl w:val="0"/>
                <w:numId w:val="49"/>
              </w:numPr>
              <w:ind w:leftChars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HOP_C025港區工作業者申請單查詢" w:history="1">
              <w:r w:rsidR="00470873" w:rsidRPr="00470873">
                <w:rPr>
                  <w:rFonts w:hint="eastAsia"/>
                </w:rPr>
                <w:t>HOP_B02</w:t>
              </w:r>
            </w:hyperlink>
            <w:r w:rsidR="00470873" w:rsidRPr="00470873">
              <w:rPr>
                <w:rFonts w:hint="eastAsia"/>
              </w:rPr>
              <w:t>9</w:t>
            </w:r>
            <w:r w:rsidR="00470873" w:rsidRPr="0047087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外海上下船員查詢</w:t>
            </w:r>
          </w:p>
          <w:p w:rsidR="00470873" w:rsidRPr="00470873" w:rsidRDefault="00470873" w:rsidP="00470873">
            <w:pPr>
              <w:pStyle w:val="af2"/>
              <w:ind w:leftChars="0" w:left="252"/>
              <w:rPr>
                <w:rFonts w:ascii="微軟正黑體" w:eastAsia="微軟正黑體" w:hAnsi="微軟正黑體"/>
              </w:rPr>
            </w:pPr>
            <w:r>
              <w:rPr>
                <w:rFonts w:ascii="新細明體" w:hAnsi="新細明體" w:cs="新細明體" w:hint="eastAsia"/>
                <w:szCs w:val="24"/>
              </w:rPr>
              <w:t>(1).</w:t>
            </w:r>
            <w:r w:rsidRPr="00AC0D04">
              <w:rPr>
                <w:rFonts w:ascii="新細明體" w:hAnsi="新細明體" w:cs="新細明體"/>
                <w:szCs w:val="24"/>
              </w:rPr>
              <w:t>增加查詢條件</w:t>
            </w:r>
            <w:r>
              <w:rPr>
                <w:rFonts w:ascii="新細明體" w:hAnsi="新細明體" w:cs="新細明體" w:hint="eastAsia"/>
                <w:szCs w:val="24"/>
              </w:rPr>
              <w:t>: 起訖日期</w:t>
            </w:r>
          </w:p>
          <w:p w:rsidR="00FD6D42" w:rsidRPr="004D612F" w:rsidRDefault="004D612F" w:rsidP="004D612F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待修正部分</w:t>
            </w:r>
            <w:r w:rsidR="00470873">
              <w:rPr>
                <w:rFonts w:ascii="微軟正黑體" w:eastAsia="微軟正黑體" w:hAnsi="微軟正黑體" w:hint="eastAsia"/>
              </w:rPr>
              <w:t>:</w:t>
            </w:r>
          </w:p>
          <w:p w:rsidR="004D612F" w:rsidRPr="00AC0D04" w:rsidRDefault="009B391E" w:rsidP="00AC0D04">
            <w:pPr>
              <w:pStyle w:val="af2"/>
              <w:numPr>
                <w:ilvl w:val="0"/>
                <w:numId w:val="48"/>
              </w:numPr>
              <w:ind w:leftChars="0"/>
              <w:rPr>
                <w:rFonts w:ascii="微軟正黑體" w:eastAsia="微軟正黑體" w:hAnsi="微軟正黑體"/>
              </w:rPr>
            </w:pPr>
            <w:hyperlink w:anchor="_HOP_C025港區工作業者申請單查詢" w:history="1">
              <w:r w:rsidR="004D612F" w:rsidRPr="00AC0D04">
                <w:rPr>
                  <w:rFonts w:hint="eastAsia"/>
                </w:rPr>
                <w:t>HOP_C025</w:t>
              </w:r>
            </w:hyperlink>
            <w:r w:rsidR="004D612F" w:rsidRPr="00AC0D04">
              <w:rPr>
                <w:rFonts w:ascii="微軟正黑體" w:eastAsia="微軟正黑體" w:hAnsi="微軟正黑體" w:hint="eastAsia"/>
              </w:rPr>
              <w:t xml:space="preserve"> 港區工作業者申請單查詢</w:t>
            </w:r>
            <w:r w:rsidR="00050A12">
              <w:rPr>
                <w:rFonts w:ascii="微軟正黑體" w:eastAsia="微軟正黑體" w:hAnsi="微軟正黑體" w:hint="eastAsia"/>
              </w:rPr>
              <w:t>:MANTIS 319</w:t>
            </w:r>
          </w:p>
          <w:tbl>
            <w:tblPr>
              <w:tblW w:w="0" w:type="auto"/>
              <w:tblCellSpacing w:w="6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"/>
              <w:gridCol w:w="6043"/>
            </w:tblGrid>
            <w:tr w:rsidR="00AC0D04" w:rsidRPr="00AC0D04" w:rsidTr="00AC0D04">
              <w:trPr>
                <w:tblCellSpacing w:w="6" w:type="dxa"/>
              </w:trPr>
              <w:tc>
                <w:tcPr>
                  <w:tcW w:w="0" w:type="auto"/>
                  <w:vAlign w:val="center"/>
                  <w:hideMark/>
                </w:tcPr>
                <w:p w:rsidR="00AC0D04" w:rsidRPr="00AC0D04" w:rsidRDefault="00AC0D04" w:rsidP="00AC0D04">
                  <w:pPr>
                    <w:widowControl/>
                    <w:autoSpaceDE/>
                    <w:autoSpaceDN/>
                    <w:adjustRightInd/>
                    <w:spacing w:line="240" w:lineRule="auto"/>
                    <w:textAlignment w:val="auto"/>
                    <w:rPr>
                      <w:rFonts w:ascii="新細明體" w:eastAsia="新細明體" w:hAnsi="新細明體" w:cs="新細明體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4D612F" w:rsidRDefault="004D612F" w:rsidP="004D612F">
                  <w:pPr>
                    <w:widowControl/>
                    <w:autoSpaceDE/>
                    <w:autoSpaceDN/>
                    <w:adjustRightInd/>
                    <w:spacing w:line="240" w:lineRule="auto"/>
                    <w:textAlignment w:val="auto"/>
                    <w:rPr>
                      <w:rFonts w:ascii="新細明體" w:eastAsia="新細明體" w:hAnsi="新細明體" w:cs="新細明體"/>
                      <w:szCs w:val="24"/>
                    </w:rPr>
                  </w:pPr>
                  <w:r>
                    <w:rPr>
                      <w:rFonts w:ascii="新細明體" w:eastAsia="新細明體" w:hAnsi="新細明體" w:cs="新細明體" w:hint="eastAsia"/>
                      <w:szCs w:val="24"/>
                    </w:rPr>
                    <w:t>(1).</w:t>
                  </w:r>
                  <w:r w:rsidR="00AC0D04" w:rsidRPr="00AC0D04">
                    <w:rPr>
                      <w:rFonts w:ascii="新細明體" w:eastAsia="新細明體" w:hAnsi="新細明體" w:cs="新細明體"/>
                      <w:szCs w:val="24"/>
                    </w:rPr>
                    <w:t>增加查詢條件</w:t>
                  </w:r>
                </w:p>
                <w:p w:rsidR="004D612F" w:rsidRDefault="00AC0D04" w:rsidP="004D612F">
                  <w:pPr>
                    <w:widowControl/>
                    <w:autoSpaceDE/>
                    <w:autoSpaceDN/>
                    <w:adjustRightInd/>
                    <w:spacing w:line="240" w:lineRule="auto"/>
                    <w:ind w:leftChars="160" w:left="384"/>
                    <w:textAlignment w:val="auto"/>
                    <w:rPr>
                      <w:rFonts w:ascii="新細明體" w:eastAsia="新細明體" w:hAnsi="新細明體" w:cs="新細明體"/>
                      <w:szCs w:val="24"/>
                    </w:rPr>
                  </w:pPr>
                  <w:r w:rsidRPr="00AC0D04">
                    <w:rPr>
                      <w:rFonts w:ascii="新細明體" w:eastAsia="新細明體" w:hAnsi="新細明體" w:cs="新細明體"/>
                      <w:szCs w:val="24"/>
                    </w:rPr>
                    <w:t>    船名 : 輸入中、英文，部分字元皆可</w:t>
                  </w:r>
                </w:p>
                <w:p w:rsidR="004D612F" w:rsidRDefault="00AC0D04" w:rsidP="004D612F">
                  <w:pPr>
                    <w:widowControl/>
                    <w:autoSpaceDE/>
                    <w:autoSpaceDN/>
                    <w:adjustRightInd/>
                    <w:spacing w:line="240" w:lineRule="auto"/>
                    <w:ind w:leftChars="160" w:left="384"/>
                    <w:textAlignment w:val="auto"/>
                    <w:rPr>
                      <w:rFonts w:ascii="新細明體" w:eastAsia="新細明體" w:hAnsi="新細明體" w:cs="新細明體"/>
                      <w:szCs w:val="24"/>
                    </w:rPr>
                  </w:pPr>
                  <w:r w:rsidRPr="00AC0D04">
                    <w:rPr>
                      <w:rFonts w:ascii="新細明體" w:eastAsia="新細明體" w:hAnsi="新細明體" w:cs="新細明體"/>
                      <w:szCs w:val="24"/>
                    </w:rPr>
                    <w:t>    作業日期 : 預設值為今日，查詢 [作業起訖日]包含此日期的申請單</w:t>
                  </w:r>
                </w:p>
                <w:p w:rsidR="004D612F" w:rsidRDefault="00AC0D04" w:rsidP="004D612F">
                  <w:pPr>
                    <w:widowControl/>
                    <w:autoSpaceDE/>
                    <w:autoSpaceDN/>
                    <w:adjustRightInd/>
                    <w:spacing w:line="240" w:lineRule="auto"/>
                    <w:ind w:leftChars="160" w:left="384"/>
                    <w:textAlignment w:val="auto"/>
                    <w:rPr>
                      <w:rFonts w:ascii="新細明體" w:eastAsia="新細明體" w:hAnsi="新細明體" w:cs="新細明體"/>
                      <w:szCs w:val="24"/>
                    </w:rPr>
                  </w:pPr>
                  <w:r w:rsidRPr="00AC0D04">
                    <w:rPr>
                      <w:rFonts w:ascii="新細明體" w:eastAsia="新細明體" w:hAnsi="新細明體" w:cs="新細明體"/>
                      <w:szCs w:val="24"/>
                    </w:rPr>
                    <w:t>    作業地點 : 輸入碼頭代碼</w:t>
                  </w:r>
                </w:p>
                <w:p w:rsidR="004D612F" w:rsidRDefault="00AC0D04" w:rsidP="004D612F">
                  <w:pPr>
                    <w:widowControl/>
                    <w:autoSpaceDE/>
                    <w:autoSpaceDN/>
                    <w:adjustRightInd/>
                    <w:spacing w:line="240" w:lineRule="auto"/>
                    <w:ind w:leftChars="160" w:left="384"/>
                    <w:textAlignment w:val="auto"/>
                    <w:rPr>
                      <w:rFonts w:ascii="新細明體" w:eastAsia="新細明體" w:hAnsi="新細明體" w:cs="新細明體"/>
                      <w:szCs w:val="24"/>
                    </w:rPr>
                  </w:pPr>
                  <w:r w:rsidRPr="00AC0D04">
                    <w:rPr>
                      <w:rFonts w:ascii="新細明體" w:eastAsia="新細明體" w:hAnsi="新細明體" w:cs="新細明體"/>
                      <w:szCs w:val="24"/>
                    </w:rPr>
                    <w:t xml:space="preserve">    港外作業 : </w:t>
                  </w:r>
                  <w:r w:rsidR="004D612F">
                    <w:rPr>
                      <w:rFonts w:ascii="新細明體" w:eastAsia="新細明體" w:hAnsi="新細明體" w:cs="新細明體"/>
                      <w:szCs w:val="24"/>
                    </w:rPr>
                    <w:t>勾選時顯示港外作業</w:t>
                  </w:r>
                  <w:r w:rsidRPr="00AC0D04">
                    <w:rPr>
                      <w:rFonts w:ascii="新細明體" w:eastAsia="新細明體" w:hAnsi="新細明體" w:cs="新細明體"/>
                      <w:szCs w:val="24"/>
                    </w:rPr>
                    <w:t>申請單</w:t>
                  </w:r>
                </w:p>
                <w:p w:rsidR="004D612F" w:rsidRDefault="00AC0D04" w:rsidP="004D612F">
                  <w:pPr>
                    <w:widowControl/>
                    <w:autoSpaceDE/>
                    <w:autoSpaceDN/>
                    <w:adjustRightInd/>
                    <w:spacing w:line="240" w:lineRule="auto"/>
                    <w:ind w:leftChars="160" w:left="768" w:hangingChars="160" w:hanging="384"/>
                    <w:textAlignment w:val="auto"/>
                    <w:rPr>
                      <w:rFonts w:ascii="新細明體" w:eastAsia="新細明體" w:hAnsi="新細明體" w:cs="新細明體"/>
                      <w:szCs w:val="24"/>
                    </w:rPr>
                  </w:pPr>
                  <w:r w:rsidRPr="00AC0D04">
                    <w:rPr>
                      <w:rFonts w:ascii="新細明體" w:eastAsia="新細明體" w:hAnsi="新細明體" w:cs="新細明體"/>
                      <w:szCs w:val="24"/>
                    </w:rPr>
                    <w:t xml:space="preserve">    審核狀態 : 已核准(預設值)、未核准、全部 </w:t>
                  </w:r>
                </w:p>
                <w:p w:rsidR="00AC0D04" w:rsidRDefault="004D612F" w:rsidP="004D612F">
                  <w:pPr>
                    <w:widowControl/>
                    <w:autoSpaceDE/>
                    <w:autoSpaceDN/>
                    <w:adjustRightInd/>
                    <w:spacing w:line="240" w:lineRule="auto"/>
                    <w:ind w:left="384" w:hangingChars="160" w:hanging="384"/>
                    <w:textAlignment w:val="auto"/>
                    <w:rPr>
                      <w:rFonts w:ascii="新細明體" w:eastAsia="新細明體" w:hAnsi="新細明體" w:cs="新細明體"/>
                      <w:szCs w:val="24"/>
                    </w:rPr>
                  </w:pPr>
                  <w:r>
                    <w:rPr>
                      <w:rFonts w:ascii="新細明體" w:eastAsia="新細明體" w:hAnsi="新細明體" w:cs="新細明體" w:hint="eastAsia"/>
                      <w:szCs w:val="24"/>
                    </w:rPr>
                    <w:t>(2)</w:t>
                  </w:r>
                  <w:r w:rsidR="00AC0D04" w:rsidRPr="00AC0D04">
                    <w:rPr>
                      <w:rFonts w:ascii="新細明體" w:eastAsia="新細明體" w:hAnsi="新細明體" w:cs="新細明體"/>
                      <w:szCs w:val="24"/>
                    </w:rPr>
                    <w:t>.點選[進階查詢]時，出現的查詢畫面應不可修改</w:t>
                  </w:r>
                </w:p>
                <w:p w:rsidR="004D612F" w:rsidRPr="00AC0D04" w:rsidRDefault="004D612F" w:rsidP="004D612F">
                  <w:pPr>
                    <w:widowControl/>
                    <w:autoSpaceDE/>
                    <w:autoSpaceDN/>
                    <w:adjustRightInd/>
                    <w:spacing w:line="240" w:lineRule="auto"/>
                    <w:ind w:left="384" w:hangingChars="160" w:hanging="384"/>
                    <w:textAlignment w:val="auto"/>
                    <w:rPr>
                      <w:rFonts w:ascii="新細明體" w:eastAsia="新細明體" w:hAnsi="新細明體" w:cs="新細明體"/>
                      <w:szCs w:val="24"/>
                    </w:rPr>
                  </w:pPr>
                  <w:r>
                    <w:rPr>
                      <w:rFonts w:ascii="新細明體" w:eastAsia="新細明體" w:hAnsi="新細明體" w:cs="新細明體" w:hint="eastAsia"/>
                      <w:szCs w:val="24"/>
                    </w:rPr>
                    <w:t>(3).</w:t>
                  </w:r>
                  <w:bookmarkStart w:id="0" w:name="bugnotes"/>
                  <w:r>
                    <w:t>以業者的身分查詢時，應只能看到自己的申請單</w:t>
                  </w:r>
                  <w:bookmarkEnd w:id="0"/>
                </w:p>
              </w:tc>
            </w:tr>
          </w:tbl>
          <w:p w:rsidR="00AC0D04" w:rsidRPr="00AC0D04" w:rsidRDefault="00AC0D04" w:rsidP="00AC0D04">
            <w:pPr>
              <w:pStyle w:val="af2"/>
              <w:ind w:leftChars="0" w:left="252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</w:tr>
      <w:tr w:rsidR="00C54932" w:rsidRPr="00FD6D42" w:rsidTr="00DA01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26" w:type="dxa"/>
          </w:tcPr>
          <w:p w:rsidR="00C54932" w:rsidRPr="00FD6D42" w:rsidRDefault="00C54932" w:rsidP="00C54932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2016/4/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27</w:t>
            </w:r>
          </w:p>
        </w:tc>
        <w:tc>
          <w:tcPr>
            <w:tcW w:w="996" w:type="dxa"/>
          </w:tcPr>
          <w:p w:rsidR="00C54932" w:rsidRPr="00FD6D42" w:rsidRDefault="00C54932" w:rsidP="00C54932">
            <w:pPr>
              <w:ind w:leftChars="-45" w:left="-108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0.6</w:t>
            </w:r>
          </w:p>
        </w:tc>
        <w:tc>
          <w:tcPr>
            <w:tcW w:w="1555" w:type="dxa"/>
          </w:tcPr>
          <w:p w:rsidR="00C54932" w:rsidRPr="00FD6D42" w:rsidRDefault="00C54932" w:rsidP="00C54932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CHT 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楊宜臻</w:t>
            </w:r>
          </w:p>
        </w:tc>
        <w:tc>
          <w:tcPr>
            <w:tcW w:w="6313" w:type="dxa"/>
          </w:tcPr>
          <w:p w:rsidR="00C54932" w:rsidRPr="00FD6D42" w:rsidRDefault="00C54932" w:rsidP="00C54932">
            <w:pPr>
              <w:ind w:leftChars="14" w:left="34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修改版面</w:t>
            </w:r>
          </w:p>
        </w:tc>
      </w:tr>
      <w:tr w:rsidR="00310008" w:rsidRPr="00FD6D42" w:rsidTr="00DA0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6" w:type="dxa"/>
          </w:tcPr>
          <w:p w:rsidR="00310008" w:rsidRPr="00FD6D42" w:rsidRDefault="00310008" w:rsidP="0031000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2016/6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/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</w:t>
            </w:r>
            <w:r w:rsidR="00DA01C0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6</w:t>
            </w:r>
          </w:p>
        </w:tc>
        <w:tc>
          <w:tcPr>
            <w:tcW w:w="996" w:type="dxa"/>
          </w:tcPr>
          <w:p w:rsidR="00310008" w:rsidRPr="00FD6D42" w:rsidRDefault="00310008" w:rsidP="00310008">
            <w:pPr>
              <w:ind w:leftChars="-45" w:left="-108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0.7</w:t>
            </w:r>
          </w:p>
        </w:tc>
        <w:tc>
          <w:tcPr>
            <w:tcW w:w="1555" w:type="dxa"/>
          </w:tcPr>
          <w:p w:rsidR="00310008" w:rsidRPr="00FD6D42" w:rsidRDefault="00310008" w:rsidP="0031000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CHT 王俊雄</w:t>
            </w:r>
          </w:p>
        </w:tc>
        <w:tc>
          <w:tcPr>
            <w:tcW w:w="6313" w:type="dxa"/>
          </w:tcPr>
          <w:p w:rsidR="00310008" w:rsidRPr="00F033AF" w:rsidRDefault="00310008" w:rsidP="00F033AF">
            <w:pPr>
              <w:pStyle w:val="af2"/>
              <w:numPr>
                <w:ilvl w:val="0"/>
                <w:numId w:val="50"/>
              </w:numPr>
              <w:ind w:leftChars="0"/>
              <w:rPr>
                <w:rFonts w:ascii="微軟正黑體" w:eastAsia="微軟正黑體" w:hAnsi="微軟正黑體" w:cs="新細明體"/>
                <w:b/>
                <w:bCs/>
                <w:sz w:val="36"/>
              </w:rPr>
            </w:pPr>
            <w:r w:rsidRPr="00F033A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修改海巡署-船舶動態看板-&gt;船舶目前位置</w:t>
            </w:r>
          </w:p>
          <w:p w:rsidR="00F033AF" w:rsidRPr="00F033AF" w:rsidRDefault="00F033AF" w:rsidP="00F033AF">
            <w:pPr>
              <w:pStyle w:val="af2"/>
              <w:numPr>
                <w:ilvl w:val="0"/>
                <w:numId w:val="50"/>
              </w:numPr>
              <w:ind w:leftChars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修改</w:t>
            </w:r>
            <w:r w:rsidRPr="00F033A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HOP_C025港區工作業者申請單查詢</w:t>
            </w:r>
          </w:p>
        </w:tc>
      </w:tr>
      <w:tr w:rsidR="00955145" w:rsidRPr="00F033AF" w:rsidTr="00E200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26" w:type="dxa"/>
          </w:tcPr>
          <w:p w:rsidR="00955145" w:rsidRPr="00FD6D42" w:rsidRDefault="00955145" w:rsidP="00E200C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2016/7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/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9</w:t>
            </w:r>
          </w:p>
        </w:tc>
        <w:tc>
          <w:tcPr>
            <w:tcW w:w="996" w:type="dxa"/>
          </w:tcPr>
          <w:p w:rsidR="00955145" w:rsidRPr="00FD6D42" w:rsidRDefault="00955145" w:rsidP="00E200C7">
            <w:pPr>
              <w:ind w:leftChars="-45" w:left="-108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.8</w:t>
            </w:r>
          </w:p>
        </w:tc>
        <w:tc>
          <w:tcPr>
            <w:tcW w:w="1555" w:type="dxa"/>
          </w:tcPr>
          <w:p w:rsidR="00955145" w:rsidRPr="00FD6D42" w:rsidRDefault="00955145" w:rsidP="00E200C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CHT 王俊雄</w:t>
            </w:r>
          </w:p>
        </w:tc>
        <w:tc>
          <w:tcPr>
            <w:tcW w:w="6313" w:type="dxa"/>
          </w:tcPr>
          <w:p w:rsidR="00955145" w:rsidRPr="00955145" w:rsidRDefault="00955145" w:rsidP="009B6DAF">
            <w:pPr>
              <w:pStyle w:val="af2"/>
              <w:ind w:leftChars="0" w:left="34"/>
              <w:rPr>
                <w:rFonts w:ascii="微軟正黑體" w:eastAsia="微軟正黑體" w:hAnsi="微軟正黑體" w:cs="新細明體"/>
                <w:b/>
                <w:bCs/>
                <w:sz w:val="36"/>
              </w:rPr>
            </w:pPr>
            <w:bookmarkStart w:id="1" w:name="_GoBack"/>
            <w:r w:rsidRPr="00F033A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修改</w:t>
            </w:r>
            <w:r w:rsidR="009B6DAF" w:rsidRPr="009B6DAF">
              <w:rPr>
                <w:rFonts w:ascii="微軟正黑體" w:eastAsia="微軟正黑體" w:hAnsi="微軟正黑體"/>
                <w:color w:val="000000" w:themeColor="text1"/>
                <w:szCs w:val="24"/>
              </w:rPr>
              <w:t>IFA_A021</w:t>
            </w:r>
            <w:r w:rsidRPr="00F033A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海巡署-船舶動態看板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畫面</w:t>
            </w:r>
            <w:bookmarkEnd w:id="1"/>
          </w:p>
        </w:tc>
      </w:tr>
      <w:tr w:rsidR="00955145" w:rsidRPr="00FD6D42" w:rsidTr="00DA01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6" w:type="dxa"/>
          </w:tcPr>
          <w:p w:rsidR="00955145" w:rsidRPr="00955145" w:rsidRDefault="00955145" w:rsidP="00310008">
            <w:pP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</w:pPr>
          </w:p>
        </w:tc>
        <w:tc>
          <w:tcPr>
            <w:tcW w:w="996" w:type="dxa"/>
          </w:tcPr>
          <w:p w:rsidR="00955145" w:rsidRDefault="00955145" w:rsidP="00310008">
            <w:pPr>
              <w:ind w:leftChars="-45" w:left="-108"/>
              <w:jc w:val="center"/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</w:pPr>
          </w:p>
        </w:tc>
        <w:tc>
          <w:tcPr>
            <w:tcW w:w="1555" w:type="dxa"/>
          </w:tcPr>
          <w:p w:rsidR="00955145" w:rsidRDefault="00955145" w:rsidP="00310008">
            <w:pP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</w:pPr>
          </w:p>
        </w:tc>
        <w:tc>
          <w:tcPr>
            <w:tcW w:w="6313" w:type="dxa"/>
          </w:tcPr>
          <w:p w:rsidR="00955145" w:rsidRPr="00955145" w:rsidRDefault="00955145" w:rsidP="00955145">
            <w:pP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</w:pPr>
          </w:p>
        </w:tc>
      </w:tr>
    </w:tbl>
    <w:p w:rsidR="0045012E" w:rsidRPr="00FD6D42" w:rsidRDefault="00DA01C0" w:rsidP="00DA01C0">
      <w:pPr>
        <w:tabs>
          <w:tab w:val="left" w:pos="7102"/>
        </w:tabs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/>
          <w:color w:val="000000" w:themeColor="text1"/>
          <w:szCs w:val="24"/>
        </w:rPr>
        <w:tab/>
      </w:r>
      <w:r w:rsidR="0045012E" w:rsidRPr="00FD6D42">
        <w:rPr>
          <w:rFonts w:ascii="微軟正黑體" w:eastAsia="微軟正黑體" w:hAnsi="微軟正黑體"/>
          <w:color w:val="000000" w:themeColor="text1"/>
          <w:szCs w:val="24"/>
        </w:rPr>
        <w:br w:type="page"/>
      </w:r>
    </w:p>
    <w:p w:rsidR="006703A8" w:rsidRPr="002D518B" w:rsidRDefault="006703A8" w:rsidP="006703A8">
      <w:pPr>
        <w:jc w:val="center"/>
        <w:rPr>
          <w:rFonts w:ascii="微軟正黑體" w:eastAsia="微軟正黑體" w:hAnsi="微軟正黑體"/>
          <w:b/>
          <w:color w:val="000000" w:themeColor="text1"/>
          <w:sz w:val="32"/>
          <w:szCs w:val="32"/>
        </w:rPr>
      </w:pPr>
      <w:r w:rsidRPr="002D518B"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lastRenderedPageBreak/>
        <w:t>目錄</w:t>
      </w:r>
    </w:p>
    <w:p w:rsidR="00841F6A" w:rsidRDefault="002A02DF" w:rsidP="00642F16">
      <w:pPr>
        <w:pStyle w:val="10"/>
        <w:rPr>
          <w:noProof/>
        </w:rPr>
      </w:pPr>
      <w:r w:rsidRPr="00FD6D42">
        <w:rPr>
          <w:rFonts w:ascii="微軟正黑體" w:eastAsia="微軟正黑體" w:hAnsi="微軟正黑體" w:hint="eastAsia"/>
          <w:color w:val="000000" w:themeColor="text1"/>
          <w:szCs w:val="24"/>
        </w:rPr>
        <w:t xml:space="preserve">             </w:t>
      </w:r>
      <w:r w:rsidR="00DD36D3" w:rsidRPr="00FD6D42">
        <w:rPr>
          <w:rFonts w:ascii="微軟正黑體" w:eastAsia="微軟正黑體" w:hAnsi="微軟正黑體"/>
          <w:color w:val="000000" w:themeColor="text1"/>
          <w:szCs w:val="24"/>
        </w:rPr>
        <w:fldChar w:fldCharType="begin"/>
      </w:r>
      <w:r w:rsidR="00DD36D3" w:rsidRPr="00FD6D42">
        <w:rPr>
          <w:rFonts w:ascii="微軟正黑體" w:eastAsia="微軟正黑體" w:hAnsi="微軟正黑體"/>
          <w:color w:val="000000" w:themeColor="text1"/>
          <w:szCs w:val="24"/>
        </w:rPr>
        <w:instrText xml:space="preserve"> TOC \o "1-3" \h \z \u </w:instrText>
      </w:r>
      <w:r w:rsidR="00DD36D3" w:rsidRPr="00FD6D42">
        <w:rPr>
          <w:rFonts w:ascii="微軟正黑體" w:eastAsia="微軟正黑體" w:hAnsi="微軟正黑體"/>
          <w:color w:val="000000" w:themeColor="text1"/>
          <w:szCs w:val="24"/>
        </w:rPr>
        <w:fldChar w:fldCharType="separate"/>
      </w:r>
    </w:p>
    <w:p w:rsidR="00841F6A" w:rsidRDefault="009B391E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522320" w:history="1">
        <w:r w:rsidR="00841F6A" w:rsidRPr="003E2EE7">
          <w:rPr>
            <w:rStyle w:val="af"/>
            <w:rFonts w:ascii="微軟正黑體" w:eastAsia="微軟正黑體" w:hAnsi="微軟正黑體" w:hint="eastAsia"/>
            <w:noProof/>
          </w:rPr>
          <w:t>港棧系統使用說明</w:t>
        </w:r>
        <w:r w:rsidR="00841F6A">
          <w:rPr>
            <w:noProof/>
            <w:webHidden/>
          </w:rPr>
          <w:tab/>
        </w:r>
        <w:r w:rsidR="00841F6A">
          <w:rPr>
            <w:noProof/>
            <w:webHidden/>
          </w:rPr>
          <w:fldChar w:fldCharType="begin"/>
        </w:r>
        <w:r w:rsidR="00841F6A">
          <w:rPr>
            <w:noProof/>
            <w:webHidden/>
          </w:rPr>
          <w:instrText xml:space="preserve"> PAGEREF _Toc449522320 \h </w:instrText>
        </w:r>
        <w:r w:rsidR="00841F6A">
          <w:rPr>
            <w:noProof/>
            <w:webHidden/>
          </w:rPr>
        </w:r>
        <w:r w:rsidR="00841F6A">
          <w:rPr>
            <w:noProof/>
            <w:webHidden/>
          </w:rPr>
          <w:fldChar w:fldCharType="separate"/>
        </w:r>
        <w:r w:rsidR="00DA01C0">
          <w:rPr>
            <w:noProof/>
            <w:webHidden/>
          </w:rPr>
          <w:t>1</w:t>
        </w:r>
        <w:r w:rsidR="00841F6A">
          <w:rPr>
            <w:noProof/>
            <w:webHidden/>
          </w:rPr>
          <w:fldChar w:fldCharType="end"/>
        </w:r>
      </w:hyperlink>
    </w:p>
    <w:p w:rsidR="00841F6A" w:rsidRDefault="009B391E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522321" w:history="1">
        <w:r w:rsidR="00841F6A" w:rsidRPr="003E2EE7">
          <w:rPr>
            <w:rStyle w:val="af"/>
            <w:rFonts w:ascii="微軟正黑體" w:eastAsia="微軟正黑體" w:hAnsi="微軟正黑體"/>
            <w:noProof/>
          </w:rPr>
          <w:t xml:space="preserve">IFA_A021 </w:t>
        </w:r>
        <w:r w:rsidR="00841F6A" w:rsidRPr="003E2EE7">
          <w:rPr>
            <w:rStyle w:val="af"/>
            <w:rFonts w:ascii="微軟正黑體" w:eastAsia="微軟正黑體" w:hAnsi="微軟正黑體" w:hint="eastAsia"/>
            <w:noProof/>
          </w:rPr>
          <w:t>海巡署</w:t>
        </w:r>
        <w:r w:rsidR="00841F6A" w:rsidRPr="003E2EE7">
          <w:rPr>
            <w:rStyle w:val="af"/>
            <w:rFonts w:ascii="微軟正黑體" w:eastAsia="微軟正黑體" w:hAnsi="微軟正黑體"/>
            <w:noProof/>
          </w:rPr>
          <w:t>-</w:t>
        </w:r>
        <w:r w:rsidR="00841F6A" w:rsidRPr="003E2EE7">
          <w:rPr>
            <w:rStyle w:val="af"/>
            <w:rFonts w:ascii="微軟正黑體" w:eastAsia="微軟正黑體" w:hAnsi="微軟正黑體" w:hint="eastAsia"/>
            <w:noProof/>
          </w:rPr>
          <w:t>船舶動態看板</w:t>
        </w:r>
        <w:r w:rsidR="00841F6A">
          <w:rPr>
            <w:noProof/>
            <w:webHidden/>
          </w:rPr>
          <w:tab/>
        </w:r>
        <w:r w:rsidR="00841F6A">
          <w:rPr>
            <w:noProof/>
            <w:webHidden/>
          </w:rPr>
          <w:fldChar w:fldCharType="begin"/>
        </w:r>
        <w:r w:rsidR="00841F6A">
          <w:rPr>
            <w:noProof/>
            <w:webHidden/>
          </w:rPr>
          <w:instrText xml:space="preserve"> PAGEREF _Toc449522321 \h </w:instrText>
        </w:r>
        <w:r w:rsidR="00841F6A">
          <w:rPr>
            <w:noProof/>
            <w:webHidden/>
          </w:rPr>
        </w:r>
        <w:r w:rsidR="00841F6A">
          <w:rPr>
            <w:noProof/>
            <w:webHidden/>
          </w:rPr>
          <w:fldChar w:fldCharType="separate"/>
        </w:r>
        <w:r w:rsidR="00DA01C0">
          <w:rPr>
            <w:noProof/>
            <w:webHidden/>
          </w:rPr>
          <w:t>3</w:t>
        </w:r>
        <w:r w:rsidR="00841F6A">
          <w:rPr>
            <w:noProof/>
            <w:webHidden/>
          </w:rPr>
          <w:fldChar w:fldCharType="end"/>
        </w:r>
      </w:hyperlink>
    </w:p>
    <w:p w:rsidR="00841F6A" w:rsidRDefault="009B391E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522322" w:history="1">
        <w:r w:rsidR="00841F6A" w:rsidRPr="003E2EE7">
          <w:rPr>
            <w:rStyle w:val="af"/>
            <w:rFonts w:ascii="微軟正黑體" w:eastAsia="微軟正黑體" w:hAnsi="微軟正黑體"/>
            <w:noProof/>
          </w:rPr>
          <w:t xml:space="preserve">IFA_C017 </w:t>
        </w:r>
        <w:r w:rsidR="00841F6A" w:rsidRPr="003E2EE7">
          <w:rPr>
            <w:rStyle w:val="af"/>
            <w:rFonts w:ascii="微軟正黑體" w:eastAsia="微軟正黑體" w:hAnsi="微軟正黑體" w:hint="eastAsia"/>
            <w:noProof/>
          </w:rPr>
          <w:t>派檢申請查核表</w:t>
        </w:r>
        <w:r w:rsidR="00841F6A">
          <w:rPr>
            <w:noProof/>
            <w:webHidden/>
          </w:rPr>
          <w:tab/>
        </w:r>
        <w:r w:rsidR="00841F6A">
          <w:rPr>
            <w:noProof/>
            <w:webHidden/>
          </w:rPr>
          <w:fldChar w:fldCharType="begin"/>
        </w:r>
        <w:r w:rsidR="00841F6A">
          <w:rPr>
            <w:noProof/>
            <w:webHidden/>
          </w:rPr>
          <w:instrText xml:space="preserve"> PAGEREF _Toc449522322 \h </w:instrText>
        </w:r>
        <w:r w:rsidR="00841F6A">
          <w:rPr>
            <w:noProof/>
            <w:webHidden/>
          </w:rPr>
        </w:r>
        <w:r w:rsidR="00841F6A">
          <w:rPr>
            <w:noProof/>
            <w:webHidden/>
          </w:rPr>
          <w:fldChar w:fldCharType="separate"/>
        </w:r>
        <w:r w:rsidR="00DA01C0">
          <w:rPr>
            <w:noProof/>
            <w:webHidden/>
          </w:rPr>
          <w:t>9</w:t>
        </w:r>
        <w:r w:rsidR="00841F6A">
          <w:rPr>
            <w:noProof/>
            <w:webHidden/>
          </w:rPr>
          <w:fldChar w:fldCharType="end"/>
        </w:r>
      </w:hyperlink>
    </w:p>
    <w:p w:rsidR="00841F6A" w:rsidRDefault="009B391E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522323" w:history="1">
        <w:r w:rsidR="00841F6A" w:rsidRPr="003E2EE7">
          <w:rPr>
            <w:rStyle w:val="af"/>
            <w:rFonts w:ascii="微軟正黑體" w:eastAsia="微軟正黑體" w:hAnsi="微軟正黑體"/>
            <w:noProof/>
          </w:rPr>
          <w:t xml:space="preserve">IFA_C018  </w:t>
        </w:r>
        <w:r w:rsidR="00841F6A" w:rsidRPr="003E2EE7">
          <w:rPr>
            <w:rStyle w:val="af"/>
            <w:rFonts w:ascii="微軟正黑體" w:eastAsia="微軟正黑體" w:hAnsi="微軟正黑體" w:hint="eastAsia"/>
            <w:noProof/>
          </w:rPr>
          <w:t>船舶進出港查驗日報表</w:t>
        </w:r>
        <w:r w:rsidR="00841F6A">
          <w:rPr>
            <w:noProof/>
            <w:webHidden/>
          </w:rPr>
          <w:tab/>
        </w:r>
        <w:r w:rsidR="00841F6A">
          <w:rPr>
            <w:noProof/>
            <w:webHidden/>
          </w:rPr>
          <w:fldChar w:fldCharType="begin"/>
        </w:r>
        <w:r w:rsidR="00841F6A">
          <w:rPr>
            <w:noProof/>
            <w:webHidden/>
          </w:rPr>
          <w:instrText xml:space="preserve"> PAGEREF _Toc449522323 \h </w:instrText>
        </w:r>
        <w:r w:rsidR="00841F6A">
          <w:rPr>
            <w:noProof/>
            <w:webHidden/>
          </w:rPr>
        </w:r>
        <w:r w:rsidR="00841F6A">
          <w:rPr>
            <w:noProof/>
            <w:webHidden/>
          </w:rPr>
          <w:fldChar w:fldCharType="separate"/>
        </w:r>
        <w:r w:rsidR="00DA01C0">
          <w:rPr>
            <w:noProof/>
            <w:webHidden/>
          </w:rPr>
          <w:t>12</w:t>
        </w:r>
        <w:r w:rsidR="00841F6A">
          <w:rPr>
            <w:noProof/>
            <w:webHidden/>
          </w:rPr>
          <w:fldChar w:fldCharType="end"/>
        </w:r>
      </w:hyperlink>
    </w:p>
    <w:p w:rsidR="00841F6A" w:rsidRDefault="009B391E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522324" w:history="1">
        <w:r w:rsidR="00841F6A" w:rsidRPr="003E2EE7">
          <w:rPr>
            <w:rStyle w:val="af"/>
            <w:rFonts w:ascii="微軟正黑體" w:eastAsia="微軟正黑體" w:hAnsi="微軟正黑體"/>
            <w:noProof/>
          </w:rPr>
          <w:t>HOP_C025</w:t>
        </w:r>
        <w:r w:rsidR="00841F6A" w:rsidRPr="003E2EE7">
          <w:rPr>
            <w:rStyle w:val="af"/>
            <w:rFonts w:ascii="微軟正黑體" w:eastAsia="微軟正黑體" w:hAnsi="微軟正黑體" w:hint="eastAsia"/>
            <w:noProof/>
          </w:rPr>
          <w:t>港區工作業者申請單查詢</w:t>
        </w:r>
        <w:r w:rsidR="00841F6A">
          <w:rPr>
            <w:noProof/>
            <w:webHidden/>
          </w:rPr>
          <w:tab/>
        </w:r>
        <w:r w:rsidR="00841F6A">
          <w:rPr>
            <w:noProof/>
            <w:webHidden/>
          </w:rPr>
          <w:fldChar w:fldCharType="begin"/>
        </w:r>
        <w:r w:rsidR="00841F6A">
          <w:rPr>
            <w:noProof/>
            <w:webHidden/>
          </w:rPr>
          <w:instrText xml:space="preserve"> PAGEREF _Toc449522324 \h </w:instrText>
        </w:r>
        <w:r w:rsidR="00841F6A">
          <w:rPr>
            <w:noProof/>
            <w:webHidden/>
          </w:rPr>
        </w:r>
        <w:r w:rsidR="00841F6A">
          <w:rPr>
            <w:noProof/>
            <w:webHidden/>
          </w:rPr>
          <w:fldChar w:fldCharType="separate"/>
        </w:r>
        <w:r w:rsidR="00DA01C0">
          <w:rPr>
            <w:noProof/>
            <w:webHidden/>
          </w:rPr>
          <w:t>17</w:t>
        </w:r>
        <w:r w:rsidR="00841F6A">
          <w:rPr>
            <w:noProof/>
            <w:webHidden/>
          </w:rPr>
          <w:fldChar w:fldCharType="end"/>
        </w:r>
      </w:hyperlink>
    </w:p>
    <w:p w:rsidR="00841F6A" w:rsidRDefault="009B391E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522325" w:history="1">
        <w:r w:rsidR="00841F6A" w:rsidRPr="003E2EE7">
          <w:rPr>
            <w:rStyle w:val="af"/>
            <w:rFonts w:ascii="微軟正黑體" w:eastAsia="微軟正黑體" w:hAnsi="微軟正黑體"/>
            <w:noProof/>
          </w:rPr>
          <w:t>HOP-B029</w:t>
        </w:r>
        <w:r w:rsidR="00841F6A" w:rsidRPr="003E2EE7">
          <w:rPr>
            <w:rStyle w:val="af"/>
            <w:rFonts w:ascii="微軟正黑體" w:eastAsia="微軟正黑體" w:hAnsi="微軟正黑體" w:hint="eastAsia"/>
            <w:noProof/>
          </w:rPr>
          <w:t>外海上下船員資料查詢</w:t>
        </w:r>
        <w:r w:rsidR="00841F6A">
          <w:rPr>
            <w:noProof/>
            <w:webHidden/>
          </w:rPr>
          <w:tab/>
        </w:r>
        <w:r w:rsidR="00841F6A">
          <w:rPr>
            <w:noProof/>
            <w:webHidden/>
          </w:rPr>
          <w:fldChar w:fldCharType="begin"/>
        </w:r>
        <w:r w:rsidR="00841F6A">
          <w:rPr>
            <w:noProof/>
            <w:webHidden/>
          </w:rPr>
          <w:instrText xml:space="preserve"> PAGEREF _Toc449522325 \h </w:instrText>
        </w:r>
        <w:r w:rsidR="00841F6A">
          <w:rPr>
            <w:noProof/>
            <w:webHidden/>
          </w:rPr>
        </w:r>
        <w:r w:rsidR="00841F6A">
          <w:rPr>
            <w:noProof/>
            <w:webHidden/>
          </w:rPr>
          <w:fldChar w:fldCharType="separate"/>
        </w:r>
        <w:r w:rsidR="00DA01C0">
          <w:rPr>
            <w:noProof/>
            <w:webHidden/>
          </w:rPr>
          <w:t>19</w:t>
        </w:r>
        <w:r w:rsidR="00841F6A">
          <w:rPr>
            <w:noProof/>
            <w:webHidden/>
          </w:rPr>
          <w:fldChar w:fldCharType="end"/>
        </w:r>
      </w:hyperlink>
    </w:p>
    <w:p w:rsidR="00770D70" w:rsidRPr="00FD6D42" w:rsidRDefault="00DD36D3" w:rsidP="00ED12F9">
      <w:pPr>
        <w:pStyle w:val="1"/>
        <w:rPr>
          <w:rFonts w:ascii="微軟正黑體" w:eastAsia="微軟正黑體" w:hAnsi="微軟正黑體"/>
          <w:color w:val="000000" w:themeColor="text1"/>
          <w:szCs w:val="24"/>
        </w:rPr>
      </w:pPr>
      <w:r w:rsidRPr="00FD6D42">
        <w:rPr>
          <w:rFonts w:ascii="微軟正黑體" w:eastAsia="微軟正黑體" w:hAnsi="微軟正黑體"/>
          <w:b w:val="0"/>
          <w:color w:val="000000" w:themeColor="text1"/>
          <w:sz w:val="24"/>
          <w:szCs w:val="24"/>
        </w:rPr>
        <w:fldChar w:fldCharType="end"/>
      </w:r>
    </w:p>
    <w:p w:rsidR="00770D70" w:rsidRPr="00FD6D42" w:rsidRDefault="00770D70" w:rsidP="00770D70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770D70" w:rsidRPr="00FD6D42" w:rsidRDefault="00770D70" w:rsidP="00770D70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770D70" w:rsidRPr="00FD6D42" w:rsidRDefault="00770D70" w:rsidP="00770D70">
      <w:pPr>
        <w:rPr>
          <w:rFonts w:ascii="微軟正黑體" w:eastAsia="微軟正黑體" w:hAnsi="微軟正黑體"/>
          <w:color w:val="000000" w:themeColor="text1"/>
          <w:szCs w:val="24"/>
        </w:rPr>
        <w:sectPr w:rsidR="00770D70" w:rsidRPr="00FD6D42" w:rsidSect="00C778F2">
          <w:footerReference w:type="default" r:id="rId14"/>
          <w:pgSz w:w="12242" w:h="15842" w:code="1"/>
          <w:pgMar w:top="1247" w:right="720" w:bottom="1134" w:left="1077" w:header="567" w:footer="567" w:gutter="0"/>
          <w:pgNumType w:fmt="lowerRoman" w:start="1"/>
          <w:cols w:space="720"/>
          <w:noEndnote/>
          <w:docGrid w:linePitch="326"/>
        </w:sectPr>
      </w:pPr>
    </w:p>
    <w:p w:rsidR="00642F16" w:rsidRPr="00913047" w:rsidRDefault="00642F16" w:rsidP="00642F16">
      <w:pPr>
        <w:pStyle w:val="1"/>
        <w:rPr>
          <w:rFonts w:ascii="微軟正黑體" w:eastAsia="微軟正黑體" w:hAnsi="微軟正黑體"/>
          <w:color w:val="000000" w:themeColor="text1"/>
          <w:sz w:val="32"/>
          <w:szCs w:val="32"/>
        </w:rPr>
      </w:pPr>
      <w:bookmarkStart w:id="2" w:name="_Toc449522320"/>
      <w:r w:rsidRPr="00913047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lastRenderedPageBreak/>
        <w:t>港棧系統使用說明</w:t>
      </w:r>
      <w:bookmarkEnd w:id="2"/>
    </w:p>
    <w:p w:rsidR="00EC16C5" w:rsidRPr="00FD6D42" w:rsidRDefault="00EC16C5" w:rsidP="00EC16C5">
      <w:pPr>
        <w:snapToGrid w:val="0"/>
        <w:spacing w:line="220" w:lineRule="atLeast"/>
        <w:rPr>
          <w:rFonts w:ascii="微軟正黑體" w:eastAsia="微軟正黑體" w:hAnsi="微軟正黑體"/>
          <w:color w:val="000000" w:themeColor="text1"/>
          <w:szCs w:val="24"/>
        </w:rPr>
      </w:pPr>
    </w:p>
    <w:p w:rsidR="00EC16C5" w:rsidRPr="00FD6D42" w:rsidRDefault="00EA7520" w:rsidP="00EA7520">
      <w:pPr>
        <w:rPr>
          <w:rFonts w:ascii="微軟正黑體" w:eastAsia="微軟正黑體" w:hAnsi="微軟正黑體"/>
          <w:color w:val="000000" w:themeColor="text1"/>
          <w:szCs w:val="24"/>
        </w:rPr>
      </w:pPr>
      <w:r w:rsidRPr="00FD6D42">
        <w:rPr>
          <w:rFonts w:ascii="微軟正黑體" w:eastAsia="微軟正黑體" w:hAnsi="微軟正黑體" w:hint="eastAsia"/>
          <w:color w:val="000000" w:themeColor="text1"/>
          <w:szCs w:val="24"/>
        </w:rPr>
        <w:t>功能說明</w:t>
      </w:r>
      <w:r w:rsidR="00EC16C5" w:rsidRPr="00FD6D42">
        <w:rPr>
          <w:rFonts w:ascii="微軟正黑體" w:eastAsia="微軟正黑體" w:hAnsi="微軟正黑體" w:hint="eastAsia"/>
          <w:color w:val="000000" w:themeColor="text1"/>
          <w:szCs w:val="24"/>
        </w:rPr>
        <w:t>：</w:t>
      </w:r>
    </w:p>
    <w:tbl>
      <w:tblPr>
        <w:tblW w:w="10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513"/>
      </w:tblGrid>
      <w:tr w:rsidR="00EC16C5" w:rsidRPr="00FD6D42" w:rsidTr="009B4BAD">
        <w:tc>
          <w:tcPr>
            <w:tcW w:w="10513" w:type="dxa"/>
          </w:tcPr>
          <w:p w:rsidR="00E44537" w:rsidRPr="00FD6D42" w:rsidRDefault="00805ACE" w:rsidP="00E44537">
            <w:pPr>
              <w:ind w:rightChars="-57" w:right="-137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cs="Courier New" w:hint="eastAsia"/>
                <w:noProof/>
                <w:color w:val="000000" w:themeColor="text1"/>
                <w:szCs w:val="24"/>
              </w:rPr>
              <w:t>使用者</w:t>
            </w:r>
            <w:r w:rsidR="006D1DC1" w:rsidRPr="00FD6D42">
              <w:rPr>
                <w:rFonts w:ascii="微軟正黑體" w:eastAsia="微軟正黑體" w:hAnsi="微軟正黑體" w:cs="Courier New" w:hint="eastAsia"/>
                <w:noProof/>
                <w:color w:val="000000" w:themeColor="text1"/>
                <w:szCs w:val="24"/>
              </w:rPr>
              <w:t xml:space="preserve">: </w:t>
            </w:r>
            <w:r w:rsidR="00E44537" w:rsidRPr="00FD6D42">
              <w:rPr>
                <w:rFonts w:ascii="微軟正黑體" w:eastAsia="微軟正黑體" w:hAnsi="微軟正黑體" w:cs="Courier New" w:hint="eastAsia"/>
                <w:noProof/>
                <w:color w:val="000000" w:themeColor="text1"/>
                <w:szCs w:val="24"/>
              </w:rPr>
              <w:t>海巡署</w:t>
            </w:r>
          </w:p>
          <w:p w:rsidR="00421448" w:rsidRDefault="00421448" w:rsidP="00421448">
            <w:pPr>
              <w:rPr>
                <w:rFonts w:ascii="微軟正黑體" w:eastAsia="微軟正黑體" w:hAnsi="微軟正黑體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szCs w:val="24"/>
              </w:rPr>
              <w:t>登入網址：</w:t>
            </w:r>
          </w:p>
          <w:p w:rsidR="00215666" w:rsidRPr="00820883" w:rsidRDefault="00215666" w:rsidP="00215666">
            <w:pPr>
              <w:rPr>
                <w:rFonts w:ascii="微軟正黑體" w:eastAsia="微軟正黑體" w:hAnsi="微軟正黑體"/>
                <w:szCs w:val="24"/>
              </w:rPr>
            </w:pPr>
            <w:r w:rsidRPr="0016139D">
              <w:rPr>
                <w:rFonts w:ascii="微軟正黑體" w:eastAsia="微軟正黑體" w:hAnsi="微軟正黑體" w:hint="eastAsia"/>
                <w:szCs w:val="24"/>
              </w:rPr>
              <w:t>臺灣港棧服務網 Taiwan Port NET</w:t>
            </w: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(測試網站 </w:t>
            </w:r>
            <w:hyperlink r:id="rId15" w:history="1">
              <w:r w:rsidRPr="0016139D">
                <w:rPr>
                  <w:rStyle w:val="af"/>
                  <w:rFonts w:ascii="微軟正黑體" w:eastAsia="微軟正黑體" w:hAnsi="微軟正黑體"/>
                  <w:szCs w:val="24"/>
                </w:rPr>
                <w:t>http://test-tpnet.twport.com.tw/</w:t>
              </w:r>
            </w:hyperlink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)</w:t>
            </w:r>
          </w:p>
          <w:p w:rsidR="00EA7520" w:rsidRPr="00FD6D42" w:rsidRDefault="00215666" w:rsidP="0021566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16139D">
              <w:rPr>
                <w:rFonts w:ascii="微軟正黑體" w:eastAsia="微軟正黑體" w:hAnsi="微軟正黑體" w:hint="eastAsia"/>
                <w:szCs w:val="24"/>
              </w:rPr>
              <w:t>臺灣港棧服務網 Taiwan Port NET</w:t>
            </w: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(正式網站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</w:t>
            </w:r>
            <w:hyperlink r:id="rId16" w:history="1">
              <w:r w:rsidRPr="00C70C5D">
                <w:rPr>
                  <w:rStyle w:val="af"/>
                  <w:rFonts w:ascii="微軟正黑體" w:eastAsia="微軟正黑體" w:hAnsi="微軟正黑體"/>
                  <w:szCs w:val="24"/>
                </w:rPr>
                <w:t>http://tpnet.twport.com.tw/</w:t>
              </w:r>
            </w:hyperlink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)</w:t>
            </w:r>
          </w:p>
        </w:tc>
      </w:tr>
    </w:tbl>
    <w:p w:rsidR="00D25638" w:rsidRPr="00FD6D42" w:rsidRDefault="00D25638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950219" w:rsidRPr="00FD6D42" w:rsidRDefault="00950219" w:rsidP="00950219">
      <w:pPr>
        <w:rPr>
          <w:rFonts w:ascii="微軟正黑體" w:eastAsia="微軟正黑體" w:hAnsi="微軟正黑體"/>
          <w:color w:val="000000" w:themeColor="text1"/>
          <w:szCs w:val="24"/>
        </w:rPr>
      </w:pPr>
      <w:r w:rsidRPr="00FD6D42">
        <w:rPr>
          <w:rFonts w:ascii="微軟正黑體" w:eastAsia="微軟正黑體" w:hAnsi="微軟正黑體" w:hint="eastAsia"/>
          <w:color w:val="000000" w:themeColor="text1"/>
          <w:szCs w:val="24"/>
        </w:rPr>
        <w:t>共通功能 功能表：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809"/>
        <w:gridCol w:w="3402"/>
        <w:gridCol w:w="5287"/>
      </w:tblGrid>
      <w:tr w:rsidR="00CC5630" w:rsidRPr="00FD6D42" w:rsidTr="000568B8">
        <w:tc>
          <w:tcPr>
            <w:tcW w:w="18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0219" w:rsidRPr="00FD6D42" w:rsidRDefault="00950219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使用者名稱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219" w:rsidRPr="00FD6D42" w:rsidRDefault="00950219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功能表</w:t>
            </w:r>
          </w:p>
        </w:tc>
        <w:tc>
          <w:tcPr>
            <w:tcW w:w="5287" w:type="dxa"/>
            <w:tcBorders>
              <w:left w:val="single" w:sz="4" w:space="0" w:color="auto"/>
            </w:tcBorders>
          </w:tcPr>
          <w:p w:rsidR="00950219" w:rsidRPr="00FD6D42" w:rsidRDefault="00950219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功能說明</w:t>
            </w:r>
          </w:p>
        </w:tc>
      </w:tr>
      <w:tr w:rsidR="00CC5630" w:rsidRPr="00FD6D42" w:rsidTr="000568B8">
        <w:tc>
          <w:tcPr>
            <w:tcW w:w="18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50219" w:rsidRPr="00FD6D42" w:rsidRDefault="00950219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</w:tcPr>
          <w:p w:rsidR="00950219" w:rsidRPr="00FD6D42" w:rsidRDefault="00950219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帳號申請</w:t>
            </w:r>
          </w:p>
        </w:tc>
        <w:tc>
          <w:tcPr>
            <w:tcW w:w="5287" w:type="dxa"/>
          </w:tcPr>
          <w:p w:rsidR="00950219" w:rsidRPr="00FD6D42" w:rsidRDefault="00950219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參考共通功能-使用手冊</w:t>
            </w:r>
          </w:p>
        </w:tc>
      </w:tr>
      <w:tr w:rsidR="00CC5630" w:rsidRPr="00FD6D42" w:rsidTr="000568B8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0219" w:rsidRPr="00FD6D42" w:rsidRDefault="00950219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950219" w:rsidRPr="00FD6D42" w:rsidRDefault="00950219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系統登入</w:t>
            </w:r>
          </w:p>
        </w:tc>
        <w:tc>
          <w:tcPr>
            <w:tcW w:w="5287" w:type="dxa"/>
          </w:tcPr>
          <w:p w:rsidR="00950219" w:rsidRPr="00FD6D42" w:rsidRDefault="00950219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參考共通功能-使用手冊</w:t>
            </w:r>
          </w:p>
        </w:tc>
      </w:tr>
      <w:tr w:rsidR="00CC5630" w:rsidRPr="00FD6D42" w:rsidTr="000568B8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0219" w:rsidRPr="00FD6D42" w:rsidRDefault="00950219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950219" w:rsidRPr="00FD6D42" w:rsidRDefault="00950219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帳號管理功能</w:t>
            </w:r>
          </w:p>
        </w:tc>
        <w:tc>
          <w:tcPr>
            <w:tcW w:w="5287" w:type="dxa"/>
          </w:tcPr>
          <w:p w:rsidR="00950219" w:rsidRPr="00FD6D42" w:rsidRDefault="00950219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參考共通功能-使用手冊</w:t>
            </w:r>
          </w:p>
        </w:tc>
      </w:tr>
      <w:tr w:rsidR="00CC5630" w:rsidRPr="00FD6D42" w:rsidTr="000568B8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0219" w:rsidRPr="00FD6D42" w:rsidRDefault="00950219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950219" w:rsidRPr="00FD6D42" w:rsidRDefault="00950219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港區訊息接收設定功能</w:t>
            </w:r>
          </w:p>
        </w:tc>
        <w:tc>
          <w:tcPr>
            <w:tcW w:w="5287" w:type="dxa"/>
          </w:tcPr>
          <w:p w:rsidR="00950219" w:rsidRPr="00FD6D42" w:rsidRDefault="00950219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參考共通功能-使用手冊</w:t>
            </w:r>
          </w:p>
        </w:tc>
      </w:tr>
      <w:tr w:rsidR="00CC5630" w:rsidRPr="00FD6D42" w:rsidTr="000568B8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0219" w:rsidRPr="00FD6D42" w:rsidRDefault="00950219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950219" w:rsidRPr="00FD6D42" w:rsidRDefault="00950219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船舶動態查詢功能</w:t>
            </w:r>
          </w:p>
        </w:tc>
        <w:tc>
          <w:tcPr>
            <w:tcW w:w="5287" w:type="dxa"/>
          </w:tcPr>
          <w:p w:rsidR="00950219" w:rsidRPr="00FD6D42" w:rsidRDefault="00950219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參考共通功能-使用手冊</w:t>
            </w:r>
          </w:p>
        </w:tc>
      </w:tr>
      <w:tr w:rsidR="00CC5630" w:rsidRPr="00FD6D42" w:rsidTr="000568B8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0219" w:rsidRPr="00FD6D42" w:rsidRDefault="00950219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950219" w:rsidRPr="00FD6D42" w:rsidRDefault="00950219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港區事業群登錄申請</w:t>
            </w:r>
          </w:p>
        </w:tc>
        <w:tc>
          <w:tcPr>
            <w:tcW w:w="5287" w:type="dxa"/>
          </w:tcPr>
          <w:p w:rsidR="00950219" w:rsidRPr="00FD6D42" w:rsidRDefault="00950219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參考共通功能-使用手冊</w:t>
            </w:r>
            <w:r w:rsidR="0092240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(目前無需使用)</w:t>
            </w:r>
          </w:p>
        </w:tc>
      </w:tr>
      <w:tr w:rsidR="001424EF" w:rsidRPr="00FD6D42" w:rsidTr="000568B8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24EF" w:rsidRPr="00FD6D42" w:rsidRDefault="001424EF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1424EF" w:rsidRPr="00FD6D42" w:rsidRDefault="001424EF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港區工作人員管理</w:t>
            </w:r>
          </w:p>
        </w:tc>
        <w:tc>
          <w:tcPr>
            <w:tcW w:w="5287" w:type="dxa"/>
          </w:tcPr>
          <w:p w:rsidR="001424EF" w:rsidRPr="008912F9" w:rsidRDefault="001424EF" w:rsidP="00054519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派檢人員之名單維護，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參考共通功能-使用手冊</w:t>
            </w:r>
          </w:p>
        </w:tc>
      </w:tr>
    </w:tbl>
    <w:p w:rsidR="00ED7511" w:rsidRDefault="00ED7511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2278E2" w:rsidRPr="00FD6D42" w:rsidRDefault="002278E2" w:rsidP="00E05F0A">
      <w:pPr>
        <w:rPr>
          <w:rFonts w:ascii="微軟正黑體" w:eastAsia="微軟正黑體" w:hAnsi="微軟正黑體"/>
          <w:color w:val="000000" w:themeColor="text1"/>
          <w:szCs w:val="24"/>
        </w:rPr>
      </w:pPr>
      <w:r w:rsidRPr="001424EF">
        <w:rPr>
          <w:rFonts w:ascii="微軟正黑體" w:eastAsia="微軟正黑體" w:hAnsi="微軟正黑體" w:hint="eastAsia"/>
          <w:color w:val="000000" w:themeColor="text1"/>
          <w:szCs w:val="24"/>
        </w:rPr>
        <w:t>海巡署功能表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809"/>
        <w:gridCol w:w="3402"/>
        <w:gridCol w:w="5287"/>
      </w:tblGrid>
      <w:tr w:rsidR="00CC5630" w:rsidRPr="00FD6D42" w:rsidTr="00C07809">
        <w:tc>
          <w:tcPr>
            <w:tcW w:w="1809" w:type="dxa"/>
          </w:tcPr>
          <w:p w:rsidR="00EA7520" w:rsidRPr="00FD6D42" w:rsidRDefault="00EA7520" w:rsidP="00E05F0A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bookmarkStart w:id="3" w:name="_海巡署功能表"/>
            <w:bookmarkEnd w:id="3"/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使用者名稱</w:t>
            </w:r>
          </w:p>
        </w:tc>
        <w:tc>
          <w:tcPr>
            <w:tcW w:w="3402" w:type="dxa"/>
          </w:tcPr>
          <w:p w:rsidR="00EA7520" w:rsidRPr="00FD6D42" w:rsidRDefault="00EA7520" w:rsidP="000F020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功能表</w:t>
            </w:r>
          </w:p>
        </w:tc>
        <w:tc>
          <w:tcPr>
            <w:tcW w:w="5287" w:type="dxa"/>
          </w:tcPr>
          <w:p w:rsidR="00EA7520" w:rsidRPr="00FD6D42" w:rsidRDefault="00EA7520" w:rsidP="00E05F0A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功能說明</w:t>
            </w:r>
          </w:p>
        </w:tc>
      </w:tr>
      <w:tr w:rsidR="00CC5630" w:rsidRPr="00FD6D42" w:rsidTr="00C07809">
        <w:tc>
          <w:tcPr>
            <w:tcW w:w="1809" w:type="dxa"/>
            <w:vMerge w:val="restart"/>
          </w:tcPr>
          <w:p w:rsidR="00E44537" w:rsidRPr="00FD6D42" w:rsidRDefault="00E44537" w:rsidP="00E05F0A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cs="Courier New" w:hint="eastAsia"/>
                <w:noProof/>
                <w:color w:val="000000" w:themeColor="text1"/>
                <w:szCs w:val="24"/>
              </w:rPr>
              <w:t>海巡署</w:t>
            </w:r>
          </w:p>
        </w:tc>
        <w:tc>
          <w:tcPr>
            <w:tcW w:w="3402" w:type="dxa"/>
          </w:tcPr>
          <w:p w:rsidR="00E44537" w:rsidRPr="00FD6D42" w:rsidRDefault="009B391E" w:rsidP="0024465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IFA_A021_海巡署-船舶動態看板" w:history="1">
              <w:r w:rsidR="00E44537" w:rsidRPr="001424EF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IFA_A021</w:t>
              </w:r>
            </w:hyperlink>
            <w:r w:rsidR="00E44537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海巡署-船舶動態看板</w:t>
            </w:r>
          </w:p>
        </w:tc>
        <w:tc>
          <w:tcPr>
            <w:tcW w:w="5287" w:type="dxa"/>
          </w:tcPr>
          <w:p w:rsidR="00E44537" w:rsidRDefault="001424EF" w:rsidP="0024465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派檢申請的審核、指派檢查人員、檢查資料輸入、退班等功能</w:t>
            </w:r>
          </w:p>
          <w:p w:rsidR="00BF191B" w:rsidRDefault="00BF191B" w:rsidP="0024465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注檢船條件設定</w:t>
            </w:r>
          </w:p>
          <w:p w:rsidR="00922409" w:rsidRPr="00FD6D42" w:rsidRDefault="00922409" w:rsidP="0024465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91CC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可查詢載送引水人之交通船</w:t>
            </w:r>
          </w:p>
        </w:tc>
      </w:tr>
      <w:tr w:rsidR="00CC5630" w:rsidRPr="00FD6D42" w:rsidTr="00C07809">
        <w:tc>
          <w:tcPr>
            <w:tcW w:w="1809" w:type="dxa"/>
            <w:vMerge/>
          </w:tcPr>
          <w:p w:rsidR="00E44537" w:rsidRPr="00FD6D42" w:rsidRDefault="00E44537" w:rsidP="00E05F0A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</w:tcPr>
          <w:p w:rsidR="00E44537" w:rsidRPr="00FD6D42" w:rsidRDefault="009B391E" w:rsidP="0024465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HOP-B029外海上下船員資料查詢" w:history="1">
              <w:r w:rsidR="00E44537" w:rsidRPr="001424EF">
                <w:rPr>
                  <w:rStyle w:val="af"/>
                  <w:rFonts w:ascii="微軟正黑體" w:eastAsia="微軟正黑體" w:hAnsi="微軟正黑體"/>
                  <w:szCs w:val="24"/>
                </w:rPr>
                <w:t>HOP-B029</w:t>
              </w:r>
            </w:hyperlink>
            <w:r w:rsidR="001424E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</w:t>
            </w:r>
            <w:r w:rsidR="00E44537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外海上下船員資料查詢</w:t>
            </w:r>
          </w:p>
        </w:tc>
        <w:tc>
          <w:tcPr>
            <w:tcW w:w="5287" w:type="dxa"/>
          </w:tcPr>
          <w:p w:rsidR="00E44537" w:rsidRPr="00FD6D42" w:rsidRDefault="001424EF" w:rsidP="0024465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外海上下船員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申請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資料查詢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(本項作業由船方申請，移民署審核)</w:t>
            </w:r>
          </w:p>
        </w:tc>
      </w:tr>
      <w:tr w:rsidR="00CC5630" w:rsidRPr="00FD6D42" w:rsidTr="00C07809">
        <w:tc>
          <w:tcPr>
            <w:tcW w:w="1809" w:type="dxa"/>
            <w:vMerge/>
          </w:tcPr>
          <w:p w:rsidR="00E44537" w:rsidRPr="00FD6D42" w:rsidRDefault="00E44537" w:rsidP="00E05F0A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</w:tcPr>
          <w:p w:rsidR="00E44537" w:rsidRPr="00FD6D42" w:rsidRDefault="009B391E" w:rsidP="0024465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IFA_C017_派檢申請查核表" w:history="1">
              <w:r w:rsidR="00E44537" w:rsidRPr="001424EF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IFA_C017</w:t>
              </w:r>
            </w:hyperlink>
            <w:r w:rsidR="00E44537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派檢申請查核表</w:t>
            </w:r>
          </w:p>
        </w:tc>
        <w:tc>
          <w:tcPr>
            <w:tcW w:w="5287" w:type="dxa"/>
          </w:tcPr>
          <w:p w:rsidR="00E44537" w:rsidRPr="00FD6D42" w:rsidRDefault="001424EF" w:rsidP="0024465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E55F7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查詢進/出港通過港口時間在此範圍內或尚未進/出港之船舶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，是否有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申請派檢</w:t>
            </w:r>
          </w:p>
        </w:tc>
      </w:tr>
      <w:tr w:rsidR="00CC5630" w:rsidRPr="00FD6D42" w:rsidTr="00C07809">
        <w:tc>
          <w:tcPr>
            <w:tcW w:w="1809" w:type="dxa"/>
            <w:vMerge/>
          </w:tcPr>
          <w:p w:rsidR="00E44537" w:rsidRPr="00FD6D42" w:rsidRDefault="00E44537" w:rsidP="00E05F0A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</w:tcPr>
          <w:p w:rsidR="00E44537" w:rsidRPr="00FD6D42" w:rsidRDefault="009B391E" w:rsidP="0024465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IFA_C018__船舶進出港查驗日報表" w:history="1">
              <w:r w:rsidR="00E44537" w:rsidRPr="001424EF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IFA_C018</w:t>
              </w:r>
            </w:hyperlink>
            <w:r w:rsidR="001424E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</w:t>
            </w:r>
            <w:r w:rsidR="00E44537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船舶進出港查驗日報表</w:t>
            </w:r>
          </w:p>
        </w:tc>
        <w:tc>
          <w:tcPr>
            <w:tcW w:w="5287" w:type="dxa"/>
          </w:tcPr>
          <w:p w:rsidR="001424EF" w:rsidRDefault="001424EF" w:rsidP="001424EF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顯示特定時間內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之派檢情形及檢查人員</w:t>
            </w:r>
          </w:p>
          <w:p w:rsidR="00E44537" w:rsidRPr="00FD6D42" w:rsidRDefault="001424EF" w:rsidP="001424EF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出港查驗日報表</w:t>
            </w:r>
          </w:p>
        </w:tc>
      </w:tr>
      <w:tr w:rsidR="00E44537" w:rsidRPr="00FD6D42" w:rsidTr="00C07809">
        <w:tc>
          <w:tcPr>
            <w:tcW w:w="1809" w:type="dxa"/>
            <w:vMerge/>
          </w:tcPr>
          <w:p w:rsidR="00E44537" w:rsidRPr="00FD6D42" w:rsidRDefault="00E44537" w:rsidP="00E05F0A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</w:tcPr>
          <w:p w:rsidR="00E44537" w:rsidRPr="00FD6D42" w:rsidRDefault="009B391E" w:rsidP="0024465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HOP_C025港區工作業者申請單查詢" w:history="1">
              <w:r w:rsidR="00E44537" w:rsidRPr="001424EF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HOP_C025</w:t>
              </w:r>
            </w:hyperlink>
            <w:r w:rsidR="001424E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</w:t>
            </w:r>
            <w:r w:rsidR="00E44537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港區工作業者申</w:t>
            </w:r>
            <w:r w:rsidR="00E44537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lastRenderedPageBreak/>
              <w:t>請單查詢</w:t>
            </w:r>
          </w:p>
        </w:tc>
        <w:tc>
          <w:tcPr>
            <w:tcW w:w="5287" w:type="dxa"/>
          </w:tcPr>
          <w:p w:rsidR="005608AB" w:rsidRPr="00FD6D42" w:rsidRDefault="005608AB" w:rsidP="005608AB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5608AB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lastRenderedPageBreak/>
              <w:t>查詢經</w:t>
            </w:r>
            <w:r w:rsidR="0092240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港務公司</w:t>
            </w:r>
            <w:r w:rsidRPr="005608AB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同意</w:t>
            </w:r>
            <w:r w:rsidR="0092240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，</w:t>
            </w:r>
            <w:r w:rsidRPr="005608AB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可載運人貨出港之</w:t>
            </w:r>
            <w:r w:rsidR="00E44537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港區工</w:t>
            </w:r>
            <w:r w:rsidR="00E44537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lastRenderedPageBreak/>
              <w:t>作業者申請單</w:t>
            </w:r>
          </w:p>
        </w:tc>
      </w:tr>
    </w:tbl>
    <w:p w:rsidR="00EA7520" w:rsidRDefault="00EA7520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4F661F" w:rsidRDefault="004F661F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4F661F" w:rsidRDefault="004F661F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4F661F" w:rsidRDefault="004F661F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4F661F" w:rsidRDefault="004F661F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4F661F" w:rsidRDefault="004F661F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4F661F" w:rsidRDefault="004F661F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4F661F" w:rsidRDefault="004F661F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4F661F" w:rsidRDefault="004F661F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4F661F" w:rsidRDefault="004F661F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4F661F" w:rsidRDefault="004F661F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4F661F" w:rsidRDefault="004F661F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4F661F" w:rsidRDefault="004F661F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4F661F" w:rsidRDefault="004F661F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4F661F" w:rsidRDefault="004F661F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4F661F" w:rsidRDefault="004F661F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4F661F" w:rsidRDefault="004F661F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4F661F" w:rsidRDefault="004F661F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4F661F" w:rsidRDefault="004F661F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4F661F" w:rsidRDefault="004F661F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4F661F" w:rsidRDefault="004F661F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4F661F" w:rsidRDefault="004F661F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4F661F" w:rsidRDefault="004F661F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4F661F" w:rsidRDefault="004F661F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4F661F" w:rsidRDefault="004F661F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4F661F" w:rsidRDefault="004F661F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E307D8" w:rsidRDefault="00E307D8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841F6A" w:rsidRDefault="00841F6A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841F6A" w:rsidRDefault="00841F6A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841F6A" w:rsidRDefault="00841F6A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273807" w:rsidRPr="00FD6D42" w:rsidRDefault="00841F6A" w:rsidP="00E05F0A">
      <w:pPr>
        <w:rPr>
          <w:rFonts w:ascii="微軟正黑體" w:eastAsia="微軟正黑體" w:hAnsi="微軟正黑體"/>
          <w:color w:val="000000" w:themeColor="text1"/>
          <w:szCs w:val="24"/>
        </w:rPr>
      </w:pPr>
      <w:bookmarkStart w:id="4" w:name="_Toc447458144"/>
      <w:bookmarkStart w:id="5" w:name="_Toc447459599"/>
      <w:bookmarkStart w:id="6" w:name="_Toc447460494"/>
      <w:r w:rsidRPr="00A85F0F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lastRenderedPageBreak/>
        <w:t>操作步驟</w:t>
      </w:r>
      <w:bookmarkEnd w:id="4"/>
      <w:bookmarkEnd w:id="5"/>
      <w:bookmarkEnd w:id="6"/>
      <w:r w:rsidR="003E1805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:</w:t>
      </w:r>
    </w:p>
    <w:tbl>
      <w:tblPr>
        <w:tblW w:w="10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9146"/>
      </w:tblGrid>
      <w:tr w:rsidR="00C54932" w:rsidRPr="00FD6D42" w:rsidTr="007552DD">
        <w:tc>
          <w:tcPr>
            <w:tcW w:w="10848" w:type="dxa"/>
            <w:gridSpan w:val="2"/>
            <w:shd w:val="clear" w:color="auto" w:fill="auto"/>
          </w:tcPr>
          <w:p w:rsidR="00C54932" w:rsidRPr="007F488B" w:rsidRDefault="00C54932" w:rsidP="00C54932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7" w:name="_Toc449522321"/>
            <w:r w:rsidRPr="007F488B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t>IFA_A021 海巡署-船舶動態看板</w:t>
            </w:r>
            <w:bookmarkEnd w:id="7"/>
          </w:p>
        </w:tc>
      </w:tr>
      <w:tr w:rsidR="00CC5630" w:rsidRPr="00FD6D42" w:rsidTr="00581AA0">
        <w:trPr>
          <w:trHeight w:val="5831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0207" w:rsidRPr="00FD6D42" w:rsidRDefault="00E901D9" w:rsidP="000F020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bookmarkStart w:id="8" w:name="_IFA_A021_海巡署-船舶動態看板"/>
            <w:bookmarkEnd w:id="8"/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1.</w:t>
            </w:r>
            <w:r w:rsidR="000F0207" w:rsidRPr="00FD6D42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 xml:space="preserve"> 操作</w:t>
            </w:r>
            <w:r w:rsidR="000F0207" w:rsidRPr="00FD6D42">
              <w:rPr>
                <w:rFonts w:ascii="微軟正黑體" w:eastAsia="微軟正黑體" w:hAnsi="微軟正黑體"/>
                <w:i/>
                <w:color w:val="000000" w:themeColor="text1"/>
                <w:szCs w:val="24"/>
              </w:rPr>
              <w:t>( Operation)</w:t>
            </w:r>
            <w:r w:rsidR="000F0207" w:rsidRPr="00FD6D42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：</w:t>
            </w:r>
            <w:r w:rsidR="000F0207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路徑:</w:t>
            </w:r>
          </w:p>
          <w:p w:rsidR="00726222" w:rsidRPr="00FD6D42" w:rsidRDefault="00E901D9" w:rsidP="001E563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首頁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選單</w:t>
            </w:r>
            <w:r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 xml:space="preserve"> </w:t>
            </w:r>
            <w:r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FD6D42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動態看板</w:t>
            </w:r>
            <w:r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 xml:space="preserve"> </w:t>
            </w:r>
            <w:r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76583E"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r w:rsidRPr="00FD6D42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海巡署</w:t>
            </w:r>
            <w:r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-</w:t>
            </w:r>
            <w:r w:rsidRPr="00FD6D42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船舶動態看板</w:t>
            </w:r>
            <w:r w:rsidR="0076583E" w:rsidRPr="00FD6D42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]</w:t>
            </w:r>
            <w:r w:rsidR="00F52A66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="00A53596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A53596"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{註解:</w:t>
            </w:r>
            <w:r w:rsidR="00A53596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未設定[設定注檢條件]</w:t>
            </w:r>
            <w:r w:rsidR="00A53596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A53596"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船不會顯示顏色}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1D9" w:rsidRPr="00FD6D42" w:rsidRDefault="00955145" w:rsidP="00955145">
            <w:pPr>
              <w:ind w:leftChars="-45" w:left="-108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298402E0" wp14:editId="486F0585">
                      <wp:simplePos x="0" y="0"/>
                      <wp:positionH relativeFrom="column">
                        <wp:posOffset>764540</wp:posOffset>
                      </wp:positionH>
                      <wp:positionV relativeFrom="paragraph">
                        <wp:posOffset>2891155</wp:posOffset>
                      </wp:positionV>
                      <wp:extent cx="3346450" cy="353060"/>
                      <wp:effectExtent l="19050" t="19050" r="25400" b="27940"/>
                      <wp:wrapNone/>
                      <wp:docPr id="11288" name="文字方塊 11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46450" cy="35306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52A66" w:rsidRPr="009A5A0F" w:rsidRDefault="00F52A66" w:rsidP="00F52A66"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FF0000"/>
                                      <w:szCs w:val="24"/>
                                    </w:rPr>
                                    <w:t>未設定</w:t>
                                  </w:r>
                                  <w:r w:rsidRPr="00CB070E">
                                    <w:rPr>
                                      <w:rFonts w:ascii="微軟正黑體" w:eastAsia="微軟正黑體" w:hAnsi="微軟正黑體" w:hint="eastAsia"/>
                                      <w:color w:val="FF0000"/>
                                      <w:szCs w:val="24"/>
                                    </w:rPr>
                                    <w:t>[設定注檢條件]</w:t>
                                  </w:r>
                                  <w:r w:rsidRPr="00CB070E">
                                    <w:rPr>
                                      <w:rFonts w:ascii="微軟正黑體" w:eastAsia="微軟正黑體" w:hAnsi="微軟正黑體" w:cs="Courier New"/>
                                      <w:color w:val="FF0000"/>
                                      <w:szCs w:val="24"/>
                                    </w:rPr>
                                    <w:sym w:font="Wingdings" w:char="F0E0"/>
                                  </w:r>
                                  <w:r w:rsidRPr="00CB070E">
                                    <w:rPr>
                                      <w:rFonts w:ascii="微軟正黑體" w:eastAsia="微軟正黑體" w:hAnsi="微軟正黑體" w:cs="Courier New" w:hint="eastAsia"/>
                                      <w:color w:val="FF0000"/>
                                      <w:szCs w:val="24"/>
                                    </w:rPr>
                                    <w:t>船</w:t>
                                  </w:r>
                                  <w:r>
                                    <w:rPr>
                                      <w:rFonts w:ascii="微軟正黑體" w:eastAsia="微軟正黑體" w:hAnsi="微軟正黑體" w:cs="Courier New" w:hint="eastAsia"/>
                                      <w:color w:val="FF0000"/>
                                      <w:szCs w:val="24"/>
                                    </w:rPr>
                                    <w:t>不</w:t>
                                  </w:r>
                                  <w:r w:rsidRPr="00CB070E">
                                    <w:rPr>
                                      <w:rFonts w:ascii="微軟正黑體" w:eastAsia="微軟正黑體" w:hAnsi="微軟正黑體" w:cs="Courier New" w:hint="eastAsia"/>
                                      <w:color w:val="FF0000"/>
                                      <w:szCs w:val="24"/>
                                    </w:rPr>
                                    <w:t>會顯示顏色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1288" o:spid="_x0000_s1026" type="#_x0000_t202" style="position:absolute;left:0;text-align:left;margin-left:60.2pt;margin-top:227.65pt;width:263.5pt;height:27.8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" filled="f" strokecolor="red" strokeweight="3pt">
                      <v:textbox>
                        <w:txbxContent>
                          <w:p w:rsidR="00F52A66" w:rsidRPr="009A5A0F" w:rsidRDefault="00F52A66" w:rsidP="00F52A66"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szCs w:val="24"/>
                              </w:rPr>
                              <w:t>未設定</w:t>
                            </w:r>
                            <w:r w:rsidRPr="00CB070E">
                              <w:rPr>
                                <w:rFonts w:ascii="微軟正黑體" w:eastAsia="微軟正黑體" w:hAnsi="微軟正黑體" w:hint="eastAsia"/>
                                <w:color w:val="FF0000"/>
                                <w:szCs w:val="24"/>
                              </w:rPr>
                              <w:t>[設定注檢條件]</w:t>
                            </w:r>
                            <w:r w:rsidRPr="00CB070E">
                              <w:rPr>
                                <w:rFonts w:ascii="微軟正黑體" w:eastAsia="微軟正黑體" w:hAnsi="微軟正黑體" w:cs="Courier New"/>
                                <w:color w:val="FF0000"/>
                                <w:szCs w:val="24"/>
                              </w:rPr>
                              <w:sym w:font="Wingdings" w:char="F0E0"/>
                            </w:r>
                            <w:r w:rsidRPr="00CB070E">
                              <w:rPr>
                                <w:rFonts w:ascii="微軟正黑體" w:eastAsia="微軟正黑體" w:hAnsi="微軟正黑體" w:cs="Courier New" w:hint="eastAsia"/>
                                <w:color w:val="FF0000"/>
                                <w:szCs w:val="24"/>
                              </w:rPr>
                              <w:t>船</w:t>
                            </w:r>
                            <w:r>
                              <w:rPr>
                                <w:rFonts w:ascii="微軟正黑體" w:eastAsia="微軟正黑體" w:hAnsi="微軟正黑體" w:cs="Courier New" w:hint="eastAsia"/>
                                <w:color w:val="FF0000"/>
                                <w:szCs w:val="24"/>
                              </w:rPr>
                              <w:t>不</w:t>
                            </w:r>
                            <w:r w:rsidRPr="00CB070E">
                              <w:rPr>
                                <w:rFonts w:ascii="微軟正黑體" w:eastAsia="微軟正黑體" w:hAnsi="微軟正黑體" w:cs="Courier New" w:hint="eastAsia"/>
                                <w:color w:val="FF0000"/>
                                <w:szCs w:val="24"/>
                              </w:rPr>
                              <w:t>會顯示顏色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6169D4F1" wp14:editId="341B019C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2884863</wp:posOffset>
                      </wp:positionV>
                      <wp:extent cx="342900" cy="215900"/>
                      <wp:effectExtent l="0" t="0" r="19050" b="1270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2" o:spid="_x0000_s1026" style="position:absolute;margin-left:.2pt;margin-top:227.15pt;width:27pt;height:17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" filled="f" strokecolor="red" strokeweight="2pt"/>
                  </w:pict>
                </mc:Fallback>
              </mc:AlternateContent>
            </w: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0B199245" wp14:editId="6F0D1750">
                      <wp:simplePos x="0" y="0"/>
                      <wp:positionH relativeFrom="column">
                        <wp:posOffset>345440</wp:posOffset>
                      </wp:positionH>
                      <wp:positionV relativeFrom="paragraph">
                        <wp:posOffset>2959793</wp:posOffset>
                      </wp:positionV>
                      <wp:extent cx="419100" cy="118745"/>
                      <wp:effectExtent l="0" t="0" r="0" b="0"/>
                      <wp:wrapNone/>
                      <wp:docPr id="11289" name="向右箭號 11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11874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向右箭號 11289" o:spid="_x0000_s1026" type="#_x0000_t13" style="position:absolute;margin-left:27.2pt;margin-top:233.05pt;width:33pt;height:9.3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" adj="18540" fillcolor="red" stroked="f" strokeweight="2pt"/>
                  </w:pict>
                </mc:Fallback>
              </mc:AlternateContent>
            </w: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64444562" wp14:editId="2A269B0B">
                      <wp:simplePos x="0" y="0"/>
                      <wp:positionH relativeFrom="column">
                        <wp:posOffset>4505960</wp:posOffset>
                      </wp:positionH>
                      <wp:positionV relativeFrom="paragraph">
                        <wp:posOffset>1862455</wp:posOffset>
                      </wp:positionV>
                      <wp:extent cx="515620" cy="215900"/>
                      <wp:effectExtent l="0" t="0" r="17780" b="12700"/>
                      <wp:wrapNone/>
                      <wp:docPr id="7197" name="矩形 7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562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97" o:spid="_x0000_s1026" style="position:absolute;margin-left:354.8pt;margin-top:146.65pt;width:40.6pt;height:17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" filled="f" strokecolor="red" strokeweight="2pt"/>
                  </w:pict>
                </mc:Fallback>
              </mc:AlternateContent>
            </w: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616B1B1" wp14:editId="4FAB8BB9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737870</wp:posOffset>
                      </wp:positionV>
                      <wp:extent cx="990600" cy="182880"/>
                      <wp:effectExtent l="0" t="0" r="19050" b="26670"/>
                      <wp:wrapNone/>
                      <wp:docPr id="13" name="矩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182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3" o:spid="_x0000_s1026" style="position:absolute;margin-left:84pt;margin-top:58.1pt;width:78pt;height:14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" filled="f" strokecolor="red" strokeweight="2pt"/>
                  </w:pict>
                </mc:Fallback>
              </mc:AlternateContent>
            </w: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31C096F" wp14:editId="65A296E7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524568</wp:posOffset>
                      </wp:positionV>
                      <wp:extent cx="412750" cy="215900"/>
                      <wp:effectExtent l="0" t="0" r="25400" b="12700"/>
                      <wp:wrapNone/>
                      <wp:docPr id="7174" name="矩形 7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75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74" o:spid="_x0000_s1026" style="position:absolute;margin-left:84pt;margin-top:41.3pt;width:32.5pt;height:1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" filled="f" strokecolor="red" strokeweight="2pt"/>
                  </w:pict>
                </mc:Fallback>
              </mc:AlternateContent>
            </w:r>
            <w:r w:rsidR="00DE579B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DC0E5B8" wp14:editId="0D70711E">
                  <wp:extent cx="5664338" cy="3394363"/>
                  <wp:effectExtent l="0" t="0" r="0" b="0"/>
                  <wp:docPr id="2061" name="圖片 2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099" cy="3396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630" w:rsidRPr="00FD6D42" w:rsidTr="00244657">
        <w:trPr>
          <w:trHeight w:val="158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272" w:rsidRPr="00FD6D42" w:rsidRDefault="00887272" w:rsidP="00887272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2. [海巡署-船舶動態看板表]</w:t>
            </w:r>
            <w:r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點選[設定注檢條件]</w:t>
            </w:r>
          </w:p>
          <w:p w:rsidR="00887272" w:rsidRPr="00FD6D42" w:rsidRDefault="00887272" w:rsidP="00887272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設定</w:t>
            </w:r>
            <w:r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港代理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船舶國籍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船舶種類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前一港</w:t>
            </w:r>
            <w:r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按儲存</w:t>
            </w:r>
            <w:r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(</w:t>
            </w:r>
            <w:r w:rsidR="00DC5846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例如四項全選</w:t>
            </w:r>
            <w:r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)</w:t>
            </w:r>
          </w:p>
          <w:p w:rsidR="00F438EA" w:rsidRPr="00FD6D42" w:rsidRDefault="00DD2E7F" w:rsidP="000F020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</w:t>
            </w: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23DEBE36" wp14:editId="3333E71F">
                      <wp:simplePos x="0" y="0"/>
                      <wp:positionH relativeFrom="column">
                        <wp:posOffset>5433695</wp:posOffset>
                      </wp:positionH>
                      <wp:positionV relativeFrom="paragraph">
                        <wp:posOffset>701040</wp:posOffset>
                      </wp:positionV>
                      <wp:extent cx="501650" cy="200025"/>
                      <wp:effectExtent l="0" t="0" r="12700" b="28575"/>
                      <wp:wrapNone/>
                      <wp:docPr id="2076" name="矩形 2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65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76" o:spid="_x0000_s1026" style="position:absolute;margin-left:427.85pt;margin-top:55.2pt;width:39.5pt;height:15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" filled="f" strokecolor="red" strokeweight="2pt"/>
                  </w:pict>
                </mc:Fallback>
              </mc:AlternateConten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[儲存]</w:t>
            </w: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38EA" w:rsidRPr="00FD6D42" w:rsidRDefault="00DD2E7F" w:rsidP="00EE7BAD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6936715E" wp14:editId="68A80C92">
                      <wp:simplePos x="0" y="0"/>
                      <wp:positionH relativeFrom="column">
                        <wp:posOffset>2924790</wp:posOffset>
                      </wp:positionH>
                      <wp:positionV relativeFrom="paragraph">
                        <wp:posOffset>2484816</wp:posOffset>
                      </wp:positionV>
                      <wp:extent cx="501650" cy="258097"/>
                      <wp:effectExtent l="0" t="0" r="12700" b="27940"/>
                      <wp:wrapNone/>
                      <wp:docPr id="11267" name="矩形 11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01650" cy="2580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267" o:spid="_x0000_s1026" style="position:absolute;margin-left:230.3pt;margin-top:195.65pt;width:39.5pt;height:20.3pt;flip:y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" filled="f" strokecolor="red" strokeweight="2pt"/>
                  </w:pict>
                </mc:Fallback>
              </mc:AlternateContent>
            </w: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11F72CAF" wp14:editId="527A01C7">
                      <wp:simplePos x="0" y="0"/>
                      <wp:positionH relativeFrom="column">
                        <wp:posOffset>2877185</wp:posOffset>
                      </wp:positionH>
                      <wp:positionV relativeFrom="paragraph">
                        <wp:posOffset>951230</wp:posOffset>
                      </wp:positionV>
                      <wp:extent cx="501650" cy="200025"/>
                      <wp:effectExtent l="0" t="0" r="12700" b="28575"/>
                      <wp:wrapNone/>
                      <wp:docPr id="11264" name="矩形 11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65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264" o:spid="_x0000_s1026" style="position:absolute;margin-left:226.55pt;margin-top:74.9pt;width:39.5pt;height:15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" filled="f" strokecolor="red" strokeweight="2pt"/>
                  </w:pict>
                </mc:Fallback>
              </mc:AlternateContent>
            </w: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2DA2FEB8" wp14:editId="6112A0FF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948690</wp:posOffset>
                      </wp:positionV>
                      <wp:extent cx="501650" cy="200025"/>
                      <wp:effectExtent l="0" t="0" r="12700" b="28575"/>
                      <wp:wrapNone/>
                      <wp:docPr id="2077" name="矩形 2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65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77" o:spid="_x0000_s1026" style="position:absolute;margin-left:17.75pt;margin-top:74.7pt;width:39.5pt;height:15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" filled="f" strokecolor="red" strokeweight="2pt"/>
                  </w:pict>
                </mc:Fallback>
              </mc:AlternateContent>
            </w: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22B753C5" wp14:editId="6E156D14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2487930</wp:posOffset>
                      </wp:positionV>
                      <wp:extent cx="501650" cy="200025"/>
                      <wp:effectExtent l="0" t="0" r="12700" b="28575"/>
                      <wp:wrapNone/>
                      <wp:docPr id="2079" name="矩形 2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65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79" o:spid="_x0000_s1026" style="position:absolute;margin-left:15.2pt;margin-top:195.9pt;width:39.5pt;height:15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" filled="f" strokecolor="red" strokeweight="2pt"/>
                  </w:pict>
                </mc:Fallback>
              </mc:AlternateContent>
            </w:r>
            <w:r w:rsidR="00887272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706812A" wp14:editId="5F960D7C">
                      <wp:simplePos x="0" y="0"/>
                      <wp:positionH relativeFrom="column">
                        <wp:posOffset>4352925</wp:posOffset>
                      </wp:positionH>
                      <wp:positionV relativeFrom="paragraph">
                        <wp:posOffset>3336925</wp:posOffset>
                      </wp:positionV>
                      <wp:extent cx="501650" cy="200025"/>
                      <wp:effectExtent l="0" t="0" r="12700" b="28575"/>
                      <wp:wrapNone/>
                      <wp:docPr id="7172" name="矩形 7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65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72" o:spid="_x0000_s1026" style="position:absolute;margin-left:342.75pt;margin-top:262.75pt;width:39.5pt;height:15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" filled="f" strokecolor="red" strokeweight="2pt"/>
                  </w:pict>
                </mc:Fallback>
              </mc:AlternateContent>
            </w:r>
            <w:r w:rsidR="00F438EA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1A903719" wp14:editId="299E86E3">
                  <wp:extent cx="5486400" cy="3557270"/>
                  <wp:effectExtent l="0" t="0" r="0" b="5080"/>
                  <wp:docPr id="9235" name="圖片 9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55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630" w:rsidRPr="00FD6D42" w:rsidTr="00E901D9">
        <w:trPr>
          <w:trHeight w:val="290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6555" w:rsidRPr="00FD6D42" w:rsidRDefault="00DD2E7F" w:rsidP="00DD2E7F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lastRenderedPageBreak/>
              <w:t>3.</w:t>
            </w:r>
            <w:r w:rsidR="00887272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887272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[設定注檢條件]</w:t>
            </w:r>
            <w:r w:rsidR="00887272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a.長慧船會顯示四個顏色.b.達和船會顯示三個顏色.</w:t>
            </w:r>
            <w:r w:rsidRPr="00FD6D42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1D9" w:rsidRPr="00FD6D42" w:rsidRDefault="00E90788" w:rsidP="00EE7BAD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70F09B24" wp14:editId="597CBB06">
                      <wp:simplePos x="0" y="0"/>
                      <wp:positionH relativeFrom="column">
                        <wp:posOffset>586740</wp:posOffset>
                      </wp:positionH>
                      <wp:positionV relativeFrom="paragraph">
                        <wp:posOffset>1830012</wp:posOffset>
                      </wp:positionV>
                      <wp:extent cx="3390900" cy="419100"/>
                      <wp:effectExtent l="19050" t="19050" r="19050" b="19050"/>
                      <wp:wrapNone/>
                      <wp:docPr id="11287" name="文字方塊 11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909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90788" w:rsidRPr="00CB070E" w:rsidRDefault="00E90788" w:rsidP="00E90788">
                                  <w:pPr>
                                    <w:rPr>
                                      <w:rFonts w:ascii="標楷體" w:eastAsia="標楷體" w:hAnsi="標楷體" w:cs="Courier New"/>
                                      <w:color w:val="FF0000"/>
                                      <w:szCs w:val="24"/>
                                    </w:rPr>
                                  </w:pPr>
                                  <w:r w:rsidRPr="00CB070E">
                                    <w:rPr>
                                      <w:rFonts w:ascii="微軟正黑體" w:eastAsia="微軟正黑體" w:hAnsi="微軟正黑體" w:hint="eastAsia"/>
                                      <w:color w:val="FF0000"/>
                                      <w:szCs w:val="24"/>
                                    </w:rPr>
                                    <w:t>[設定注檢條件]</w:t>
                                  </w:r>
                                  <w:r w:rsidRPr="00CB070E">
                                    <w:rPr>
                                      <w:rFonts w:ascii="微軟正黑體" w:eastAsia="微軟正黑體" w:hAnsi="微軟正黑體" w:cs="Courier New"/>
                                      <w:color w:val="FF0000"/>
                                      <w:szCs w:val="24"/>
                                    </w:rPr>
                                    <w:sym w:font="Wingdings" w:char="F0E0"/>
                                  </w:r>
                                  <w:r w:rsidRPr="005B7051">
                                    <w:rPr>
                                      <w:rFonts w:ascii="微軟正黑體" w:eastAsia="微軟正黑體" w:hAnsi="微軟正黑體" w:cs="Courier New" w:hint="eastAsia"/>
                                      <w:color w:val="FF0000"/>
                                      <w:szCs w:val="24"/>
                                    </w:rPr>
                                    <w:t>長慧船會顯示四個顏色</w:t>
                                  </w:r>
                                  <w:r w:rsidRPr="005B7051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Cs w:val="24"/>
                                    </w:rPr>
                                    <w:t>表</w:t>
                                  </w:r>
                                  <w:r w:rsidRPr="00CB070E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Cs w:val="24"/>
                                    </w:rPr>
                                    <w:t>表]</w:t>
                                  </w:r>
                                  <w:r w:rsidRPr="00CB070E">
                                    <w:rPr>
                                      <w:rFonts w:ascii="標楷體" w:eastAsia="標楷體" w:hAnsi="標楷體" w:cs="Courier New"/>
                                      <w:color w:val="FF0000"/>
                                      <w:szCs w:val="24"/>
                                    </w:rPr>
                                    <w:sym w:font="Wingdings" w:char="F0E0"/>
                                  </w:r>
                                </w:p>
                                <w:p w:rsidR="00E90788" w:rsidRPr="009A5A0F" w:rsidRDefault="00E90788" w:rsidP="00E9078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文字方塊 11287" o:spid="_x0000_s1027" type="#_x0000_t202" style="position:absolute;margin-left:46.2pt;margin-top:144.1pt;width:267pt;height:33pt;z-index:25195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" filled="f" strokecolor="red" strokeweight="3pt">
                      <v:textbox>
                        <w:txbxContent>
                          <w:p w:rsidR="00E90788" w:rsidRPr="00CB070E" w:rsidRDefault="00E90788" w:rsidP="00E90788">
                            <w:pPr>
                              <w:rPr>
                                <w:rFonts w:ascii="標楷體" w:eastAsia="標楷體" w:hAnsi="標楷體" w:cs="Courier New"/>
                                <w:color w:val="FF0000"/>
                                <w:szCs w:val="24"/>
                              </w:rPr>
                            </w:pPr>
                            <w:r w:rsidRPr="00CB070E">
                              <w:rPr>
                                <w:rFonts w:ascii="微軟正黑體" w:eastAsia="微軟正黑體" w:hAnsi="微軟正黑體" w:hint="eastAsia"/>
                                <w:color w:val="FF0000"/>
                                <w:szCs w:val="24"/>
                              </w:rPr>
                              <w:t>[設定注檢條件]</w:t>
                            </w:r>
                            <w:r w:rsidRPr="00CB070E">
                              <w:rPr>
                                <w:rFonts w:ascii="微軟正黑體" w:eastAsia="微軟正黑體" w:hAnsi="微軟正黑體" w:cs="Courier New"/>
                                <w:color w:val="FF0000"/>
                                <w:szCs w:val="24"/>
                              </w:rPr>
                              <w:sym w:font="Wingdings" w:char="F0E0"/>
                            </w:r>
                            <w:r w:rsidRPr="005B7051">
                              <w:rPr>
                                <w:rFonts w:ascii="微軟正黑體" w:eastAsia="微軟正黑體" w:hAnsi="微軟正黑體" w:cs="Courier New" w:hint="eastAsia"/>
                                <w:color w:val="FF0000"/>
                                <w:szCs w:val="24"/>
                              </w:rPr>
                              <w:t>長慧船會顯示四個顏色</w:t>
                            </w:r>
                            <w:r w:rsidRPr="005B7051">
                              <w:rPr>
                                <w:rFonts w:ascii="標楷體" w:eastAsia="標楷體" w:hAnsi="標楷體" w:hint="eastAsia"/>
                                <w:color w:val="FF0000"/>
                                <w:szCs w:val="24"/>
                              </w:rPr>
                              <w:t>表</w:t>
                            </w:r>
                            <w:r w:rsidRPr="00CB070E">
                              <w:rPr>
                                <w:rFonts w:ascii="標楷體" w:eastAsia="標楷體" w:hAnsi="標楷體" w:hint="eastAsia"/>
                                <w:color w:val="FF0000"/>
                                <w:szCs w:val="24"/>
                              </w:rPr>
                              <w:t>表]</w:t>
                            </w:r>
                            <w:r w:rsidRPr="00CB070E">
                              <w:rPr>
                                <w:rFonts w:ascii="標楷體" w:eastAsia="標楷體" w:hAnsi="標楷體" w:cs="Courier New"/>
                                <w:color w:val="FF0000"/>
                                <w:szCs w:val="24"/>
                              </w:rPr>
                              <w:sym w:font="Wingdings" w:char="F0E0"/>
                            </w:r>
                          </w:p>
                          <w:p w:rsidR="00E90788" w:rsidRPr="009A5A0F" w:rsidRDefault="00E90788" w:rsidP="00E90788"/>
                        </w:txbxContent>
                      </v:textbox>
                    </v:shape>
                  </w:pict>
                </mc:Fallback>
              </mc:AlternateContent>
            </w: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211FB444" wp14:editId="58535B6F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1846580</wp:posOffset>
                      </wp:positionV>
                      <wp:extent cx="298450" cy="120650"/>
                      <wp:effectExtent l="0" t="0" r="6350" b="0"/>
                      <wp:wrapNone/>
                      <wp:docPr id="11290" name="向右箭號 11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450" cy="1206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向右箭號 11290" o:spid="_x0000_s1026" type="#_x0000_t13" style="position:absolute;margin-left:22.75pt;margin-top:145.4pt;width:23.5pt;height:9.5pt;z-index:25195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" adj="17234" fillcolor="red" stroked="f" strokeweight="2pt"/>
                  </w:pict>
                </mc:Fallback>
              </mc:AlternateContent>
            </w:r>
            <w:r w:rsidR="00887272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10E79D26" wp14:editId="20847CE5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2490470</wp:posOffset>
                      </wp:positionV>
                      <wp:extent cx="169545" cy="250190"/>
                      <wp:effectExtent l="0" t="0" r="20955" b="16510"/>
                      <wp:wrapNone/>
                      <wp:docPr id="2067" name="矩形 2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69545" cy="2501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67" o:spid="_x0000_s1026" style="position:absolute;margin-left:6.15pt;margin-top:196.1pt;width:13.35pt;height:19.7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" filled="f" strokecolor="red" strokeweight="2pt"/>
                  </w:pict>
                </mc:Fallback>
              </mc:AlternateContent>
            </w:r>
            <w:r w:rsidR="00887272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15B8189D" wp14:editId="5294F415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1720850</wp:posOffset>
                      </wp:positionV>
                      <wp:extent cx="169545" cy="361315"/>
                      <wp:effectExtent l="0" t="0" r="20955" b="19685"/>
                      <wp:wrapNone/>
                      <wp:docPr id="2065" name="矩形 2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69545" cy="361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65" o:spid="_x0000_s1026" style="position:absolute;margin-left:5.95pt;margin-top:135.5pt;width:13.35pt;height:28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" filled="f" strokecolor="red" strokeweight="2pt"/>
                  </w:pict>
                </mc:Fallback>
              </mc:AlternateContent>
            </w:r>
            <w:r w:rsidR="00F438EA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="00F438EA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3764BA8C" wp14:editId="2E555C6F">
                  <wp:extent cx="5486400" cy="3377381"/>
                  <wp:effectExtent l="0" t="0" r="0" b="0"/>
                  <wp:docPr id="9240" name="圖片 9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377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630" w:rsidRPr="00FD6D42" w:rsidTr="00F152B2">
        <w:trPr>
          <w:trHeight w:val="2902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E74" w:rsidRPr="00FD6D42" w:rsidRDefault="009E59B8" w:rsidP="00942E74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4</w:t>
            </w:r>
            <w:r w:rsidR="006A173E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</w:t>
            </w:r>
            <w:r w:rsidR="0076583E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</w:t>
            </w:r>
            <w:r w:rsidR="006A173E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海巡署-船舶動態看板 表</w:t>
            </w:r>
            <w:r w:rsidR="0076583E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="006A173E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1E563C"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a.</w:t>
            </w:r>
            <w:r w:rsidR="00942E74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點選[船名</w:t>
            </w:r>
            <w:r w:rsidR="00A87DBE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長慧</w:t>
            </w:r>
            <w:r w:rsidR="00942E74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="00942E74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="00310008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，該列顏色會變成反藍</w:t>
            </w:r>
            <w:r w:rsidR="00942E74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1E563C"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b.</w:t>
            </w:r>
            <w:r w:rsidR="00942E74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點選[船舶目前位置</w:t>
            </w:r>
            <w:r w:rsidR="00880801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圖</w:t>
            </w:r>
            <w:r w:rsidR="00942E74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="00A87DBE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  <w:p w:rsidR="006A173E" w:rsidRPr="00FD6D42" w:rsidRDefault="006A173E" w:rsidP="00EE7BA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:rsidR="006A173E" w:rsidRPr="00FD6D42" w:rsidRDefault="006A173E" w:rsidP="00EE7BA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73E" w:rsidRPr="00FD6D42" w:rsidRDefault="0016673B" w:rsidP="00EE7BAD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119AD471" wp14:editId="7BD4B00A">
                      <wp:simplePos x="0" y="0"/>
                      <wp:positionH relativeFrom="column">
                        <wp:posOffset>4620895</wp:posOffset>
                      </wp:positionH>
                      <wp:positionV relativeFrom="paragraph">
                        <wp:posOffset>661035</wp:posOffset>
                      </wp:positionV>
                      <wp:extent cx="250190" cy="419735"/>
                      <wp:effectExtent l="0" t="0" r="0" b="0"/>
                      <wp:wrapNone/>
                      <wp:docPr id="11281" name="文字方塊 11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190" cy="419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B6027" w:rsidRPr="00FB6027" w:rsidRDefault="00FB6027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FB6027">
                                    <w:rPr>
                                      <w:rFonts w:hint="eastAsia"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字方塊 11281" o:spid="_x0000_s1028" type="#_x0000_t202" style="position:absolute;margin-left:363.85pt;margin-top:52.05pt;width:19.7pt;height:33.0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" filled="f" stroked="f" strokeweight=".5pt">
                      <v:textbox>
                        <w:txbxContent>
                          <w:p w:rsidR="00FB6027" w:rsidRPr="00FB6027" w:rsidRDefault="00FB6027">
                            <w:pPr>
                              <w:rPr>
                                <w:color w:val="FF0000"/>
                              </w:rPr>
                            </w:pPr>
                            <w:r w:rsidRPr="00FB6027">
                              <w:rPr>
                                <w:rFonts w:hint="eastAsia"/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9D0765F" wp14:editId="4D5A05BC">
                      <wp:simplePos x="0" y="0"/>
                      <wp:positionH relativeFrom="column">
                        <wp:posOffset>4913053</wp:posOffset>
                      </wp:positionH>
                      <wp:positionV relativeFrom="paragraph">
                        <wp:posOffset>764540</wp:posOffset>
                      </wp:positionV>
                      <wp:extent cx="553720" cy="200025"/>
                      <wp:effectExtent l="0" t="0" r="17780" b="28575"/>
                      <wp:wrapNone/>
                      <wp:docPr id="9216" name="矩形 9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372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16" o:spid="_x0000_s1026" style="position:absolute;margin-left:386.85pt;margin-top:60.2pt;width:43.6pt;height:15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" filled="f" strokecolor="red" strokeweight="2pt"/>
                  </w:pict>
                </mc:Fallback>
              </mc:AlternateContent>
            </w: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3566E135" wp14:editId="46DA883E">
                      <wp:simplePos x="0" y="0"/>
                      <wp:positionH relativeFrom="column">
                        <wp:posOffset>775970</wp:posOffset>
                      </wp:positionH>
                      <wp:positionV relativeFrom="paragraph">
                        <wp:posOffset>1064837</wp:posOffset>
                      </wp:positionV>
                      <wp:extent cx="294640" cy="375920"/>
                      <wp:effectExtent l="0" t="0" r="0" b="0"/>
                      <wp:wrapNone/>
                      <wp:docPr id="11274" name="文字方塊 11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640" cy="37592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87DBE" w:rsidRPr="00A87DBE" w:rsidRDefault="00A87DBE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A87DBE">
                                    <w:rPr>
                                      <w:rFonts w:hint="eastAsia"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文字方塊 11274" o:spid="_x0000_s1029" type="#_x0000_t202" style="position:absolute;margin-left:61.1pt;margin-top:83.85pt;width:23.2pt;height:29.6pt;z-index:25186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" filled="f" stroked="f" strokeweight="3pt">
                      <v:textbox>
                        <w:txbxContent>
                          <w:p w:rsidR="00A87DBE" w:rsidRPr="00A87DBE" w:rsidRDefault="00A87DBE">
                            <w:pPr>
                              <w:rPr>
                                <w:color w:val="FF0000"/>
                              </w:rPr>
                            </w:pPr>
                            <w:r w:rsidRPr="00A87DBE">
                              <w:rPr>
                                <w:rFonts w:hint="eastAsia"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60BEA76E" wp14:editId="0D2A12C9">
                      <wp:simplePos x="0" y="0"/>
                      <wp:positionH relativeFrom="column">
                        <wp:posOffset>1031875</wp:posOffset>
                      </wp:positionH>
                      <wp:positionV relativeFrom="paragraph">
                        <wp:posOffset>1151890</wp:posOffset>
                      </wp:positionV>
                      <wp:extent cx="220980" cy="200025"/>
                      <wp:effectExtent l="0" t="0" r="26670" b="28575"/>
                      <wp:wrapNone/>
                      <wp:docPr id="11272" name="矩形 11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272" o:spid="_x0000_s1026" style="position:absolute;margin-left:81.25pt;margin-top:90.7pt;width:17.4pt;height:15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" filled="f" strokecolor="red" strokeweight="2pt"/>
                  </w:pict>
                </mc:Fallback>
              </mc:AlternateContent>
            </w: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221F6B1C" wp14:editId="2A5CCC97">
                      <wp:simplePos x="0" y="0"/>
                      <wp:positionH relativeFrom="column">
                        <wp:posOffset>1120833</wp:posOffset>
                      </wp:positionH>
                      <wp:positionV relativeFrom="paragraph">
                        <wp:posOffset>1388110</wp:posOffset>
                      </wp:positionV>
                      <wp:extent cx="45085" cy="132715"/>
                      <wp:effectExtent l="19050" t="19050" r="31115" b="19685"/>
                      <wp:wrapNone/>
                      <wp:docPr id="11270" name="向上箭號 11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132715"/>
                              </a:xfrm>
                              <a:prstGeom prst="upArrow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向上箭號 11270" o:spid="_x0000_s1026" type="#_x0000_t68" style="position:absolute;margin-left:88.25pt;margin-top:109.3pt;width:3.55pt;height:10.4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" adj="3669" fillcolor="#4f81bd [3204]" strokecolor="red" strokeweight="2pt"/>
                  </w:pict>
                </mc:Fallback>
              </mc:AlternateContent>
            </w:r>
            <w:r w:rsidR="00A87DBE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020464EF" wp14:editId="7DA0DA18">
                      <wp:simplePos x="0" y="0"/>
                      <wp:positionH relativeFrom="column">
                        <wp:posOffset>1339337</wp:posOffset>
                      </wp:positionH>
                      <wp:positionV relativeFrom="paragraph">
                        <wp:posOffset>699176</wp:posOffset>
                      </wp:positionV>
                      <wp:extent cx="575187" cy="492944"/>
                      <wp:effectExtent l="0" t="0" r="0" b="0"/>
                      <wp:wrapNone/>
                      <wp:docPr id="11273" name="矩形圖說文字 11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5187" cy="492944"/>
                              </a:xfrm>
                              <a:prstGeom prst="wedgeRectCallou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87DBE" w:rsidRDefault="00A87DBE" w:rsidP="00A87DB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矩形圖說文字 11273" o:spid="_x0000_s1030" type="#_x0000_t61" style="position:absolute;margin-left:105.45pt;margin-top:55.05pt;width:45.3pt;height:38.8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" adj="6300,24300" filled="f" stroked="f" strokeweight="2pt">
                      <v:textbox>
                        <w:txbxContent>
                          <w:p w:rsidR="00A87DBE" w:rsidRDefault="00A87DBE" w:rsidP="00A87DB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99F457D" wp14:editId="27E791AE">
                  <wp:extent cx="5486400" cy="2215515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630" w:rsidRPr="00FD6D42" w:rsidTr="00F152B2">
        <w:trPr>
          <w:trHeight w:val="2902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73E" w:rsidRPr="00FD6D42" w:rsidRDefault="009E59B8" w:rsidP="00E6495A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lastRenderedPageBreak/>
              <w:t>5</w:t>
            </w:r>
            <w:r w:rsidR="006A173E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</w:t>
            </w:r>
            <w:r w:rsidR="00942E74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942E74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[船舶目前位置</w:t>
            </w:r>
            <w:r w:rsidR="00880801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圖</w:t>
            </w:r>
            <w:r w:rsidR="00942E74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="0016629C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="0016629C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16629C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船舶會以粉紅色顯示</w:t>
            </w:r>
            <w:r w:rsidR="00187290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在停泊位置</w:t>
            </w:r>
            <w:r w:rsidR="0016629C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16629C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</w:t>
            </w:r>
            <w:r w:rsidR="00E6495A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16629C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後會</w:t>
            </w:r>
            <w:r w:rsidR="0029289D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顯示[</w:t>
            </w:r>
            <w:r w:rsidR="0016629C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船舶基本資料</w:t>
            </w:r>
            <w:r w:rsidR="0029289D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="00E6495A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73E" w:rsidRPr="00FD6D42" w:rsidRDefault="009E59B8" w:rsidP="00EE7BAD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13FBFF44" wp14:editId="457C8827">
                      <wp:simplePos x="0" y="0"/>
                      <wp:positionH relativeFrom="column">
                        <wp:posOffset>2850986</wp:posOffset>
                      </wp:positionH>
                      <wp:positionV relativeFrom="paragraph">
                        <wp:posOffset>2888471</wp:posOffset>
                      </wp:positionV>
                      <wp:extent cx="184355" cy="294599"/>
                      <wp:effectExtent l="0" t="0" r="0" b="0"/>
                      <wp:wrapNone/>
                      <wp:docPr id="11283" name="文字方塊 11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355" cy="29459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E59B8" w:rsidRPr="009E59B8" w:rsidRDefault="009E59B8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9E59B8">
                                    <w:rPr>
                                      <w:rFonts w:hint="eastAsia"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1283" o:spid="_x0000_s1031" type="#_x0000_t202" style="position:absolute;margin-left:224.5pt;margin-top:227.45pt;width:14.5pt;height:23.2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" filled="f" stroked="f" strokeweight=".5pt">
                      <v:textbox>
                        <w:txbxContent>
                          <w:p w:rsidR="009E59B8" w:rsidRPr="009E59B8" w:rsidRDefault="009E59B8">
                            <w:pPr>
                              <w:rPr>
                                <w:color w:val="FF0000"/>
                              </w:rPr>
                            </w:pPr>
                            <w:r w:rsidRPr="009E59B8">
                              <w:rPr>
                                <w:rFonts w:hint="eastAsia"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495A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55801FB3" wp14:editId="2F4D0692">
                      <wp:simplePos x="0" y="0"/>
                      <wp:positionH relativeFrom="column">
                        <wp:posOffset>2202119</wp:posOffset>
                      </wp:positionH>
                      <wp:positionV relativeFrom="paragraph">
                        <wp:posOffset>907005</wp:posOffset>
                      </wp:positionV>
                      <wp:extent cx="2130711" cy="1895168"/>
                      <wp:effectExtent l="0" t="0" r="22225" b="10160"/>
                      <wp:wrapNone/>
                      <wp:docPr id="11276" name="矩形 11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0711" cy="18951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276" o:spid="_x0000_s1026" style="position:absolute;margin-left:173.4pt;margin-top:71.4pt;width:167.75pt;height:149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" filled="f" strokecolor="red" strokeweight="2pt"/>
                  </w:pict>
                </mc:Fallback>
              </mc:AlternateContent>
            </w:r>
            <w:r w:rsidR="00E6495A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3901E223" wp14:editId="184D1D0D">
                      <wp:simplePos x="0" y="0"/>
                      <wp:positionH relativeFrom="column">
                        <wp:posOffset>3087023</wp:posOffset>
                      </wp:positionH>
                      <wp:positionV relativeFrom="paragraph">
                        <wp:posOffset>2905412</wp:posOffset>
                      </wp:positionV>
                      <wp:extent cx="317090" cy="200025"/>
                      <wp:effectExtent l="0" t="0" r="26035" b="28575"/>
                      <wp:wrapNone/>
                      <wp:docPr id="11275" name="矩形 11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09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275" o:spid="_x0000_s1026" style="position:absolute;margin-left:243.05pt;margin-top:228.75pt;width:24.95pt;height:15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" filled="f" strokecolor="red" strokeweight="2pt"/>
                  </w:pict>
                </mc:Fallback>
              </mc:AlternateContent>
            </w:r>
            <w:r w:rsidR="00F438EA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6160485F" wp14:editId="45C55DBF">
                  <wp:extent cx="5486400" cy="3197225"/>
                  <wp:effectExtent l="0" t="0" r="0" b="3175"/>
                  <wp:docPr id="2049" name="圖片 2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19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630" w:rsidRPr="00FD6D42" w:rsidTr="0094048F">
        <w:trPr>
          <w:trHeight w:val="2902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788" w:rsidRPr="00FD6D42" w:rsidRDefault="00E90788" w:rsidP="0094048F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6.[海巡署-船舶動態看板 表]</w:t>
            </w:r>
            <w:r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點選[船名長安]</w:t>
            </w:r>
            <w:r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會顯示[此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船舶目前狀態為預報無法</w:t>
            </w:r>
            <w:r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顯示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船舶位置圖]</w:t>
            </w: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  <w:p w:rsidR="00E90788" w:rsidRPr="00FD6D42" w:rsidRDefault="00E90788" w:rsidP="0094048F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788" w:rsidRPr="00FD6D42" w:rsidRDefault="00E90788" w:rsidP="0094048F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094C5397" wp14:editId="502F8BF7">
                      <wp:simplePos x="0" y="0"/>
                      <wp:positionH relativeFrom="column">
                        <wp:posOffset>2430718</wp:posOffset>
                      </wp:positionH>
                      <wp:positionV relativeFrom="paragraph">
                        <wp:posOffset>1466707</wp:posOffset>
                      </wp:positionV>
                      <wp:extent cx="2713703" cy="1806677"/>
                      <wp:effectExtent l="0" t="0" r="10795" b="22225"/>
                      <wp:wrapNone/>
                      <wp:docPr id="7190" name="矩形 7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13703" cy="18066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90" o:spid="_x0000_s1026" style="position:absolute;margin-left:191.4pt;margin-top:115.5pt;width:213.7pt;height:142.2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" filled="f" strokecolor="red" strokeweight="2pt"/>
                  </w:pict>
                </mc:Fallback>
              </mc:AlternateContent>
            </w: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4B1960D7" wp14:editId="27A4F757">
                  <wp:extent cx="5478672" cy="3576484"/>
                  <wp:effectExtent l="0" t="0" r="8255" b="5080"/>
                  <wp:docPr id="7191" name="圖片 7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581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630" w:rsidRPr="00FD6D42" w:rsidTr="00C9276C">
        <w:trPr>
          <w:trHeight w:val="158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36C4" w:rsidRPr="00FD6D42" w:rsidRDefault="00686018" w:rsidP="00C9276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lastRenderedPageBreak/>
              <w:t>7</w:t>
            </w:r>
            <w:r w:rsidR="003836C4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</w:t>
            </w:r>
            <w:r w:rsidR="003836C4" w:rsidRPr="00FD6D42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 xml:space="preserve"> </w:t>
            </w:r>
            <w:r w:rsidR="003836C4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3836C4"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r w:rsidR="003836C4" w:rsidRPr="00FD6D42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海巡署</w:t>
            </w:r>
            <w:r w:rsidR="003836C4"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-</w:t>
            </w:r>
            <w:r w:rsidR="003836C4" w:rsidRPr="00FD6D42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船舶動態看板]</w:t>
            </w:r>
            <w:r w:rsidR="003836C4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3836C4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</w:t>
            </w:r>
            <w:r w:rsidR="003836C4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3836C4"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r w:rsidR="003836C4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作業日期]、</w:t>
            </w:r>
            <w:r w:rsidR="003836C4"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r w:rsidR="003836C4" w:rsidRPr="00FD6D42">
              <w:rPr>
                <w:rFonts w:ascii="微軟正黑體" w:eastAsia="微軟正黑體" w:hAnsi="微軟正黑體"/>
                <w:color w:val="000000" w:themeColor="text1"/>
                <w:szCs w:val="24"/>
              </w:rPr>
              <w:t>是否申請</w:t>
            </w:r>
            <w:r w:rsidR="003836C4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 (選項有:不限,沒有申請,有申請)、[資料輸入] (選項有:不限,完成已完成)、</w:t>
            </w:r>
            <w:r w:rsidR="003836C4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3836C4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點選[查詢].</w:t>
            </w:r>
          </w:p>
          <w:p w:rsidR="003836C4" w:rsidRPr="00FD6D42" w:rsidRDefault="003836C4" w:rsidP="00C9276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{註: 點選有申請,才能顯示</w:t>
            </w:r>
            <w:r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港代理}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36C4" w:rsidRPr="00FD6D42" w:rsidRDefault="00D15E3E" w:rsidP="00C9276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6245C511" wp14:editId="29A60E18">
                      <wp:simplePos x="0" y="0"/>
                      <wp:positionH relativeFrom="column">
                        <wp:posOffset>129970</wp:posOffset>
                      </wp:positionH>
                      <wp:positionV relativeFrom="paragraph">
                        <wp:posOffset>1775399</wp:posOffset>
                      </wp:positionV>
                      <wp:extent cx="1976284" cy="339212"/>
                      <wp:effectExtent l="0" t="0" r="24130" b="22860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6284" cy="3392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" o:spid="_x0000_s1026" style="position:absolute;margin-left:10.25pt;margin-top:139.8pt;width:155.6pt;height:26.7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" filled="f" strokecolor="red" strokeweight="2pt"/>
                  </w:pict>
                </mc:Fallback>
              </mc:AlternateContent>
            </w:r>
            <w:r w:rsidR="003836C4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62777E4A" wp14:editId="1D34D957">
                      <wp:simplePos x="0" y="0"/>
                      <wp:positionH relativeFrom="column">
                        <wp:posOffset>4034360</wp:posOffset>
                      </wp:positionH>
                      <wp:positionV relativeFrom="paragraph">
                        <wp:posOffset>1558843</wp:posOffset>
                      </wp:positionV>
                      <wp:extent cx="412750" cy="215900"/>
                      <wp:effectExtent l="0" t="0" r="25400" b="12700"/>
                      <wp:wrapNone/>
                      <wp:docPr id="2069" name="矩形 2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75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69" o:spid="_x0000_s1026" style="position:absolute;margin-left:317.65pt;margin-top:122.75pt;width:32.5pt;height:17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" filled="f" strokecolor="red" strokeweight="2pt"/>
                  </w:pict>
                </mc:Fallback>
              </mc:AlternateContent>
            </w:r>
            <w:r w:rsidR="003836C4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0F82AD22" wp14:editId="2338B29E">
                      <wp:simplePos x="0" y="0"/>
                      <wp:positionH relativeFrom="column">
                        <wp:posOffset>4587875</wp:posOffset>
                      </wp:positionH>
                      <wp:positionV relativeFrom="paragraph">
                        <wp:posOffset>1859280</wp:posOffset>
                      </wp:positionV>
                      <wp:extent cx="412750" cy="215900"/>
                      <wp:effectExtent l="0" t="0" r="25400" b="12700"/>
                      <wp:wrapNone/>
                      <wp:docPr id="2070" name="矩形 2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75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70" o:spid="_x0000_s1026" style="position:absolute;margin-left:361.25pt;margin-top:146.4pt;width:32.5pt;height:17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" filled="f" strokecolor="red" strokeweight="2pt"/>
                  </w:pict>
                </mc:Fallback>
              </mc:AlternateContent>
            </w:r>
            <w:r w:rsidR="003836C4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512912E4" wp14:editId="2FC69736">
                      <wp:simplePos x="0" y="0"/>
                      <wp:positionH relativeFrom="column">
                        <wp:posOffset>2265045</wp:posOffset>
                      </wp:positionH>
                      <wp:positionV relativeFrom="paragraph">
                        <wp:posOffset>1497965</wp:posOffset>
                      </wp:positionV>
                      <wp:extent cx="412750" cy="215900"/>
                      <wp:effectExtent l="0" t="0" r="25400" b="12700"/>
                      <wp:wrapNone/>
                      <wp:docPr id="2071" name="矩形 2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75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71" o:spid="_x0000_s1026" style="position:absolute;margin-left:178.35pt;margin-top:117.95pt;width:32.5pt;height:17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" filled="f" strokecolor="red" strokeweight="2pt"/>
                  </w:pict>
                </mc:Fallback>
              </mc:AlternateContent>
            </w:r>
            <w:r w:rsidR="003836C4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70A3B90C" wp14:editId="53FEF7AC">
                      <wp:simplePos x="0" y="0"/>
                      <wp:positionH relativeFrom="column">
                        <wp:posOffset>2267749</wp:posOffset>
                      </wp:positionH>
                      <wp:positionV relativeFrom="paragraph">
                        <wp:posOffset>1176163</wp:posOffset>
                      </wp:positionV>
                      <wp:extent cx="412750" cy="215900"/>
                      <wp:effectExtent l="0" t="0" r="25400" b="12700"/>
                      <wp:wrapNone/>
                      <wp:docPr id="2072" name="矩形 2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75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72" o:spid="_x0000_s1026" style="position:absolute;margin-left:178.55pt;margin-top:92.6pt;width:32.5pt;height:17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" filled="f" strokecolor="red" strokeweight="2pt"/>
                  </w:pict>
                </mc:Fallback>
              </mc:AlternateContent>
            </w:r>
            <w:r w:rsidR="003836C4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77705421" wp14:editId="2B585D3E">
                      <wp:simplePos x="0" y="0"/>
                      <wp:positionH relativeFrom="column">
                        <wp:posOffset>1597025</wp:posOffset>
                      </wp:positionH>
                      <wp:positionV relativeFrom="paragraph">
                        <wp:posOffset>671195</wp:posOffset>
                      </wp:positionV>
                      <wp:extent cx="990600" cy="182880"/>
                      <wp:effectExtent l="0" t="0" r="19050" b="26670"/>
                      <wp:wrapNone/>
                      <wp:docPr id="2073" name="矩形 2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182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73" o:spid="_x0000_s1026" style="position:absolute;margin-left:125.75pt;margin-top:52.85pt;width:78pt;height:14.4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" filled="f" strokecolor="red" strokeweight="2pt"/>
                  </w:pict>
                </mc:Fallback>
              </mc:AlternateContent>
            </w:r>
            <w:r w:rsidR="003836C4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77FDD289" wp14:editId="5F82C8C1">
                      <wp:simplePos x="0" y="0"/>
                      <wp:positionH relativeFrom="column">
                        <wp:posOffset>1597025</wp:posOffset>
                      </wp:positionH>
                      <wp:positionV relativeFrom="paragraph">
                        <wp:posOffset>372745</wp:posOffset>
                      </wp:positionV>
                      <wp:extent cx="412750" cy="215900"/>
                      <wp:effectExtent l="0" t="0" r="25400" b="12700"/>
                      <wp:wrapNone/>
                      <wp:docPr id="2074" name="矩形 2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75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74" o:spid="_x0000_s1026" style="position:absolute;margin-left:125.75pt;margin-top:29.35pt;width:32.5pt;height:17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" filled="f" strokecolor="red" strokeweight="2pt"/>
                  </w:pict>
                </mc:Fallback>
              </mc:AlternateContent>
            </w:r>
            <w:r w:rsidR="003836C4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="003836C4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375C7F09" wp14:editId="72825DD3">
                  <wp:extent cx="5486400" cy="3244645"/>
                  <wp:effectExtent l="0" t="0" r="0" b="0"/>
                  <wp:docPr id="2075" name="圖片 2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24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630" w:rsidRPr="00FD6D42" w:rsidTr="001660F1">
        <w:trPr>
          <w:trHeight w:val="6653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36C4" w:rsidRPr="00FD6D42" w:rsidRDefault="00686018" w:rsidP="00694FCE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8</w:t>
            </w:r>
            <w:r w:rsidR="003836C4"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.</w:t>
            </w:r>
            <w:r w:rsidR="003836C4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3836C4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點選[查詢]</w:t>
            </w:r>
            <w:r w:rsidR="003836C4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="003836C4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3836C4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可顯示欄位包含</w:t>
            </w:r>
            <w:r w:rsidR="003836C4"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航行狀態</w:t>
            </w:r>
            <w:r w:rsidR="003836C4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3836C4"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最新動態時間</w:t>
            </w:r>
            <w:r w:rsidR="003836C4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3836C4"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船舶簽證編號</w:t>
            </w:r>
            <w:r w:rsidR="003836C4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3836C4"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中文船名</w:t>
            </w:r>
            <w:r w:rsidR="003836C4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3836C4"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總噸位</w:t>
            </w:r>
            <w:r w:rsidR="003836C4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3836C4"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靠泊地名稱</w:t>
            </w:r>
            <w:r w:rsidR="003836C4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3836C4"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港灣服務申請時間</w:t>
            </w:r>
            <w:r w:rsidR="003836C4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3836C4"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預定靠妥時間</w:t>
            </w:r>
            <w:r w:rsidR="003836C4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3836C4"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等項目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36C4" w:rsidRPr="00FD6D42" w:rsidRDefault="00955145" w:rsidP="00C9276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4ABAECFB" wp14:editId="0022405D">
                      <wp:simplePos x="0" y="0"/>
                      <wp:positionH relativeFrom="column">
                        <wp:posOffset>868045</wp:posOffset>
                      </wp:positionH>
                      <wp:positionV relativeFrom="paragraph">
                        <wp:posOffset>3186430</wp:posOffset>
                      </wp:positionV>
                      <wp:extent cx="110490" cy="110490"/>
                      <wp:effectExtent l="19050" t="0" r="41910" b="41910"/>
                      <wp:wrapNone/>
                      <wp:docPr id="7176" name="向上箭號 7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10490" cy="110490"/>
                              </a:xfrm>
                              <a:prstGeom prst="upArrow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向上箭號 7176" o:spid="_x0000_s1026" type="#_x0000_t68" style="position:absolute;margin-left:68.35pt;margin-top:250.9pt;width:8.7pt;height:8.7pt;flip: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" adj="10800" fillcolor="#4f81bd [3204]" strokecolor="red" strokeweight="2pt"/>
                  </w:pict>
                </mc:Fallback>
              </mc:AlternateContent>
            </w: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1AB95390" wp14:editId="52C7815F">
                      <wp:simplePos x="0" y="0"/>
                      <wp:positionH relativeFrom="column">
                        <wp:posOffset>757555</wp:posOffset>
                      </wp:positionH>
                      <wp:positionV relativeFrom="paragraph">
                        <wp:posOffset>3340158</wp:posOffset>
                      </wp:positionV>
                      <wp:extent cx="2921000" cy="337185"/>
                      <wp:effectExtent l="19050" t="19050" r="12700" b="24765"/>
                      <wp:wrapNone/>
                      <wp:docPr id="7196" name="文字方塊 7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1000" cy="33718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836C4" w:rsidRDefault="003836C4" w:rsidP="003836C4">
                                  <w:pPr>
                                    <w:rPr>
                                      <w:rFonts w:ascii="標楷體" w:eastAsia="標楷體" w:hAnsi="標楷體" w:cs="Courier New"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05347D">
                                    <w:rPr>
                                      <w:rFonts w:ascii="標楷體" w:eastAsia="標楷體" w:hAnsi="標楷體" w:cs="Courier New" w:hint="eastAsia"/>
                                      <w:b/>
                                      <w:color w:val="000000" w:themeColor="text1"/>
                                      <w:sz w:val="20"/>
                                    </w:rPr>
                                    <w:t>直接</w:t>
                                  </w:r>
                                  <w:r w:rsidRPr="0005347D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color w:val="000000" w:themeColor="text1"/>
                                      <w:sz w:val="20"/>
                                    </w:rPr>
                                    <w:t>點選[船舶簽證編號]</w:t>
                                  </w:r>
                                  <w:r w:rsidRPr="0005347D">
                                    <w:rPr>
                                      <w:rFonts w:ascii="標楷體" w:eastAsia="標楷體" w:hAnsi="標楷體" w:cs="Courier New"/>
                                      <w:b/>
                                      <w:color w:val="000000" w:themeColor="text1"/>
                                      <w:sz w:val="20"/>
                                    </w:rPr>
                                    <w:sym w:font="Wingdings" w:char="F0E0"/>
                                  </w:r>
                                  <w:r w:rsidRPr="0005347D">
                                    <w:rPr>
                                      <w:rFonts w:ascii="標楷體" w:eastAsia="標楷體" w:hAnsi="標楷體" w:cs="Courier New" w:hint="eastAsia"/>
                                      <w:b/>
                                      <w:color w:val="000000" w:themeColor="text1"/>
                                      <w:sz w:val="20"/>
                                    </w:rPr>
                                    <w:t>進入</w:t>
                                  </w:r>
                                  <w:r w:rsidRPr="0005347D">
                                    <w:rPr>
                                      <w:rFonts w:ascii="標楷體" w:eastAsia="標楷體" w:hAnsi="標楷體" w:hint="eastAsia"/>
                                      <w:b/>
                                      <w:color w:val="000000" w:themeColor="text1"/>
                                      <w:sz w:val="20"/>
                                    </w:rPr>
                                    <w:t xml:space="preserve"> [海巡署編輯]</w:t>
                                  </w:r>
                                  <w:r w:rsidRPr="009A5A0F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0"/>
                                    </w:rPr>
                                    <w:t>表]</w:t>
                                  </w:r>
                                  <w:r w:rsidRPr="000066A5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Cs w:val="24"/>
                                    </w:rPr>
                                    <w:t>表]</w:t>
                                  </w:r>
                                  <w:r w:rsidRPr="000066A5">
                                    <w:rPr>
                                      <w:rFonts w:ascii="標楷體" w:eastAsia="標楷體" w:hAnsi="標楷體" w:cs="Courier New"/>
                                      <w:color w:val="000000" w:themeColor="text1"/>
                                      <w:szCs w:val="24"/>
                                    </w:rPr>
                                    <w:sym w:font="Wingdings" w:char="F0E0"/>
                                  </w:r>
                                </w:p>
                                <w:p w:rsidR="003836C4" w:rsidRPr="009A5A0F" w:rsidRDefault="003836C4" w:rsidP="003836C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7196" o:spid="_x0000_s1032" type="#_x0000_t202" style="position:absolute;margin-left:59.65pt;margin-top:263pt;width:230pt;height:26.5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" filled="f" strokecolor="red" strokeweight="3pt">
                      <v:textbox>
                        <w:txbxContent>
                          <w:p w:rsidR="003836C4" w:rsidRDefault="003836C4" w:rsidP="003836C4">
                            <w:pPr>
                              <w:rPr>
                                <w:rFonts w:ascii="標楷體" w:eastAsia="標楷體" w:hAnsi="標楷體" w:cs="Courier New"/>
                                <w:color w:val="000000" w:themeColor="text1"/>
                                <w:szCs w:val="24"/>
                              </w:rPr>
                            </w:pPr>
                            <w:r w:rsidRPr="0005347D">
                              <w:rPr>
                                <w:rFonts w:ascii="標楷體" w:eastAsia="標楷體" w:hAnsi="標楷體" w:cs="Courier New" w:hint="eastAsia"/>
                                <w:b/>
                                <w:color w:val="000000" w:themeColor="text1"/>
                                <w:sz w:val="20"/>
                              </w:rPr>
                              <w:t>直接</w:t>
                            </w:r>
                            <w:r w:rsidRPr="0005347D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點選[船舶簽證編號]</w:t>
                            </w:r>
                            <w:r w:rsidRPr="0005347D">
                              <w:rPr>
                                <w:rFonts w:ascii="標楷體" w:eastAsia="標楷體" w:hAnsi="標楷體" w:cs="Courier New"/>
                                <w:b/>
                                <w:color w:val="000000" w:themeColor="text1"/>
                                <w:sz w:val="20"/>
                              </w:rPr>
                              <w:sym w:font="Wingdings" w:char="F0E0"/>
                            </w:r>
                            <w:r w:rsidRPr="0005347D">
                              <w:rPr>
                                <w:rFonts w:ascii="標楷體" w:eastAsia="標楷體" w:hAnsi="標楷體" w:cs="Courier New" w:hint="eastAsia"/>
                                <w:b/>
                                <w:color w:val="000000" w:themeColor="text1"/>
                                <w:sz w:val="20"/>
                              </w:rPr>
                              <w:t>進入</w:t>
                            </w:r>
                            <w:r w:rsidRPr="0005347D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20"/>
                              </w:rPr>
                              <w:t xml:space="preserve"> [海巡署編輯]</w:t>
                            </w:r>
                            <w:r w:rsidRPr="009A5A0F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0"/>
                              </w:rPr>
                              <w:t>表]</w:t>
                            </w:r>
                            <w:r w:rsidRPr="000066A5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表]</w:t>
                            </w:r>
                            <w:r w:rsidRPr="000066A5">
                              <w:rPr>
                                <w:rFonts w:ascii="標楷體" w:eastAsia="標楷體" w:hAnsi="標楷體" w:cs="Courier New"/>
                                <w:color w:val="000000" w:themeColor="text1"/>
                                <w:szCs w:val="24"/>
                              </w:rPr>
                              <w:sym w:font="Wingdings" w:char="F0E0"/>
                            </w:r>
                          </w:p>
                          <w:p w:rsidR="003836C4" w:rsidRPr="009A5A0F" w:rsidRDefault="003836C4" w:rsidP="003836C4"/>
                        </w:txbxContent>
                      </v:textbox>
                    </v:shape>
                  </w:pict>
                </mc:Fallback>
              </mc:AlternateContent>
            </w: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5E1DD5E0" wp14:editId="39A2D189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2953385</wp:posOffset>
                      </wp:positionV>
                      <wp:extent cx="588645" cy="201930"/>
                      <wp:effectExtent l="0" t="0" r="20955" b="26670"/>
                      <wp:wrapNone/>
                      <wp:docPr id="7177" name="矩形 7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8645" cy="201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77" o:spid="_x0000_s1026" style="position:absolute;margin-left:30.7pt;margin-top:232.55pt;width:46.35pt;height:15.9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" filled="f" strokecolor="red" strokeweight="2pt"/>
                  </w:pict>
                </mc:Fallback>
              </mc:AlternateContent>
            </w: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7D722C77" wp14:editId="2020DFAC">
                      <wp:simplePos x="0" y="0"/>
                      <wp:positionH relativeFrom="column">
                        <wp:posOffset>4766310</wp:posOffset>
                      </wp:positionH>
                      <wp:positionV relativeFrom="paragraph">
                        <wp:posOffset>1396365</wp:posOffset>
                      </wp:positionV>
                      <wp:extent cx="412750" cy="353695"/>
                      <wp:effectExtent l="19050" t="19050" r="25400" b="27305"/>
                      <wp:wrapNone/>
                      <wp:docPr id="11279" name="文字方塊 11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2750" cy="35369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836C4" w:rsidRPr="0005347D" w:rsidRDefault="003836C4" w:rsidP="003836C4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1279" o:spid="_x0000_s1033" type="#_x0000_t202" style="position:absolute;margin-left:375.3pt;margin-top:109.95pt;width:32.5pt;height:27.8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" filled="f" strokecolor="red" strokeweight="3pt">
                      <v:textbox>
                        <w:txbxContent>
                          <w:p w:rsidR="003836C4" w:rsidRPr="0005347D" w:rsidRDefault="003836C4" w:rsidP="003836C4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28318880" wp14:editId="0F4E6720">
                      <wp:simplePos x="0" y="0"/>
                      <wp:positionH relativeFrom="column">
                        <wp:posOffset>106507</wp:posOffset>
                      </wp:positionH>
                      <wp:positionV relativeFrom="paragraph">
                        <wp:posOffset>2280054</wp:posOffset>
                      </wp:positionV>
                      <wp:extent cx="5520055" cy="674428"/>
                      <wp:effectExtent l="0" t="0" r="23495" b="11430"/>
                      <wp:wrapNone/>
                      <wp:docPr id="7178" name="矩形 7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0055" cy="6744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78" o:spid="_x0000_s1026" style="position:absolute;margin-left:8.4pt;margin-top:179.55pt;width:434.65pt;height:53.1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" filled="f" strokecolor="red" strokeweight="2pt"/>
                  </w:pict>
                </mc:Fallback>
              </mc:AlternateContent>
            </w:r>
            <w:r w:rsidR="001660F1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1499A13C" wp14:editId="64CB370A">
                      <wp:simplePos x="0" y="0"/>
                      <wp:positionH relativeFrom="column">
                        <wp:posOffset>4930775</wp:posOffset>
                      </wp:positionH>
                      <wp:positionV relativeFrom="paragraph">
                        <wp:posOffset>2662555</wp:posOffset>
                      </wp:positionV>
                      <wp:extent cx="152400" cy="565150"/>
                      <wp:effectExtent l="19050" t="19050" r="19050" b="25400"/>
                      <wp:wrapNone/>
                      <wp:docPr id="7198" name="向上箭號 7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5651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向上箭號 7198" o:spid="_x0000_s1026" type="#_x0000_t68" style="position:absolute;margin-left:388.25pt;margin-top:209.65pt;width:12pt;height:44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" adj="2912" fillcolor="red" strokecolor="red" strokeweight="2pt"/>
                  </w:pict>
                </mc:Fallback>
              </mc:AlternateContent>
            </w:r>
            <w:r w:rsidR="001660F1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630B55F8" wp14:editId="44EDF50B">
                      <wp:simplePos x="0" y="0"/>
                      <wp:positionH relativeFrom="column">
                        <wp:posOffset>4347210</wp:posOffset>
                      </wp:positionH>
                      <wp:positionV relativeFrom="paragraph">
                        <wp:posOffset>3286760</wp:posOffset>
                      </wp:positionV>
                      <wp:extent cx="1231900" cy="390525"/>
                      <wp:effectExtent l="19050" t="19050" r="25400" b="28575"/>
                      <wp:wrapNone/>
                      <wp:docPr id="7199" name="文字方塊 7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190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836C4" w:rsidRPr="0005347D" w:rsidRDefault="003836C4" w:rsidP="003836C4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</w:rPr>
                                  </w:pPr>
                                  <w:r w:rsidRPr="0005347D">
                                    <w:rPr>
                                      <w:rFonts w:ascii="標楷體" w:eastAsia="標楷體" w:hAnsi="標楷體" w:hint="eastAsia"/>
                                      <w:b/>
                                    </w:rPr>
                                    <w:t>顯示欄位區域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7199" o:spid="_x0000_s1034" type="#_x0000_t202" style="position:absolute;margin-left:342.3pt;margin-top:258.8pt;width:97pt;height:30.7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" filled="f" strokecolor="red" strokeweight="3pt">
                      <v:textbox>
                        <w:txbxContent>
                          <w:p w:rsidR="003836C4" w:rsidRPr="0005347D" w:rsidRDefault="003836C4" w:rsidP="003836C4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05347D">
                              <w:rPr>
                                <w:rFonts w:ascii="標楷體" w:eastAsia="標楷體" w:hAnsi="標楷體" w:hint="eastAsia"/>
                                <w:b/>
                              </w:rPr>
                              <w:t>顯示欄位區域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6018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5CFD061" wp14:editId="3DB7A2BF">
                  <wp:extent cx="5475092" cy="4163291"/>
                  <wp:effectExtent l="0" t="0" r="0" b="8890"/>
                  <wp:docPr id="2068" name="圖片 2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17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630" w:rsidRPr="00FD6D42" w:rsidTr="00EB31DB">
        <w:trPr>
          <w:trHeight w:val="158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73E" w:rsidRPr="00FD6D42" w:rsidRDefault="00686018" w:rsidP="0076583E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lastRenderedPageBreak/>
              <w:t>9</w:t>
            </w:r>
            <w:r w:rsidR="006A173E"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.</w:t>
            </w:r>
            <w:r w:rsidR="006A173E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6A173E"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直接</w:t>
            </w:r>
            <w:r w:rsidR="006A173E"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點選[船舶簽證編號]</w:t>
            </w:r>
            <w:r w:rsidR="006A173E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6A173E"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進入</w:t>
            </w:r>
            <w:r w:rsidR="006A173E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[海巡署編輯表]</w:t>
            </w:r>
            <w:r w:rsidR="006A173E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6A173E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填報</w:t>
            </w:r>
            <w:r w:rsidR="006A173E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6A173E"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作業方式(B. 登輪P.書面N.免檢)</w:t>
            </w:r>
            <w:r w:rsidR="006A173E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、</w:t>
            </w:r>
            <w:r w:rsidR="006A173E"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移民署出發時間</w:t>
            </w:r>
            <w:r w:rsidR="006A173E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6A173E"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移民署結束時間. 派檢人員</w:t>
            </w:r>
            <w:r w:rsidR="006A173E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6A173E"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檢查結果</w:t>
            </w:r>
            <w:r w:rsidR="006A173E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="006A173E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6A173E"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按</w:t>
            </w:r>
            <w:r w:rsidR="006A173E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儲存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73E" w:rsidRPr="00FD6D42" w:rsidRDefault="002D31A1" w:rsidP="00EE7BAD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E8723BC" wp14:editId="6172A9F4">
                      <wp:simplePos x="0" y="0"/>
                      <wp:positionH relativeFrom="column">
                        <wp:posOffset>1323975</wp:posOffset>
                      </wp:positionH>
                      <wp:positionV relativeFrom="paragraph">
                        <wp:posOffset>2766695</wp:posOffset>
                      </wp:positionV>
                      <wp:extent cx="838835" cy="152400"/>
                      <wp:effectExtent l="0" t="0" r="18415" b="19050"/>
                      <wp:wrapNone/>
                      <wp:docPr id="7180" name="矩形 7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83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80" o:spid="_x0000_s1026" style="position:absolute;margin-left:104.25pt;margin-top:217.85pt;width:66.05pt;height:1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" filled="f" strokecolor="red" strokeweight="2pt"/>
                  </w:pict>
                </mc:Fallback>
              </mc:AlternateContent>
            </w: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6EEDA7F" wp14:editId="14410059">
                      <wp:simplePos x="0" y="0"/>
                      <wp:positionH relativeFrom="column">
                        <wp:posOffset>1323975</wp:posOffset>
                      </wp:positionH>
                      <wp:positionV relativeFrom="paragraph">
                        <wp:posOffset>2622550</wp:posOffset>
                      </wp:positionV>
                      <wp:extent cx="838835" cy="140335"/>
                      <wp:effectExtent l="0" t="0" r="18415" b="12065"/>
                      <wp:wrapNone/>
                      <wp:docPr id="7181" name="矩形 7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835" cy="1403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81" o:spid="_x0000_s1026" style="position:absolute;margin-left:104.25pt;margin-top:206.5pt;width:66.05pt;height:11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" filled="f" strokecolor="red" strokeweight="2pt"/>
                  </w:pict>
                </mc:Fallback>
              </mc:AlternateContent>
            </w: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CB71161" wp14:editId="36226ECF">
                      <wp:simplePos x="0" y="0"/>
                      <wp:positionH relativeFrom="column">
                        <wp:posOffset>1325880</wp:posOffset>
                      </wp:positionH>
                      <wp:positionV relativeFrom="paragraph">
                        <wp:posOffset>2266192</wp:posOffset>
                      </wp:positionV>
                      <wp:extent cx="387350" cy="381000"/>
                      <wp:effectExtent l="0" t="0" r="12700" b="19050"/>
                      <wp:wrapNone/>
                      <wp:docPr id="7182" name="矩形 7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3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82" o:spid="_x0000_s1026" style="position:absolute;margin-left:104.4pt;margin-top:178.45pt;width:30.5pt;height:30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" filled="f" strokecolor="red" strokeweight="2pt"/>
                  </w:pict>
                </mc:Fallback>
              </mc:AlternateContent>
            </w: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6201DA5B" wp14:editId="7C22C91F">
                  <wp:extent cx="5485711" cy="3170903"/>
                  <wp:effectExtent l="0" t="0" r="1270" b="0"/>
                  <wp:docPr id="11278" name="圖片 11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171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630" w:rsidRPr="00FD6D42" w:rsidTr="00694FCE">
        <w:trPr>
          <w:trHeight w:val="5351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17A" w:rsidRPr="00FD6D42" w:rsidRDefault="00686018" w:rsidP="0094048F">
            <w:pPr>
              <w:rPr>
                <w:rFonts w:ascii="微軟正黑體" w:eastAsia="微軟正黑體" w:hAnsi="微軟正黑體"/>
                <w:bCs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10</w:t>
            </w:r>
            <w:r w:rsidR="009E417A"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.</w:t>
            </w:r>
            <w:r w:rsidR="000022F8"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 xml:space="preserve"> </w:t>
            </w:r>
            <w:r w:rsidR="00D13C0B"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r w:rsidR="009E417A"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退班</w:t>
            </w:r>
            <w:r w:rsidR="00D13C0B"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]</w:t>
            </w:r>
            <w:r w:rsidR="000022F8"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:</w:t>
            </w:r>
          </w:p>
          <w:p w:rsidR="009E417A" w:rsidRPr="00FD6D42" w:rsidRDefault="009E417A" w:rsidP="0094048F">
            <w:pPr>
              <w:rPr>
                <w:rFonts w:ascii="微軟正黑體" w:eastAsia="微軟正黑體" w:hAnsi="微軟正黑體"/>
                <w:bCs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若船舶進港延遲或取消進港</w:t>
            </w:r>
            <w:r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進入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[海巡署編輯表]</w:t>
            </w:r>
            <w:r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 xml:space="preserve"> 點選登輪</w:t>
            </w:r>
            <w:r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點選</w:t>
            </w:r>
            <w:r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退班</w:t>
            </w:r>
            <w:r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98200C"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{註解:只是</w:t>
            </w:r>
            <w:r w:rsidR="0098200C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移民署</w:t>
            </w:r>
            <w:r w:rsidR="0098200C"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記錄,派檢人員不去,不會另行通知}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17A" w:rsidRPr="00FD6D42" w:rsidRDefault="00694FCE" w:rsidP="0094048F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040C4131" wp14:editId="652DB2C4">
                      <wp:simplePos x="0" y="0"/>
                      <wp:positionH relativeFrom="column">
                        <wp:posOffset>1298575</wp:posOffset>
                      </wp:positionH>
                      <wp:positionV relativeFrom="paragraph">
                        <wp:posOffset>2129155</wp:posOffset>
                      </wp:positionV>
                      <wp:extent cx="387350" cy="381000"/>
                      <wp:effectExtent l="0" t="0" r="12700" b="19050"/>
                      <wp:wrapNone/>
                      <wp:docPr id="9227" name="矩形 9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3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27" o:spid="_x0000_s1026" style="position:absolute;margin-left:102.25pt;margin-top:167.65pt;width:30.5pt;height:30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" filled="f" strokecolor="red" strokeweight="2pt"/>
                  </w:pict>
                </mc:Fallback>
              </mc:AlternateContent>
            </w:r>
            <w:r w:rsidR="009E417A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252FEB5C" wp14:editId="3A650050">
                      <wp:simplePos x="0" y="0"/>
                      <wp:positionH relativeFrom="column">
                        <wp:posOffset>4035425</wp:posOffset>
                      </wp:positionH>
                      <wp:positionV relativeFrom="paragraph">
                        <wp:posOffset>2770997</wp:posOffset>
                      </wp:positionV>
                      <wp:extent cx="387350" cy="381000"/>
                      <wp:effectExtent l="0" t="0" r="12700" b="19050"/>
                      <wp:wrapNone/>
                      <wp:docPr id="9233" name="矩形 9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3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33" o:spid="_x0000_s1026" style="position:absolute;margin-left:317.75pt;margin-top:218.2pt;width:30.5pt;height:30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" filled="f" strokecolor="red" strokeweight="2pt"/>
                  </w:pict>
                </mc:Fallback>
              </mc:AlternateContent>
            </w:r>
            <w:r w:rsidR="009E417A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4FC9D960" wp14:editId="0DA50953">
                  <wp:extent cx="5484693" cy="3111910"/>
                  <wp:effectExtent l="0" t="0" r="190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112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630" w:rsidRPr="00FD6D42" w:rsidTr="0094048F">
        <w:trPr>
          <w:trHeight w:val="158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7E35" w:rsidRDefault="000E33CF" w:rsidP="00D301A0">
            <w:pPr>
              <w:rPr>
                <w:rFonts w:ascii="微軟正黑體" w:eastAsia="微軟正黑體" w:hAnsi="微軟正黑體"/>
                <w:bCs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lastRenderedPageBreak/>
              <w:t>11.</w:t>
            </w:r>
            <w:r w:rsidR="00DA2378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="00DA2378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聯檢申請單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DA2378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外海上下船員申請單</w:t>
            </w:r>
          </w:p>
          <w:p w:rsidR="001424EF" w:rsidRPr="00FD6D42" w:rsidRDefault="001424EF" w:rsidP="001424EF">
            <w:pPr>
              <w:jc w:val="right"/>
              <w:rPr>
                <w:rFonts w:ascii="微軟正黑體" w:eastAsia="微軟正黑體" w:hAnsi="微軟正黑體"/>
                <w:bCs/>
                <w:color w:val="000000" w:themeColor="text1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海巡署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7E35" w:rsidRPr="00FD6D42" w:rsidRDefault="00B40843" w:rsidP="0094048F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0CD479E8" wp14:editId="4E5561D2">
                      <wp:simplePos x="0" y="0"/>
                      <wp:positionH relativeFrom="column">
                        <wp:posOffset>3386455</wp:posOffset>
                      </wp:positionH>
                      <wp:positionV relativeFrom="paragraph">
                        <wp:posOffset>1889760</wp:posOffset>
                      </wp:positionV>
                      <wp:extent cx="742950" cy="266700"/>
                      <wp:effectExtent l="0" t="0" r="19050" b="19050"/>
                      <wp:wrapNone/>
                      <wp:docPr id="609" name="矩形 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09" o:spid="_x0000_s1026" style="position:absolute;margin-left:266.65pt;margin-top:148.8pt;width:58.5pt;height:21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" filled="f" strokecolor="red" strokeweight="2pt"/>
                  </w:pict>
                </mc:Fallback>
              </mc:AlternateContent>
            </w:r>
            <w:r w:rsidR="000D79CC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3C968A06" wp14:editId="7639E370">
                      <wp:simplePos x="0" y="0"/>
                      <wp:positionH relativeFrom="column">
                        <wp:posOffset>4135120</wp:posOffset>
                      </wp:positionH>
                      <wp:positionV relativeFrom="paragraph">
                        <wp:posOffset>2352675</wp:posOffset>
                      </wp:positionV>
                      <wp:extent cx="742950" cy="266700"/>
                      <wp:effectExtent l="0" t="0" r="19050" b="19050"/>
                      <wp:wrapNone/>
                      <wp:docPr id="7194" name="矩形 7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94" o:spid="_x0000_s1026" style="position:absolute;margin-left:325.6pt;margin-top:185.25pt;width:58.5pt;height:21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" filled="f" strokecolor="red" strokeweight="2pt"/>
                  </w:pict>
                </mc:Fallback>
              </mc:AlternateContent>
            </w:r>
            <w:r w:rsidR="000D79CC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25D74908" wp14:editId="4F198FCC">
                      <wp:simplePos x="0" y="0"/>
                      <wp:positionH relativeFrom="column">
                        <wp:posOffset>3495675</wp:posOffset>
                      </wp:positionH>
                      <wp:positionV relativeFrom="paragraph">
                        <wp:posOffset>307340</wp:posOffset>
                      </wp:positionV>
                      <wp:extent cx="1892300" cy="920750"/>
                      <wp:effectExtent l="0" t="0" r="12700" b="12700"/>
                      <wp:wrapNone/>
                      <wp:docPr id="11295" name="矩形 11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2300" cy="920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295" o:spid="_x0000_s1026" style="position:absolute;margin-left:275.25pt;margin-top:24.2pt;width:149pt;height:72.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" filled="f" strokecolor="red" strokeweight="2pt"/>
                  </w:pict>
                </mc:Fallback>
              </mc:AlternateContent>
            </w:r>
            <w:r w:rsidR="00377E35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22AE616C" wp14:editId="16DC3DAF">
                      <wp:simplePos x="0" y="0"/>
                      <wp:positionH relativeFrom="column">
                        <wp:posOffset>4133215</wp:posOffset>
                      </wp:positionH>
                      <wp:positionV relativeFrom="paragraph">
                        <wp:posOffset>1933575</wp:posOffset>
                      </wp:positionV>
                      <wp:extent cx="742950" cy="266700"/>
                      <wp:effectExtent l="0" t="0" r="19050" b="19050"/>
                      <wp:wrapNone/>
                      <wp:docPr id="7193" name="矩形 7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93" o:spid="_x0000_s1026" style="position:absolute;margin-left:325.45pt;margin-top:152.25pt;width:58.5pt;height:21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" filled="f" strokecolor="red" strokeweight="2pt"/>
                  </w:pict>
                </mc:Fallback>
              </mc:AlternateContent>
            </w:r>
            <w:r w:rsidR="00377E35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1A372710" wp14:editId="50E24509">
                  <wp:extent cx="5486400" cy="3694471"/>
                  <wp:effectExtent l="0" t="0" r="0" b="1270"/>
                  <wp:docPr id="7195" name="圖片 7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694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31DB" w:rsidRPr="00FD6D42" w:rsidRDefault="00EB31DB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29263A" w:rsidRPr="00FD6D42" w:rsidRDefault="0029263A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29263A" w:rsidRDefault="0029263A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504075" w:rsidRDefault="00504075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504075" w:rsidRDefault="00504075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504075" w:rsidRDefault="00504075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504075" w:rsidRDefault="00504075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504075" w:rsidRDefault="00504075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504075" w:rsidRDefault="00504075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504075" w:rsidRDefault="00504075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504075" w:rsidRDefault="00504075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504075" w:rsidRDefault="00504075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504075" w:rsidRDefault="00504075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504075" w:rsidRDefault="00504075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504075" w:rsidRDefault="00504075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504075" w:rsidRDefault="00504075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504075" w:rsidRDefault="00504075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tbl>
      <w:tblPr>
        <w:tblW w:w="10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9146"/>
      </w:tblGrid>
      <w:tr w:rsidR="007F488B" w:rsidRPr="00FD6D42" w:rsidTr="003B0C6C">
        <w:tc>
          <w:tcPr>
            <w:tcW w:w="10848" w:type="dxa"/>
            <w:gridSpan w:val="2"/>
            <w:shd w:val="clear" w:color="auto" w:fill="auto"/>
          </w:tcPr>
          <w:p w:rsidR="007F488B" w:rsidRPr="007F488B" w:rsidRDefault="00312D32" w:rsidP="003B0C6C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9" w:name="_Toc449522322"/>
            <w:r w:rsidRPr="00312D32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lastRenderedPageBreak/>
              <w:t>IFA_C017 派檢申請查核表</w:t>
            </w:r>
            <w:bookmarkEnd w:id="9"/>
          </w:p>
        </w:tc>
      </w:tr>
      <w:tr w:rsidR="00CC5630" w:rsidRPr="00FD6D42" w:rsidTr="00F64C75">
        <w:trPr>
          <w:trHeight w:val="264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CE9" w:rsidRPr="00FD6D42" w:rsidRDefault="00F04CE9" w:rsidP="00F04CE9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bookmarkStart w:id="10" w:name="_IFA_C017_派檢申請查核表"/>
            <w:bookmarkEnd w:id="10"/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1.</w:t>
            </w:r>
            <w:r w:rsidRPr="00FD6D42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 xml:space="preserve"> 操作</w:t>
            </w:r>
            <w:r w:rsidRPr="00FD6D42">
              <w:rPr>
                <w:rFonts w:ascii="微軟正黑體" w:eastAsia="微軟正黑體" w:hAnsi="微軟正黑體"/>
                <w:i/>
                <w:color w:val="000000" w:themeColor="text1"/>
                <w:szCs w:val="24"/>
              </w:rPr>
              <w:t>( Operation)</w:t>
            </w:r>
            <w:r w:rsidRPr="00FD6D42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：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路徑:</w:t>
            </w:r>
          </w:p>
          <w:p w:rsidR="0061094B" w:rsidRPr="00FD6D42" w:rsidRDefault="00F04CE9" w:rsidP="00F04CE9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首頁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選單</w:t>
            </w:r>
            <w:r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 xml:space="preserve"> </w:t>
            </w:r>
            <w:r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61094B"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 xml:space="preserve"> 查詢統計</w:t>
            </w:r>
            <w:r w:rsidR="0061094B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61094B"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 xml:space="preserve"> 港灣相關查詢</w:t>
            </w:r>
            <w:r w:rsidR="0061094B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06721A"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r w:rsidR="0061094B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派檢申請查核表</w:t>
            </w:r>
            <w:r w:rsidR="0006721A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94B" w:rsidRPr="00FD6D42" w:rsidRDefault="0061094B" w:rsidP="00EE7BA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FE30D14" wp14:editId="4479B4A6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621030</wp:posOffset>
                      </wp:positionV>
                      <wp:extent cx="2678039" cy="160655"/>
                      <wp:effectExtent l="0" t="0" r="27305" b="10795"/>
                      <wp:wrapNone/>
                      <wp:docPr id="9220" name="矩形 9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8039" cy="160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20" o:spid="_x0000_s1026" style="position:absolute;margin-left:14.1pt;margin-top:48.9pt;width:210.85pt;height:12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" filled="f" strokecolor="red" strokeweight="2pt"/>
                  </w:pict>
                </mc:Fallback>
              </mc:AlternateContent>
            </w: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0C140BDD" wp14:editId="7817E2AA">
                  <wp:extent cx="5581650" cy="1543050"/>
                  <wp:effectExtent l="0" t="0" r="0" b="0"/>
                  <wp:docPr id="9221" name="圖片 9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2116" cy="1545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630" w:rsidRPr="00FD6D42" w:rsidTr="00533B2B">
        <w:trPr>
          <w:trHeight w:val="2632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94B" w:rsidRPr="00FD6D42" w:rsidRDefault="0061094B" w:rsidP="0006721A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2.</w:t>
            </w:r>
            <w:r w:rsidR="0076583E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派檢申請查核表</w:t>
            </w:r>
            <w:r w:rsidR="0076583E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輸入</w:t>
            </w:r>
            <w:r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06721A"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進出港時間</w:t>
            </w:r>
            <w:r w:rsidR="0006721A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06721A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查詢</w:t>
            </w:r>
            <w:r w:rsidR="0006721A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94B" w:rsidRPr="00FD6D42" w:rsidRDefault="00280B1D" w:rsidP="00EE7BA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2113ADFB" wp14:editId="0B063461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1022022</wp:posOffset>
                      </wp:positionV>
                      <wp:extent cx="2057400" cy="390279"/>
                      <wp:effectExtent l="0" t="0" r="19050" b="10160"/>
                      <wp:wrapNone/>
                      <wp:docPr id="1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3902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" o:spid="_x0000_s1026" style="position:absolute;margin-left:14.25pt;margin-top:80.45pt;width:162pt;height:30.7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" filled="f" strokecolor="red" strokeweight="2pt"/>
                  </w:pict>
                </mc:Fallback>
              </mc:AlternateContent>
            </w:r>
            <w:r w:rsidR="00E67F45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08141794" wp14:editId="05D92DEF">
                      <wp:simplePos x="0" y="0"/>
                      <wp:positionH relativeFrom="column">
                        <wp:posOffset>4972685</wp:posOffset>
                      </wp:positionH>
                      <wp:positionV relativeFrom="paragraph">
                        <wp:posOffset>1327785</wp:posOffset>
                      </wp:positionV>
                      <wp:extent cx="45085" cy="252730"/>
                      <wp:effectExtent l="19050" t="19050" r="31115" b="13970"/>
                      <wp:wrapNone/>
                      <wp:docPr id="630" name="向上箭號 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25273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向上箭號 630" o:spid="_x0000_s1026" type="#_x0000_t68" style="position:absolute;margin-left:391.55pt;margin-top:104.55pt;width:3.55pt;height:19.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" adj="1927" fillcolor="red" strokecolor="red" strokeweight="2pt"/>
                  </w:pict>
                </mc:Fallback>
              </mc:AlternateContent>
            </w:r>
            <w:r w:rsidR="0061094B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77C3E0E5" wp14:editId="30979E70">
                      <wp:simplePos x="0" y="0"/>
                      <wp:positionH relativeFrom="column">
                        <wp:posOffset>4812030</wp:posOffset>
                      </wp:positionH>
                      <wp:positionV relativeFrom="paragraph">
                        <wp:posOffset>1096010</wp:posOffset>
                      </wp:positionV>
                      <wp:extent cx="267287" cy="216535"/>
                      <wp:effectExtent l="0" t="0" r="19050" b="12065"/>
                      <wp:wrapNone/>
                      <wp:docPr id="631" name="矩形 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287" cy="2165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31" o:spid="_x0000_s1026" style="position:absolute;margin-left:378.9pt;margin-top:86.3pt;width:21.05pt;height:17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" filled="f" strokecolor="red" strokeweight="2pt"/>
                  </w:pict>
                </mc:Fallback>
              </mc:AlternateContent>
            </w:r>
            <w:r w:rsidR="0061094B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43A60215" wp14:editId="52AABFD6">
                  <wp:extent cx="5581650" cy="1530350"/>
                  <wp:effectExtent l="0" t="0" r="0" b="0"/>
                  <wp:docPr id="626" name="圖片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9296" cy="1535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630" w:rsidRPr="00FD6D42" w:rsidTr="008919FA">
        <w:trPr>
          <w:trHeight w:val="841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94B" w:rsidRPr="00FD6D42" w:rsidRDefault="0061094B" w:rsidP="0076583E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3.</w:t>
            </w:r>
            <w:r w:rsidR="0076583E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派檢申請查核表</w:t>
            </w:r>
            <w:r w:rsidR="0076583E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可顯示欄位包含</w:t>
            </w:r>
            <w:r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客戶名稱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客戶代號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船舶號數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航次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英文船名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中文船名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靠泊船席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進港通過港口時間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離港通過港口時間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進港申請離港申請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等項目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94B" w:rsidRPr="00FD6D42" w:rsidRDefault="0061094B" w:rsidP="00EE7BA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E6C7218" wp14:editId="3161D6B7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677545</wp:posOffset>
                      </wp:positionV>
                      <wp:extent cx="1847850" cy="216535"/>
                      <wp:effectExtent l="0" t="0" r="19050" b="12065"/>
                      <wp:wrapNone/>
                      <wp:docPr id="9224" name="矩形 9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7850" cy="2165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24" o:spid="_x0000_s1026" style="position:absolute;margin-left:18.75pt;margin-top:53.35pt;width:145.5pt;height:17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" filled="f" strokecolor="red" strokeweight="2pt"/>
                  </w:pict>
                </mc:Fallback>
              </mc:AlternateContent>
            </w: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176F5B6" wp14:editId="1BBD08AF">
                      <wp:simplePos x="0" y="0"/>
                      <wp:positionH relativeFrom="column">
                        <wp:posOffset>4067175</wp:posOffset>
                      </wp:positionH>
                      <wp:positionV relativeFrom="paragraph">
                        <wp:posOffset>2341245</wp:posOffset>
                      </wp:positionV>
                      <wp:extent cx="1231900" cy="387350"/>
                      <wp:effectExtent l="19050" t="19050" r="25400" b="12700"/>
                      <wp:wrapNone/>
                      <wp:docPr id="9222" name="文字方塊 9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1900" cy="3873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E7BAD" w:rsidRPr="0005347D" w:rsidRDefault="00EE7BAD" w:rsidP="00EE7BAD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</w:rPr>
                                  </w:pPr>
                                  <w:r w:rsidRPr="0005347D">
                                    <w:rPr>
                                      <w:rFonts w:ascii="標楷體" w:eastAsia="標楷體" w:hAnsi="標楷體" w:hint="eastAsia"/>
                                      <w:b/>
                                    </w:rPr>
                                    <w:t>顯示欄位區域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9222" o:spid="_x0000_s1035" type="#_x0000_t202" style="position:absolute;margin-left:320.25pt;margin-top:184.35pt;width:97pt;height:30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" filled="f" strokecolor="red" strokeweight="3pt">
                      <v:textbox>
                        <w:txbxContent>
                          <w:p w:rsidR="00EE7BAD" w:rsidRPr="0005347D" w:rsidRDefault="00EE7BAD" w:rsidP="00EE7BAD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05347D">
                              <w:rPr>
                                <w:rFonts w:ascii="標楷體" w:eastAsia="標楷體" w:hAnsi="標楷體" w:hint="eastAsia"/>
                                <w:b/>
                              </w:rPr>
                              <w:t>顯示欄位區域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3E02D294" wp14:editId="0D5549AA">
                      <wp:simplePos x="0" y="0"/>
                      <wp:positionH relativeFrom="column">
                        <wp:posOffset>4545330</wp:posOffset>
                      </wp:positionH>
                      <wp:positionV relativeFrom="paragraph">
                        <wp:posOffset>2086610</wp:posOffset>
                      </wp:positionV>
                      <wp:extent cx="45085" cy="252730"/>
                      <wp:effectExtent l="19050" t="19050" r="31115" b="13970"/>
                      <wp:wrapNone/>
                      <wp:docPr id="9223" name="向上箭號 9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25273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向上箭號 9223" o:spid="_x0000_s1026" type="#_x0000_t68" style="position:absolute;margin-left:357.9pt;margin-top:164.3pt;width:3.55pt;height:19.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" adj="1927" fillcolor="red" strokecolor="red" strokeweight="2pt"/>
                  </w:pict>
                </mc:Fallback>
              </mc:AlternateContent>
            </w: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1BF7C6B1" wp14:editId="0B8E362B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1864995</wp:posOffset>
                      </wp:positionV>
                      <wp:extent cx="5086350" cy="224790"/>
                      <wp:effectExtent l="0" t="0" r="19050" b="22860"/>
                      <wp:wrapNone/>
                      <wp:docPr id="628" name="矩形 6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635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28" o:spid="_x0000_s1026" style="position:absolute;margin-left:30.25pt;margin-top:146.85pt;width:400.5pt;height:17.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" filled="f" strokecolor="red" strokeweight="2pt"/>
                  </w:pict>
                </mc:Fallback>
              </mc:AlternateContent>
            </w: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69C0B622" wp14:editId="21181E21">
                  <wp:extent cx="5581650" cy="3187700"/>
                  <wp:effectExtent l="0" t="0" r="0" b="0"/>
                  <wp:docPr id="627" name="圖片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4835" cy="3189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630" w:rsidRPr="00FD6D42" w:rsidTr="008919FA">
        <w:trPr>
          <w:trHeight w:val="239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94B" w:rsidRPr="00FD6D42" w:rsidRDefault="0061094B" w:rsidP="0076583E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lastRenderedPageBreak/>
              <w:t>4.</w:t>
            </w:r>
            <w:r w:rsidR="0076583E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派檢申請查核表</w:t>
            </w:r>
            <w:r w:rsidR="0076583E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</w:t>
            </w:r>
            <w:r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06721A"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列印</w:t>
            </w:r>
            <w:r w:rsidR="0006721A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功能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94B" w:rsidRPr="00FD6D42" w:rsidRDefault="009615B0" w:rsidP="00EE7BA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5AF9B855" wp14:editId="39218AF7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858520</wp:posOffset>
                      </wp:positionV>
                      <wp:extent cx="342900" cy="196215"/>
                      <wp:effectExtent l="0" t="0" r="19050" b="13335"/>
                      <wp:wrapNone/>
                      <wp:docPr id="9234" name="矩形 9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96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34" o:spid="_x0000_s1026" style="position:absolute;margin-left:2.1pt;margin-top:67.6pt;width:27pt;height:15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" filled="f" strokecolor="red" strokeweight="2pt"/>
                  </w:pict>
                </mc:Fallback>
              </mc:AlternateContent>
            </w: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56DD09C2" wp14:editId="78CC441F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1054100</wp:posOffset>
                      </wp:positionV>
                      <wp:extent cx="45085" cy="252730"/>
                      <wp:effectExtent l="19050" t="19050" r="31115" b="13970"/>
                      <wp:wrapNone/>
                      <wp:docPr id="633" name="向上箭號 6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25273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向上箭號 633" o:spid="_x0000_s1026" type="#_x0000_t68" style="position:absolute;margin-left:14.65pt;margin-top:83pt;width:3.55pt;height:19.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" adj="1927" fillcolor="red" strokecolor="red" strokeweight="2pt"/>
                  </w:pict>
                </mc:Fallback>
              </mc:AlternateContent>
            </w:r>
            <w:r w:rsidR="007B2080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4F5E41A3" wp14:editId="6E08E51A">
                  <wp:extent cx="5567514" cy="1991032"/>
                  <wp:effectExtent l="0" t="0" r="0" b="9525"/>
                  <wp:docPr id="9225" name="圖片 9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9063" cy="2005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630" w:rsidRPr="00FD6D42" w:rsidTr="007B2080">
        <w:trPr>
          <w:trHeight w:val="2861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94B" w:rsidRPr="00FD6D42" w:rsidRDefault="0061094B" w:rsidP="0076583E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5.</w:t>
            </w:r>
            <w:r w:rsidR="0076583E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派檢申請查核表</w:t>
            </w:r>
            <w:r w:rsidR="0076583E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列印表格</w:t>
            </w:r>
            <w:r w:rsidR="0076583E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內容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94B" w:rsidRPr="00FD6D42" w:rsidRDefault="00B90CB1" w:rsidP="00EE7BA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EE3E74B" wp14:editId="482D06A8">
                      <wp:simplePos x="0" y="0"/>
                      <wp:positionH relativeFrom="column">
                        <wp:posOffset>2054225</wp:posOffset>
                      </wp:positionH>
                      <wp:positionV relativeFrom="paragraph">
                        <wp:posOffset>46355</wp:posOffset>
                      </wp:positionV>
                      <wp:extent cx="1104900" cy="139700"/>
                      <wp:effectExtent l="0" t="0" r="19050" b="12700"/>
                      <wp:wrapNone/>
                      <wp:docPr id="9231" name="矩形 9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0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31" o:spid="_x0000_s1026" style="position:absolute;margin-left:161.75pt;margin-top:3.65pt;width:87pt;height:1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" filled="f" strokecolor="red" strokeweight="2pt"/>
                  </w:pict>
                </mc:Fallback>
              </mc:AlternateContent>
            </w: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02652FC7" wp14:editId="7EE6A979">
                  <wp:extent cx="5589638" cy="2315496"/>
                  <wp:effectExtent l="0" t="0" r="0" b="8890"/>
                  <wp:docPr id="635" name="圖片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0116" cy="2336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630" w:rsidRPr="00FD6D42" w:rsidTr="007B2080">
        <w:trPr>
          <w:trHeight w:val="2393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94B" w:rsidRPr="00FD6D42" w:rsidRDefault="0061094B" w:rsidP="00653B7F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6.</w:t>
            </w:r>
            <w:r w:rsidR="00F04CE9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派檢申請查核表</w:t>
            </w:r>
            <w:r w:rsidR="00F04CE9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</w:t>
            </w:r>
            <w:r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06721A"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下載</w:t>
            </w:r>
            <w:r w:rsidR="0006721A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功能</w:t>
            </w:r>
            <w:r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按</w:t>
            </w:r>
            <w:r w:rsidR="0006721A"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r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儲存</w:t>
            </w:r>
            <w:r w:rsidR="0006721A"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]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94B" w:rsidRPr="00FD6D42" w:rsidRDefault="003A7B4B" w:rsidP="00EE7BA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9BDC21E" wp14:editId="7FCCEFA8">
                      <wp:simplePos x="0" y="0"/>
                      <wp:positionH relativeFrom="column">
                        <wp:posOffset>4219575</wp:posOffset>
                      </wp:positionH>
                      <wp:positionV relativeFrom="paragraph">
                        <wp:posOffset>2628265</wp:posOffset>
                      </wp:positionV>
                      <wp:extent cx="539750" cy="224790"/>
                      <wp:effectExtent l="0" t="0" r="12700" b="22860"/>
                      <wp:wrapNone/>
                      <wp:docPr id="9229" name="矩形 9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975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29" o:spid="_x0000_s1026" style="position:absolute;margin-left:332.25pt;margin-top:206.95pt;width:42.5pt;height:17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" filled="f" strokecolor="red" strokeweight="2pt"/>
                  </w:pict>
                </mc:Fallback>
              </mc:AlternateContent>
            </w: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58592" behindDoc="0" locked="0" layoutInCell="1" allowOverlap="1" wp14:anchorId="741307E0" wp14:editId="1922025B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441960</wp:posOffset>
                      </wp:positionV>
                      <wp:extent cx="292100" cy="386080"/>
                      <wp:effectExtent l="0" t="0" r="12700" b="13970"/>
                      <wp:wrapNone/>
                      <wp:docPr id="14" name="群組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00" cy="386080"/>
                                <a:chOff x="0" y="0"/>
                                <a:chExt cx="292100" cy="386080"/>
                              </a:xfrm>
                            </wpg:grpSpPr>
                            <wps:wsp>
                              <wps:cNvPr id="9232" name="向上箭號 9232"/>
                              <wps:cNvSpPr/>
                              <wps:spPr>
                                <a:xfrm>
                                  <a:off x="152400" y="133350"/>
                                  <a:ext cx="45085" cy="252730"/>
                                </a:xfrm>
                                <a:prstGeom prst="up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36" name="矩形 9236"/>
                              <wps:cNvSpPr/>
                              <wps:spPr>
                                <a:xfrm>
                                  <a:off x="0" y="0"/>
                                  <a:ext cx="292100" cy="13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14" o:spid="_x0000_s1026" style="position:absolute;margin-left:19.75pt;margin-top:34.8pt;width:23pt;height:30.4pt;z-index:251758592" coordsize="292100,386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">
                      <v:shape id="向上箭號 9232" o:spid="_x0000_s1027" type="#_x0000_t68" style="position:absolute;left:152400;top:133350;width:45085;height:2527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Fi8MUA&#10;AADdAAAADwAAAGRycy9kb3ducmV2LnhtbESP3WrCQBSE7wXfYTmCd7oxlqCpq1hBEKFQ/6CXh+wx&#10;G8yeTbOrpm/fLRR6OczMN8xi1dlaPKj1lWMFk3ECgrhwuuJSwfm0Hc1A+ICssXZMCr7Jw2rZ7y0w&#10;1+7JB3ocQykihH2OCkwITS6lLwxZ9GPXEEfv6lqLIcq2lLrFZ4TbWqZJkkmLFccFgw1tDBW3490q&#10;eOeX/cfM3bK361dlmsun2WR8UGo46NavIAJ14T/8195pBfN0msLvm/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oWLwxQAAAN0AAAAPAAAAAAAAAAAAAAAAAJgCAABkcnMv&#10;ZG93bnJldi54bWxQSwUGAAAAAAQABAD1AAAAigMAAAAA&#10;" adj="1927" fillcolor="red" strokecolor="red" strokeweight="2pt"/>
                      <v:rect id="矩形 9236" o:spid="_x0000_s1028" style="position:absolute;width:292100;height:139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oHp8UA&#10;AADdAAAADwAAAGRycy9kb3ducmV2LnhtbESPQWvCQBSE70L/w/IKvYhuqhA0ukorVMSD0LQXb8/s&#10;Mwlm34bd1aT/3hWEHoeZ+YZZrnvTiBs5X1tW8D5OQBAXVtdcKvj9+RrNQPiArLGxTAr+yMN69TJY&#10;YqZtx990y0MpIoR9hgqqENpMSl9UZNCPbUscvbN1BkOUrpTaYRfhppGTJEmlwZrjQoUtbSoqLvnV&#10;KDhtj24z+5xuw3WYRvSl3NOhU+rttf9YgAjUh//ws73TCuaTaQqPN/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GgenxQAAAN0AAAAPAAAAAAAAAAAAAAAAAJgCAABkcnMv&#10;ZG93bnJldi54bWxQSwUGAAAAAAQABAD1AAAAigMAAAAA&#10;" filled="f" strokecolor="red" strokeweight="2pt"/>
                    </v:group>
                  </w:pict>
                </mc:Fallback>
              </mc:AlternateContent>
            </w:r>
            <w:r w:rsidR="00B90CB1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48C118C7" wp14:editId="32E05B37">
                      <wp:simplePos x="0" y="0"/>
                      <wp:positionH relativeFrom="column">
                        <wp:posOffset>2225675</wp:posOffset>
                      </wp:positionH>
                      <wp:positionV relativeFrom="paragraph">
                        <wp:posOffset>1270</wp:posOffset>
                      </wp:positionV>
                      <wp:extent cx="1104900" cy="139700"/>
                      <wp:effectExtent l="0" t="0" r="19050" b="12700"/>
                      <wp:wrapNone/>
                      <wp:docPr id="9230" name="矩形 9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0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30" o:spid="_x0000_s1026" style="position:absolute;margin-left:175.25pt;margin-top:.1pt;width:87pt;height:1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" filled="f" strokecolor="red" strokeweight="2pt"/>
                  </w:pict>
                </mc:Fallback>
              </mc:AlternateContent>
            </w:r>
            <w:r w:rsidR="0061094B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64182D69" wp14:editId="0E930C95">
                  <wp:extent cx="5501148" cy="2853813"/>
                  <wp:effectExtent l="0" t="0" r="4445" b="3810"/>
                  <wp:docPr id="636" name="圖片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6791" cy="285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630" w:rsidRPr="00FD6D42" w:rsidTr="007B2080">
        <w:trPr>
          <w:trHeight w:val="3108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94B" w:rsidRPr="00FD6D42" w:rsidRDefault="0061094B" w:rsidP="00EE7BA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lastRenderedPageBreak/>
              <w:t>7.EXCEL檔名</w:t>
            </w:r>
            <w:r w:rsidRPr="00FD6D42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CiqsStstusCount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94B" w:rsidRPr="00FD6D42" w:rsidRDefault="00B90CB1" w:rsidP="00EE7BA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C1D1D2F" wp14:editId="63F58058">
                      <wp:simplePos x="0" y="0"/>
                      <wp:positionH relativeFrom="column">
                        <wp:posOffset>1381125</wp:posOffset>
                      </wp:positionH>
                      <wp:positionV relativeFrom="paragraph">
                        <wp:posOffset>1345565</wp:posOffset>
                      </wp:positionV>
                      <wp:extent cx="1504950" cy="224790"/>
                      <wp:effectExtent l="0" t="0" r="19050" b="22860"/>
                      <wp:wrapNone/>
                      <wp:docPr id="9226" name="矩形 9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26" o:spid="_x0000_s1026" style="position:absolute;margin-left:108.75pt;margin-top:105.95pt;width:118.5pt;height:17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" filled="f" strokecolor="red" strokeweight="2pt"/>
                  </w:pict>
                </mc:Fallback>
              </mc:AlternateContent>
            </w:r>
            <w:r w:rsidR="0061094B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5C499BDD" wp14:editId="0EED5CB5">
                  <wp:extent cx="5632450" cy="1695450"/>
                  <wp:effectExtent l="0" t="0" r="6350" b="0"/>
                  <wp:docPr id="637" name="圖片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998" cy="1699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630" w:rsidRPr="00FD6D42" w:rsidTr="007B2080">
        <w:trPr>
          <w:trHeight w:val="2258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94B" w:rsidRDefault="0061094B" w:rsidP="00653B7F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8.</w:t>
            </w:r>
            <w:r w:rsidR="00653B7F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派檢申請查核表</w:t>
            </w:r>
            <w:r w:rsidR="00653B7F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下載表格</w:t>
            </w:r>
            <w:r w:rsidR="00653B7F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內容</w:t>
            </w:r>
          </w:p>
          <w:p w:rsidR="001424EF" w:rsidRPr="00FD6D42" w:rsidRDefault="001424EF" w:rsidP="001424EF">
            <w:pPr>
              <w:jc w:val="righ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海巡署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94B" w:rsidRPr="00FD6D42" w:rsidRDefault="00B90CB1" w:rsidP="00EE7BA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5A0D92AF" wp14:editId="55C126DA">
                      <wp:simplePos x="0" y="0"/>
                      <wp:positionH relativeFrom="column">
                        <wp:posOffset>2136980</wp:posOffset>
                      </wp:positionH>
                      <wp:positionV relativeFrom="paragraph">
                        <wp:posOffset>374466</wp:posOffset>
                      </wp:positionV>
                      <wp:extent cx="1504950" cy="224790"/>
                      <wp:effectExtent l="0" t="0" r="19050" b="22860"/>
                      <wp:wrapNone/>
                      <wp:docPr id="9228" name="矩形 9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0" cy="224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28" o:spid="_x0000_s1026" style="position:absolute;margin-left:168.25pt;margin-top:29.5pt;width:118.5pt;height:17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" filled="f" strokecolor="red" strokeweight="2pt"/>
                  </w:pict>
                </mc:Fallback>
              </mc:AlternateContent>
            </w:r>
            <w:r w:rsidR="0061094B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6DFC6CE2" wp14:editId="07EA0554">
                  <wp:extent cx="5589638" cy="2381865"/>
                  <wp:effectExtent l="0" t="0" r="0" b="0"/>
                  <wp:docPr id="638" name="圖片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079" cy="2383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48C" w:rsidRPr="00FD6D42" w:rsidRDefault="0017148C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E470D9" w:rsidRPr="00FD6D42" w:rsidRDefault="00E470D9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06721A" w:rsidRPr="00FD6D42" w:rsidRDefault="0006721A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06721A" w:rsidRPr="00FD6D42" w:rsidRDefault="0006721A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06721A" w:rsidRPr="00FD6D42" w:rsidRDefault="0006721A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06721A" w:rsidRPr="00FD6D42" w:rsidRDefault="0006721A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06721A" w:rsidRPr="00FD6D42" w:rsidRDefault="0006721A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06721A" w:rsidRPr="00FD6D42" w:rsidRDefault="0006721A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06721A" w:rsidRPr="00FD6D42" w:rsidRDefault="0006721A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06721A" w:rsidRPr="00FD6D42" w:rsidRDefault="0006721A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06721A" w:rsidRPr="00FD6D42" w:rsidRDefault="0006721A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06721A" w:rsidRPr="00FD6D42" w:rsidRDefault="0006721A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06721A" w:rsidRPr="00FD6D42" w:rsidRDefault="0006721A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06721A" w:rsidRPr="00FD6D42" w:rsidRDefault="0006721A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06721A" w:rsidRPr="00FD6D42" w:rsidRDefault="0006721A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tbl>
      <w:tblPr>
        <w:tblW w:w="10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9146"/>
      </w:tblGrid>
      <w:tr w:rsidR="00312D32" w:rsidRPr="00FD6D42" w:rsidTr="003B0C6C">
        <w:tc>
          <w:tcPr>
            <w:tcW w:w="10848" w:type="dxa"/>
            <w:gridSpan w:val="2"/>
            <w:shd w:val="clear" w:color="auto" w:fill="auto"/>
          </w:tcPr>
          <w:p w:rsidR="00312D32" w:rsidRPr="007F488B" w:rsidRDefault="00312D32" w:rsidP="003B0C6C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11" w:name="_Toc449522323"/>
            <w:r w:rsidRPr="00312D32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lastRenderedPageBreak/>
              <w:t>IFA_C018  船舶進出港查驗日報表</w:t>
            </w:r>
            <w:bookmarkEnd w:id="11"/>
          </w:p>
        </w:tc>
      </w:tr>
      <w:tr w:rsidR="00CC5630" w:rsidRPr="00FD6D42" w:rsidTr="005B48D9">
        <w:trPr>
          <w:trHeight w:val="3497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CE9" w:rsidRPr="00FD6D42" w:rsidRDefault="00F04CE9" w:rsidP="00F04CE9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bookmarkStart w:id="12" w:name="_IFA_C018__船舶進出港查驗日報表"/>
            <w:bookmarkEnd w:id="12"/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1.</w:t>
            </w:r>
            <w:r w:rsidRPr="00FD6D42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 xml:space="preserve"> 操作</w:t>
            </w:r>
            <w:r w:rsidRPr="00FD6D42">
              <w:rPr>
                <w:rFonts w:ascii="微軟正黑體" w:eastAsia="微軟正黑體" w:hAnsi="微軟正黑體"/>
                <w:i/>
                <w:color w:val="000000" w:themeColor="text1"/>
                <w:szCs w:val="24"/>
              </w:rPr>
              <w:t>( Operation)</w:t>
            </w:r>
            <w:r w:rsidRPr="00FD6D42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：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路徑:</w:t>
            </w:r>
          </w:p>
          <w:p w:rsidR="006B1930" w:rsidRPr="00FD6D42" w:rsidRDefault="00F04CE9" w:rsidP="006B6B6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首頁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選單</w:t>
            </w:r>
            <w:r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 xml:space="preserve"> </w:t>
            </w:r>
            <w:r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6B1930"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查詢統計</w:t>
            </w:r>
            <w:r w:rsidR="006B1930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6B1930"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港灣相關查詢</w:t>
            </w:r>
            <w:r w:rsidR="006B1930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06721A"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r w:rsidR="006B1930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船舶進出港查驗日報表</w:t>
            </w:r>
            <w:r w:rsidR="0006721A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930" w:rsidRPr="00FD6D42" w:rsidRDefault="00EE7BAD" w:rsidP="00EE7BA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ED6297E" wp14:editId="2902AC9A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467995</wp:posOffset>
                      </wp:positionV>
                      <wp:extent cx="2037715" cy="230505"/>
                      <wp:effectExtent l="0" t="0" r="19685" b="17145"/>
                      <wp:wrapNone/>
                      <wp:docPr id="9238" name="矩形 9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7715" cy="230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38" o:spid="_x0000_s1026" style="position:absolute;margin-left:.25pt;margin-top:36.85pt;width:160.45pt;height:18.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" filled="f" strokecolor="red" strokeweight="2pt"/>
                  </w:pict>
                </mc:Fallback>
              </mc:AlternateContent>
            </w:r>
            <w:r w:rsidR="005B48D9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6A46416" wp14:editId="4BA09F85">
                      <wp:simplePos x="0" y="0"/>
                      <wp:positionH relativeFrom="column">
                        <wp:posOffset>2949575</wp:posOffset>
                      </wp:positionH>
                      <wp:positionV relativeFrom="paragraph">
                        <wp:posOffset>848995</wp:posOffset>
                      </wp:positionV>
                      <wp:extent cx="2032635" cy="243205"/>
                      <wp:effectExtent l="0" t="0" r="24765" b="23495"/>
                      <wp:wrapNone/>
                      <wp:docPr id="9237" name="矩形 9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2635" cy="2432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37" o:spid="_x0000_s1026" style="position:absolute;margin-left:232.25pt;margin-top:66.85pt;width:160.05pt;height:19.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" filled="f" strokecolor="red" strokeweight="2pt"/>
                  </w:pict>
                </mc:Fallback>
              </mc:AlternateContent>
            </w:r>
            <w:r w:rsidR="006B1930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6C1490FF" wp14:editId="6C0B851D">
                  <wp:extent cx="5518150" cy="1892300"/>
                  <wp:effectExtent l="0" t="0" r="635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6390" cy="190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630" w:rsidRPr="00FD6D42" w:rsidTr="006B1930">
        <w:trPr>
          <w:trHeight w:val="158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C58" w:rsidRPr="00FD6D42" w:rsidRDefault="000A6C58" w:rsidP="00EE7BA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2. </w:t>
            </w:r>
            <w:r w:rsidR="00EE7BAD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船舶進出港查驗日報表</w:t>
            </w:r>
            <w:r w:rsidR="00EE7BAD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可顯示欄位包含</w:t>
            </w:r>
            <w:r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查驗時間*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船舶動態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船舶動態可選項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:</w:t>
            </w:r>
            <w:r w:rsidRPr="00FD6D42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[進港]或[出港]</w:t>
            </w:r>
            <w:r w:rsidR="0006721A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點選[查詢]</w:t>
            </w:r>
            <w:r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C58" w:rsidRPr="00FD6D42" w:rsidRDefault="00ED3E53" w:rsidP="00EE7BA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3D30F5A1" wp14:editId="1A4BFB68">
                      <wp:simplePos x="0" y="0"/>
                      <wp:positionH relativeFrom="column">
                        <wp:posOffset>4790460</wp:posOffset>
                      </wp:positionH>
                      <wp:positionV relativeFrom="paragraph">
                        <wp:posOffset>1581642</wp:posOffset>
                      </wp:positionV>
                      <wp:extent cx="325694" cy="427703"/>
                      <wp:effectExtent l="0" t="0" r="17780" b="10795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694" cy="4277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" o:spid="_x0000_s1026" style="position:absolute;margin-left:377.2pt;margin-top:124.55pt;width:25.65pt;height:33.7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" filled="f" strokecolor="red" strokeweight="2pt"/>
                  </w:pict>
                </mc:Fallback>
              </mc:AlternateContent>
            </w:r>
            <w:r w:rsidR="0006721A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6FF8770E" wp14:editId="29FC4FB8">
                      <wp:simplePos x="0" y="0"/>
                      <wp:positionH relativeFrom="column">
                        <wp:posOffset>181590</wp:posOffset>
                      </wp:positionH>
                      <wp:positionV relativeFrom="paragraph">
                        <wp:posOffset>1052932</wp:posOffset>
                      </wp:positionV>
                      <wp:extent cx="2072148" cy="546100"/>
                      <wp:effectExtent l="0" t="0" r="23495" b="25400"/>
                      <wp:wrapNone/>
                      <wp:docPr id="2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2148" cy="546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" o:spid="_x0000_s1026" style="position:absolute;margin-left:14.3pt;margin-top:82.9pt;width:163.15pt;height:43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" filled="f" strokecolor="red" strokeweight="2pt"/>
                  </w:pict>
                </mc:Fallback>
              </mc:AlternateContent>
            </w:r>
            <w:r w:rsidR="000A6C58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4F8B1471" wp14:editId="259C21A6">
                      <wp:simplePos x="0" y="0"/>
                      <wp:positionH relativeFrom="column">
                        <wp:posOffset>3660775</wp:posOffset>
                      </wp:positionH>
                      <wp:positionV relativeFrom="paragraph">
                        <wp:posOffset>1339850</wp:posOffset>
                      </wp:positionV>
                      <wp:extent cx="267286" cy="546100"/>
                      <wp:effectExtent l="0" t="0" r="19050" b="25400"/>
                      <wp:wrapNone/>
                      <wp:docPr id="608" name="矩形 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286" cy="546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08" o:spid="_x0000_s1026" style="position:absolute;margin-left:288.25pt;margin-top:105.5pt;width:21.05pt;height:4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" filled="f" strokecolor="red" strokeweight="2pt"/>
                  </w:pict>
                </mc:Fallback>
              </mc:AlternateContent>
            </w:r>
            <w:r w:rsidR="000A6C58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71C394AD" wp14:editId="772B939A">
                  <wp:extent cx="5549900" cy="2082800"/>
                  <wp:effectExtent l="0" t="0" r="0" b="0"/>
                  <wp:docPr id="7168" name="圖片 7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227" cy="2087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630" w:rsidRPr="00FD6D42" w:rsidTr="00852488">
        <w:trPr>
          <w:trHeight w:val="2823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C58" w:rsidRPr="00FD6D42" w:rsidRDefault="000A6C58" w:rsidP="00EE7BA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3. </w:t>
            </w:r>
            <w:r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船舶動態</w:t>
            </w:r>
            <w:r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點選[進港]</w:t>
            </w:r>
            <w:r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點選[查詢]</w:t>
            </w:r>
            <w:r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進港報表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C58" w:rsidRPr="00FD6D42" w:rsidRDefault="00B20748" w:rsidP="00EE7BA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938816" behindDoc="0" locked="0" layoutInCell="1" allowOverlap="1" wp14:anchorId="20B7DF30" wp14:editId="48FA0403">
                      <wp:simplePos x="0" y="0"/>
                      <wp:positionH relativeFrom="column">
                        <wp:posOffset>4879483</wp:posOffset>
                      </wp:positionH>
                      <wp:positionV relativeFrom="paragraph">
                        <wp:posOffset>624758</wp:posOffset>
                      </wp:positionV>
                      <wp:extent cx="292100" cy="386080"/>
                      <wp:effectExtent l="0" t="0" r="12700" b="13970"/>
                      <wp:wrapNone/>
                      <wp:docPr id="7186" name="群組 71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00" cy="386080"/>
                                <a:chOff x="0" y="0"/>
                                <a:chExt cx="292100" cy="386080"/>
                              </a:xfrm>
                            </wpg:grpSpPr>
                            <wps:wsp>
                              <wps:cNvPr id="7188" name="向上箭號 7188"/>
                              <wps:cNvSpPr/>
                              <wps:spPr>
                                <a:xfrm>
                                  <a:off x="152400" y="133350"/>
                                  <a:ext cx="45085" cy="252730"/>
                                </a:xfrm>
                                <a:prstGeom prst="up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89" name="矩形 7189"/>
                              <wps:cNvSpPr/>
                              <wps:spPr>
                                <a:xfrm>
                                  <a:off x="0" y="0"/>
                                  <a:ext cx="292100" cy="13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7186" o:spid="_x0000_s1026" style="position:absolute;margin-left:384.2pt;margin-top:49.2pt;width:23pt;height:30.4pt;z-index:251938816" coordsize="292100,386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">
                      <v:shape id="向上箭號 7188" o:spid="_x0000_s1027" type="#_x0000_t68" style="position:absolute;left:152400;top:133350;width:45085;height:2527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uObMEA&#10;AADdAAAADwAAAGRycy9kb3ducmV2LnhtbERPy4rCMBTdC/5DuII7TR2kU6pRVBgQYWB8gctLc22K&#10;zU1tota/nywGZnk47/mys7V4Uusrxwom4wQEceF0xaWC0/FrlIHwAVlj7ZgUvMnDctHvzTHX7sV7&#10;eh5CKWII+xwVmBCaXEpfGLLox64hjtzVtRZDhG0pdYuvGG5r+ZEkqbRYcWww2NDGUHE7PKyCb57u&#10;fjJ3S9fXe2Wa88VsUt4rNRx0qxmIQF34F/+5t1rB5ySLc+Ob+AT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LjmzBAAAA3QAAAA8AAAAAAAAAAAAAAAAAmAIAAGRycy9kb3du&#10;cmV2LnhtbFBLBQYAAAAABAAEAPUAAACGAwAAAAA=&#10;" adj="1927" fillcolor="red" strokecolor="red" strokeweight="2pt"/>
                      <v:rect id="矩形 7189" o:spid="_x0000_s1028" style="position:absolute;width:292100;height:139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dIo8YA&#10;AADdAAAADwAAAGRycy9kb3ducmV2LnhtbESPQWvCQBSE74X+h+UJvYhuVLAxdZUqVKQHQevF22v2&#10;mQSzb8PuauK/dwtCj8PMfMPMl52pxY2crywrGA0TEMS51RUXCo4/X4MUhA/IGmvLpOBOHpaL15c5&#10;Ztq2vKfbIRQiQthnqKAMocmk9HlJBv3QNsTRO1tnMETpCqkdthFuajlOkqk0WHFcKLGhdUn55XA1&#10;Cn43J7dOV5NNuPanEX0pvmnXKvXW6z4/QATqwn/42d5qBe+jdAZ/b+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dIo8YAAADdAAAADwAAAAAAAAAAAAAAAACYAgAAZHJz&#10;L2Rvd25yZXYueG1sUEsFBgAAAAAEAAQA9QAAAIsDAAAAAA==&#10;" filled="f" strokecolor="red" strokeweight="2pt"/>
                    </v:group>
                  </w:pict>
                </mc:Fallback>
              </mc:AlternateContent>
            </w:r>
            <w:r w:rsidR="00C3718C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A78BD2F" wp14:editId="44FE8299">
                      <wp:simplePos x="0" y="0"/>
                      <wp:positionH relativeFrom="column">
                        <wp:posOffset>3641725</wp:posOffset>
                      </wp:positionH>
                      <wp:positionV relativeFrom="paragraph">
                        <wp:posOffset>392062</wp:posOffset>
                      </wp:positionV>
                      <wp:extent cx="266700" cy="165100"/>
                      <wp:effectExtent l="0" t="0" r="19050" b="25400"/>
                      <wp:wrapNone/>
                      <wp:docPr id="9247" name="矩形 9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65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47" o:spid="_x0000_s1026" style="position:absolute;margin-left:286.75pt;margin-top:30.85pt;width:21pt;height:1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" filled="f" strokecolor="red" strokeweight="2pt"/>
                  </w:pict>
                </mc:Fallback>
              </mc:AlternateContent>
            </w:r>
            <w:r w:rsidR="000A6C58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72E50F34" wp14:editId="5885461C">
                  <wp:extent cx="5589638" cy="2389238"/>
                  <wp:effectExtent l="0" t="0" r="0" b="0"/>
                  <wp:docPr id="7169" name="圖片 7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374" cy="2400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630" w:rsidRPr="00FD6D42" w:rsidTr="003E3C16">
        <w:trPr>
          <w:trHeight w:val="4112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18D6" w:rsidRPr="00FD6D42" w:rsidRDefault="005F18D6" w:rsidP="003E3C1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lastRenderedPageBreak/>
              <w:t>4.</w:t>
            </w:r>
            <w:r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[船舶進出港查驗日報表]</w:t>
            </w:r>
            <w:r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點選[進港]</w:t>
            </w:r>
            <w:r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</w:t>
            </w:r>
            <w:r w:rsidR="003E3C16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列印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18D6" w:rsidRPr="00FD6D42" w:rsidRDefault="003E3C16" w:rsidP="00C9276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910144" behindDoc="0" locked="0" layoutInCell="1" allowOverlap="1" wp14:anchorId="5551ACC6" wp14:editId="395E0837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1146994</wp:posOffset>
                      </wp:positionV>
                      <wp:extent cx="292100" cy="386080"/>
                      <wp:effectExtent l="0" t="0" r="12700" b="13970"/>
                      <wp:wrapNone/>
                      <wp:docPr id="5" name="群組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00" cy="386080"/>
                                <a:chOff x="0" y="0"/>
                                <a:chExt cx="292100" cy="386080"/>
                              </a:xfrm>
                            </wpg:grpSpPr>
                            <wps:wsp>
                              <wps:cNvPr id="6" name="向上箭號 6"/>
                              <wps:cNvSpPr/>
                              <wps:spPr>
                                <a:xfrm>
                                  <a:off x="152400" y="133350"/>
                                  <a:ext cx="45085" cy="252730"/>
                                </a:xfrm>
                                <a:prstGeom prst="up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矩形 8"/>
                              <wps:cNvSpPr/>
                              <wps:spPr>
                                <a:xfrm>
                                  <a:off x="0" y="0"/>
                                  <a:ext cx="292100" cy="13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5" o:spid="_x0000_s1026" style="position:absolute;margin-left:.05pt;margin-top:90.3pt;width:23pt;height:30.4pt;z-index:251910144" coordsize="292100,386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">
                      <v:shapetype id="_x0000_t68" coordsize="21600,21600" o:spt="68" adj="5400,5400" path="m0@0l@1@0@1,21600@2,21600@2@0,21600@0,10800,xe">
                        <v:stroke joinstyle="miter"/>
                        <v:formulas>
                          <v:f eqn="val #0"/>
                          <v:f eqn="val #1"/>
                          <v:f eqn="sum 21600 0 #1"/>
                          <v:f eqn="prod #0 #1 10800"/>
                          <v:f eqn="sum #0 0 @3"/>
                        </v:formulas>
                        <v:path o:connecttype="custom" o:connectlocs="10800,0;0,@0;10800,21600;21600,@0" o:connectangles="270,180,90,0" textboxrect="@1,@4,@2,21600"/>
                        <v:handles>
                          <v:h position="#1,#0" xrange="0,10800" yrange="0,21600"/>
                        </v:handles>
                      </v:shapetype>
                      <v:shape id="向上箭號 6" o:spid="_x0000_s1027" type="#_x0000_t68" style="position:absolute;left:152400;top:133350;width:45085;height:2527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eV/sIA&#10;AADaAAAADwAAAGRycy9kb3ducmV2LnhtbESP3YrCMBSE7wXfIRxh72yqLEWqUVQQZGFh/QMvD82x&#10;KTYntYla394sLOzlMDPfMLNFZ2vxoNZXjhWMkhQEceF0xaWC42EznIDwAVlj7ZgUvMjDYt7vzTDX&#10;7sk7euxDKSKEfY4KTAhNLqUvDFn0iWuIo3dxrcUQZVtK3eIzwm0tx2maSYsVxwWDDa0NFdf93Sr4&#10;5s+vn4m7ZqvLrTLN6WzWGe+U+hh0yymIQF34D/+1t1pBBr9X4g2Q8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5X+wgAAANoAAAAPAAAAAAAAAAAAAAAAAJgCAABkcnMvZG93&#10;bnJldi54bWxQSwUGAAAAAAQABAD1AAAAhwMAAAAA&#10;" adj="1927" fillcolor="red" strokecolor="red" strokeweight="2pt"/>
                      <v:rect id="矩形 8" o:spid="_x0000_s1028" style="position:absolute;width:292100;height:139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utMMA&#10;AADaAAAADwAAAGRycy9kb3ducmV2LnhtbESPwWrCQBCG7wXfYRnBS9GNFkSiq6igSA+F2l68jdkx&#10;CWZnw+5q0rfvHAo9Dv/838y32vSuUU8KsfZsYDrJQBEX3tZcGvj+OowXoGJCtth4JgM/FGGzHrys&#10;MLe+4096nlOpBMIxRwNVSm2udSwqchgnviWW7OaDwyRjKLUN2AncNXqWZXPtsGa5UGFL+4qK+/nh&#10;DFyPl7Bf7N6O6fE6F/S9fKePzpjRsN8uQSXq0//yX/tkDcivoiIa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ZutMMAAADaAAAADwAAAAAAAAAAAAAAAACYAgAAZHJzL2Rv&#10;d25yZXYueG1sUEsFBgAAAAAEAAQA9QAAAIgDAAAAAA==&#10;" filled="f" strokecolor="red" strokeweight="2pt"/>
                    </v:group>
                  </w:pict>
                </mc:Fallback>
              </mc:AlternateContent>
            </w: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676DE91D" wp14:editId="7E94F425">
                      <wp:simplePos x="0" y="0"/>
                      <wp:positionH relativeFrom="column">
                        <wp:posOffset>3515995</wp:posOffset>
                      </wp:positionH>
                      <wp:positionV relativeFrom="paragraph">
                        <wp:posOffset>490220</wp:posOffset>
                      </wp:positionV>
                      <wp:extent cx="266700" cy="165100"/>
                      <wp:effectExtent l="0" t="0" r="19050" b="25400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65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" o:spid="_x0000_s1026" style="position:absolute;margin-left:276.85pt;margin-top:38.6pt;width:21pt;height:13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" filled="f" strokecolor="red" strokeweight="2pt"/>
                  </w:pict>
                </mc:Fallback>
              </mc:AlternateContent>
            </w:r>
            <w:r w:rsidR="008C4919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33671DE3" wp14:editId="15F25D44">
                  <wp:extent cx="5485749" cy="2403987"/>
                  <wp:effectExtent l="0" t="0" r="127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404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630" w:rsidRPr="00FD6D42" w:rsidTr="003E3C16">
        <w:trPr>
          <w:trHeight w:val="3511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18D6" w:rsidRPr="00FD6D42" w:rsidRDefault="005F18D6" w:rsidP="00C9276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5.[船舶進出港查驗日報]</w:t>
            </w:r>
            <w:r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列印表格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18D6" w:rsidRPr="00FD6D42" w:rsidRDefault="005F18D6" w:rsidP="00C9276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7B5A4BEE" wp14:editId="521FDAC0">
                      <wp:simplePos x="0" y="0"/>
                      <wp:positionH relativeFrom="column">
                        <wp:posOffset>2011209</wp:posOffset>
                      </wp:positionH>
                      <wp:positionV relativeFrom="paragraph">
                        <wp:posOffset>75299</wp:posOffset>
                      </wp:positionV>
                      <wp:extent cx="1143000" cy="222250"/>
                      <wp:effectExtent l="0" t="0" r="19050" b="25400"/>
                      <wp:wrapNone/>
                      <wp:docPr id="10" name="矩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0" o:spid="_x0000_s1026" style="position:absolute;margin-left:158.35pt;margin-top:5.95pt;width:90pt;height:17.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" filled="f" strokecolor="red" strokeweight="2pt"/>
                  </w:pict>
                </mc:Fallback>
              </mc:AlternateContent>
            </w:r>
            <w:r w:rsidR="008C4919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2B17EA2B" wp14:editId="4F7F351C">
                  <wp:extent cx="5589638" cy="2094271"/>
                  <wp:effectExtent l="0" t="0" r="0" b="127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8757" cy="209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630" w:rsidRPr="00FD6D42" w:rsidTr="00C9276C">
        <w:trPr>
          <w:trHeight w:val="196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18D6" w:rsidRPr="00FD6D42" w:rsidRDefault="005F18D6" w:rsidP="00C9276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6. </w:t>
            </w:r>
            <w:r w:rsidR="00B20748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船舶進出港查驗日報表</w:t>
            </w:r>
            <w:r w:rsidR="00B20748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</w:t>
            </w:r>
            <w:r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下載功能</w:t>
            </w:r>
            <w:r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按</w:t>
            </w:r>
            <w:r w:rsidR="00B20748"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r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儲存</w:t>
            </w:r>
            <w:r w:rsidR="00B20748"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]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18D6" w:rsidRPr="00FD6D42" w:rsidRDefault="003E3C16" w:rsidP="00C9276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4EFB9B1C" wp14:editId="257A62A8">
                      <wp:simplePos x="0" y="0"/>
                      <wp:positionH relativeFrom="column">
                        <wp:posOffset>4211320</wp:posOffset>
                      </wp:positionH>
                      <wp:positionV relativeFrom="paragraph">
                        <wp:posOffset>3200215</wp:posOffset>
                      </wp:positionV>
                      <wp:extent cx="495300" cy="222250"/>
                      <wp:effectExtent l="0" t="0" r="19050" b="2540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2" o:spid="_x0000_s1026" style="position:absolute;margin-left:331.6pt;margin-top:252pt;width:39pt;height:17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" filled="f" strokecolor="red" strokeweight="2pt"/>
                  </w:pict>
                </mc:Fallback>
              </mc:AlternateContent>
            </w:r>
            <w:r w:rsidR="005F18D6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63278692" wp14:editId="7E626A13">
                      <wp:simplePos x="0" y="0"/>
                      <wp:positionH relativeFrom="column">
                        <wp:posOffset>1753521</wp:posOffset>
                      </wp:positionH>
                      <wp:positionV relativeFrom="paragraph">
                        <wp:posOffset>84926</wp:posOffset>
                      </wp:positionV>
                      <wp:extent cx="2076450" cy="222250"/>
                      <wp:effectExtent l="0" t="0" r="19050" b="25400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645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" o:spid="_x0000_s1026" style="position:absolute;margin-left:138.05pt;margin-top:6.7pt;width:163.5pt;height:17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" filled="f" strokecolor="red" strokeweight="2pt"/>
                  </w:pict>
                </mc:Fallback>
              </mc:AlternateContent>
            </w:r>
            <w:r w:rsidR="008C4919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208C4F58" wp14:editId="41CCA0C9">
                  <wp:extent cx="5486400" cy="342900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42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630" w:rsidRPr="00FD6D42" w:rsidTr="00171EA1">
        <w:trPr>
          <w:trHeight w:val="439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18D6" w:rsidRPr="00FD6D42" w:rsidRDefault="005F18D6" w:rsidP="00BE5082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lastRenderedPageBreak/>
              <w:t>7.EXCEL檔名</w:t>
            </w:r>
            <w:r w:rsidRPr="00FD6D42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CiqsStstus</w:t>
            </w:r>
            <w:r w:rsidR="008C4919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Detail</w:t>
            </w:r>
            <w:r w:rsidR="00BE5082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.xls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18D6" w:rsidRPr="00FD6D42" w:rsidRDefault="005F18D6" w:rsidP="00C9276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72D718B0" wp14:editId="40DB05A2">
                      <wp:simplePos x="0" y="0"/>
                      <wp:positionH relativeFrom="column">
                        <wp:posOffset>1543357</wp:posOffset>
                      </wp:positionH>
                      <wp:positionV relativeFrom="paragraph">
                        <wp:posOffset>2205601</wp:posOffset>
                      </wp:positionV>
                      <wp:extent cx="1085850" cy="222250"/>
                      <wp:effectExtent l="0" t="0" r="19050" b="25400"/>
                      <wp:wrapNone/>
                      <wp:docPr id="15" name="矩形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5" o:spid="_x0000_s1026" style="position:absolute;margin-left:121.5pt;margin-top:173.65pt;width:85.5pt;height:17.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" filled="f" strokecolor="red" strokeweight="2pt"/>
                  </w:pict>
                </mc:Fallback>
              </mc:AlternateContent>
            </w:r>
            <w:r w:rsidR="008C4919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2D73EEB2" wp14:editId="5398EA25">
                  <wp:extent cx="4445000" cy="2451100"/>
                  <wp:effectExtent l="0" t="0" r="0" b="635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0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630" w:rsidRPr="00FD6D42" w:rsidTr="00171EA1">
        <w:trPr>
          <w:trHeight w:val="409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18D6" w:rsidRPr="00FD6D42" w:rsidRDefault="005F18D6" w:rsidP="00C9276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8.[船舶進出港查驗日報表]</w:t>
            </w:r>
            <w:r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下載表格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18D6" w:rsidRPr="00FD6D42" w:rsidRDefault="005F18D6" w:rsidP="00C9276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7E843D9B" wp14:editId="323C6C5B">
                      <wp:simplePos x="0" y="0"/>
                      <wp:positionH relativeFrom="column">
                        <wp:posOffset>1997075</wp:posOffset>
                      </wp:positionH>
                      <wp:positionV relativeFrom="paragraph">
                        <wp:posOffset>110490</wp:posOffset>
                      </wp:positionV>
                      <wp:extent cx="1079500" cy="222250"/>
                      <wp:effectExtent l="0" t="0" r="25400" b="25400"/>
                      <wp:wrapNone/>
                      <wp:docPr id="16" name="矩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6" o:spid="_x0000_s1026" style="position:absolute;margin-left:157.25pt;margin-top:8.7pt;width:85pt;height:17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" filled="f" strokecolor="red" strokeweight="2pt"/>
                  </w:pict>
                </mc:Fallback>
              </mc:AlternateContent>
            </w:r>
            <w:r w:rsidR="003E3C16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53159B13" wp14:editId="7EEB14B2">
                  <wp:extent cx="5486400" cy="2580968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580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630" w:rsidRPr="00FD6D42" w:rsidTr="00852488">
        <w:trPr>
          <w:trHeight w:val="2397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18D6" w:rsidRPr="00FD6D42" w:rsidRDefault="00FC2098" w:rsidP="00EE7BA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9</w:t>
            </w:r>
            <w:r w:rsidR="00B20748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</w:t>
            </w:r>
            <w:r w:rsidR="00B20748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="00B20748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[船舶進出港查驗日報表]</w:t>
            </w:r>
            <w:r w:rsidR="00B20748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B20748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點選[出港]</w:t>
            </w:r>
            <w:r w:rsidR="00B20748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B20748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點選[查詢]</w:t>
            </w:r>
            <w:r w:rsidR="00B20748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B20748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出港報表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18D6" w:rsidRPr="00FD6D42" w:rsidRDefault="00B20748" w:rsidP="00EE7BAD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936768" behindDoc="0" locked="0" layoutInCell="1" allowOverlap="1" wp14:anchorId="2DDF6F10" wp14:editId="6FB4896F">
                      <wp:simplePos x="0" y="0"/>
                      <wp:positionH relativeFrom="column">
                        <wp:posOffset>4792980</wp:posOffset>
                      </wp:positionH>
                      <wp:positionV relativeFrom="paragraph">
                        <wp:posOffset>590550</wp:posOffset>
                      </wp:positionV>
                      <wp:extent cx="292100" cy="386080"/>
                      <wp:effectExtent l="0" t="0" r="12700" b="13970"/>
                      <wp:wrapNone/>
                      <wp:docPr id="7183" name="群組 71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00" cy="386080"/>
                                <a:chOff x="0" y="0"/>
                                <a:chExt cx="292100" cy="386080"/>
                              </a:xfrm>
                            </wpg:grpSpPr>
                            <wps:wsp>
                              <wps:cNvPr id="7184" name="向上箭號 7184"/>
                              <wps:cNvSpPr/>
                              <wps:spPr>
                                <a:xfrm>
                                  <a:off x="152400" y="133350"/>
                                  <a:ext cx="45085" cy="252730"/>
                                </a:xfrm>
                                <a:prstGeom prst="up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85" name="矩形 7185"/>
                              <wps:cNvSpPr/>
                              <wps:spPr>
                                <a:xfrm>
                                  <a:off x="0" y="0"/>
                                  <a:ext cx="292100" cy="13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7183" o:spid="_x0000_s1026" style="position:absolute;margin-left:377.4pt;margin-top:46.5pt;width:23pt;height:30.4pt;z-index:251936768" coordsize="292100,386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">
                      <v:shape id="向上箭號 7184" o:spid="_x0000_s1027" type="#_x0000_t68" style="position:absolute;left:152400;top:133350;width:45085;height:2527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aEacUA&#10;AADdAAAADwAAAGRycy9kb3ducmV2LnhtbESP3WrCQBSE7wu+w3IK3jUbRdKQukoVBBEK9Q96ecge&#10;s8Hs2ZhdNb59t1DwcpiZb5jpvLeNuFHna8cKRkkKgrh0uuZKwWG/estB+ICssXFMCh7kYT4bvEyx&#10;0O7OW7rtQiUihH2BCkwIbSGlLw1Z9IlriaN3cp3FEGVXSd3hPcJtI8dpmkmLNccFgy0tDZXn3dUq&#10;+OLJ5jt352xxutSmPf6YZcZbpYav/ecHiEB9eIb/22ut4H2UT+DvTXw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oRpxQAAAN0AAAAPAAAAAAAAAAAAAAAAAJgCAABkcnMv&#10;ZG93bnJldi54bWxQSwUGAAAAAAQABAD1AAAAigMAAAAA&#10;" adj="1927" fillcolor="red" strokecolor="red" strokeweight="2pt"/>
                      <v:rect id="矩形 7185" o:spid="_x0000_s1028" style="position:absolute;width:292100;height:139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pCpsYA&#10;AADdAAAADwAAAGRycy9kb3ducmV2LnhtbESPT2vCQBTE74V+h+UVvIhutFRD6ioqVKQHwT8Xb8/s&#10;axLMvg27q0m/fVcQehxm5jfMbNGZWtzJ+cqygtEwAUGcW11xoeB0/BqkIHxA1lhbJgW/5GExf32Z&#10;YaZty3u6H0IhIoR9hgrKEJpMSp+XZNAPbUMcvR/rDIYoXSG1wzbCTS3HSTKRBiuOCyU2tC4pvx5u&#10;RsFlc3brdPW+Cbf+JKKvxTftWqV6b93yE0SgLvyHn+2tVjAdpR/weBOf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pCpsYAAADdAAAADwAAAAAAAAAAAAAAAACYAgAAZHJz&#10;L2Rvd25yZXYueG1sUEsFBgAAAAAEAAQA9QAAAIsDAAAAAA==&#10;" filled="f" strokecolor="red" strokeweight="2pt"/>
                    </v:group>
                  </w:pict>
                </mc:Fallback>
              </mc:AlternateContent>
            </w: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7C09523E" wp14:editId="0CA51C86">
                      <wp:simplePos x="0" y="0"/>
                      <wp:positionH relativeFrom="column">
                        <wp:posOffset>3632200</wp:posOffset>
                      </wp:positionH>
                      <wp:positionV relativeFrom="paragraph">
                        <wp:posOffset>349885</wp:posOffset>
                      </wp:positionV>
                      <wp:extent cx="266700" cy="165100"/>
                      <wp:effectExtent l="0" t="0" r="19050" b="25400"/>
                      <wp:wrapNone/>
                      <wp:docPr id="7170" name="矩形 7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65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70" o:spid="_x0000_s1026" style="position:absolute;margin-left:286pt;margin-top:27.55pt;width:21pt;height:13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" filled="f" strokecolor="red" strokeweight="2pt"/>
                  </w:pict>
                </mc:Fallback>
              </mc:AlternateContent>
            </w: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3543E7DE" wp14:editId="0923096B">
                  <wp:extent cx="5552767" cy="2352368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0359" cy="2355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630" w:rsidRPr="00FD6D42" w:rsidTr="00B20748">
        <w:trPr>
          <w:trHeight w:val="397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748" w:rsidRPr="00FD6D42" w:rsidRDefault="00FC2098" w:rsidP="00C9276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lastRenderedPageBreak/>
              <w:t>10</w:t>
            </w:r>
            <w:r w:rsidR="00B20748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.[船舶進出港查驗日報]</w:t>
            </w:r>
            <w:r w:rsidR="00B20748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B20748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點選[列印]</w:t>
            </w:r>
            <w:r w:rsidR="00B20748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="00B20748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B20748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列印表格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748" w:rsidRPr="00FD6D42" w:rsidRDefault="00B20748" w:rsidP="00EE7BA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927552" behindDoc="0" locked="0" layoutInCell="1" allowOverlap="1" wp14:anchorId="4E3F8174" wp14:editId="755626B0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845185</wp:posOffset>
                      </wp:positionV>
                      <wp:extent cx="292100" cy="386080"/>
                      <wp:effectExtent l="0" t="0" r="12700" b="13970"/>
                      <wp:wrapNone/>
                      <wp:docPr id="7173" name="群組 7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00" cy="386080"/>
                                <a:chOff x="0" y="0"/>
                                <a:chExt cx="292100" cy="386080"/>
                              </a:xfrm>
                            </wpg:grpSpPr>
                            <wps:wsp>
                              <wps:cNvPr id="7175" name="向上箭號 7175"/>
                              <wps:cNvSpPr/>
                              <wps:spPr>
                                <a:xfrm>
                                  <a:off x="152400" y="133350"/>
                                  <a:ext cx="45085" cy="252730"/>
                                </a:xfrm>
                                <a:prstGeom prst="up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79" name="矩形 7179"/>
                              <wps:cNvSpPr/>
                              <wps:spPr>
                                <a:xfrm>
                                  <a:off x="0" y="0"/>
                                  <a:ext cx="292100" cy="13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群組 7173" o:spid="_x0000_s1026" style="position:absolute;margin-left:7.75pt;margin-top:66.55pt;width:23pt;height:30.4pt;z-index:251927552" coordsize="292100,386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">
                      <v:shape id="向上箭號 7175" o:spid="_x0000_s1027" type="#_x0000_t68" style="position:absolute;left:152400;top:133350;width:45085;height:2527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9R1cYA&#10;AADdAAAADwAAAGRycy9kb3ducmV2LnhtbESPQWvCQBSE7wX/w/KE3urG0kZJ3YgKhVIQNLbQ4yP7&#10;zIZk36bZrab/3hUEj8PMfMMsloNtxYl6XztWMJ0kIIhLp2uuFHwd3p/mIHxA1tg6JgX/5GGZjx4W&#10;mGl35j2dilCJCGGfoQITQpdJ6UtDFv3EdcTRO7reYoiyr6Tu8RzhtpXPSZJKizXHBYMdbQyVTfFn&#10;FWz55XM3d026Pv7Wpvv+MZuU90o9jofVG4hAQ7iHb+0PrWA2nb3C9U18Aj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9R1cYAAADdAAAADwAAAAAAAAAAAAAAAACYAgAAZHJz&#10;L2Rvd25yZXYueG1sUEsFBgAAAAAEAAQA9QAAAIsDAAAAAA==&#10;" adj="1927" fillcolor="red" strokecolor="red" strokeweight="2pt"/>
                      <v:rect id="矩形 7179" o:spid="_x0000_s1028" style="position:absolute;width:292100;height:139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I4hMYA&#10;AADdAAAADwAAAGRycy9kb3ducmV2LnhtbESPQWvCQBSE70L/w/IKXqTZWEFtmlVaQZEeBLWX3l6z&#10;r0kw+zbsrib+e7cgeBxm5hsmX/amERdyvrasYJykIIgLq2suFXwf1y9zED4ga2wsk4IreVgungY5&#10;Ztp2vKfLIZQiQthnqKAKoc2k9EVFBn1iW+Lo/VlnMETpSqkddhFuGvmaplNpsOa4UGFLq4qK0+Fs&#10;FPxuftxq/jnZhPNoGtGn8ot2nVLD5/7jHUSgPjzC9/ZWK5iNZ2/w/y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I4hMYAAADdAAAADwAAAAAAAAAAAAAAAACYAgAAZHJz&#10;L2Rvd25yZXYueG1sUEsFBgAAAAAEAAQA9QAAAIsDAAAAAA==&#10;" filled="f" strokecolor="red" strokeweight="2pt"/>
                    </v:group>
                  </w:pict>
                </mc:Fallback>
              </mc:AlternateContent>
            </w: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05172F31" wp14:editId="657A2B03">
                      <wp:simplePos x="0" y="0"/>
                      <wp:positionH relativeFrom="column">
                        <wp:posOffset>3634740</wp:posOffset>
                      </wp:positionH>
                      <wp:positionV relativeFrom="paragraph">
                        <wp:posOffset>353695</wp:posOffset>
                      </wp:positionV>
                      <wp:extent cx="266700" cy="165100"/>
                      <wp:effectExtent l="0" t="0" r="19050" b="25400"/>
                      <wp:wrapNone/>
                      <wp:docPr id="2048" name="矩形 2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65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48" o:spid="_x0000_s1026" style="position:absolute;margin-left:286.2pt;margin-top:27.85pt;width:21pt;height:13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" filled="f" strokecolor="red" strokeweight="2pt"/>
                  </w:pict>
                </mc:Fallback>
              </mc:AlternateContent>
            </w: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1AD1057B" wp14:editId="5FCC0F08">
                  <wp:extent cx="5552767" cy="2352368"/>
                  <wp:effectExtent l="0" t="0" r="0" b="0"/>
                  <wp:docPr id="9241" name="圖片 9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0359" cy="2355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630" w:rsidRPr="00FD6D42" w:rsidTr="00B20748">
        <w:trPr>
          <w:trHeight w:val="381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748" w:rsidRPr="00FD6D42" w:rsidRDefault="00FC2098" w:rsidP="00B2074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11</w:t>
            </w:r>
            <w:r w:rsidR="00B20748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.[船舶進出港查驗日報]</w:t>
            </w:r>
            <w:r w:rsidR="00B20748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="00B20748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B20748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列印表格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748" w:rsidRPr="00FD6D42" w:rsidRDefault="00B20748" w:rsidP="00EE7BAD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58044770" wp14:editId="37356729">
                      <wp:simplePos x="0" y="0"/>
                      <wp:positionH relativeFrom="column">
                        <wp:posOffset>2092325</wp:posOffset>
                      </wp:positionH>
                      <wp:positionV relativeFrom="paragraph">
                        <wp:posOffset>281776</wp:posOffset>
                      </wp:positionV>
                      <wp:extent cx="1143000" cy="222250"/>
                      <wp:effectExtent l="0" t="0" r="19050" b="25400"/>
                      <wp:wrapNone/>
                      <wp:docPr id="2058" name="矩形 2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58" o:spid="_x0000_s1026" style="position:absolute;margin-left:164.75pt;margin-top:22.2pt;width:90pt;height:17.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" filled="f" strokecolor="red" strokeweight="2pt"/>
                  </w:pict>
                </mc:Fallback>
              </mc:AlternateContent>
            </w: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16C350B6" wp14:editId="5DFC0E29">
                  <wp:extent cx="5538713" cy="2219633"/>
                  <wp:effectExtent l="0" t="0" r="5080" b="9525"/>
                  <wp:docPr id="7171" name="圖片 7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2994" cy="2225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630" w:rsidRPr="00FD6D42" w:rsidTr="00FC2098">
        <w:trPr>
          <w:trHeight w:val="4538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748" w:rsidRPr="00FD6D42" w:rsidRDefault="00FC2098" w:rsidP="00EE7BA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12</w:t>
            </w:r>
            <w:r w:rsidR="00B20748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 船舶進出港查驗日報表</w:t>
            </w:r>
            <w:r w:rsidR="00B20748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B20748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</w:t>
            </w:r>
            <w:r w:rsidR="00B20748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B20748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下載功能</w:t>
            </w:r>
            <w:r w:rsidR="00B20748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B20748"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按儲存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748" w:rsidRPr="00FD6D42" w:rsidRDefault="00FC2098" w:rsidP="00EE7BAD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16479D4E" wp14:editId="546A6804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2130425</wp:posOffset>
                      </wp:positionV>
                      <wp:extent cx="495300" cy="222250"/>
                      <wp:effectExtent l="0" t="0" r="19050" b="25400"/>
                      <wp:wrapNone/>
                      <wp:docPr id="2064" name="矩形 2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64" o:spid="_x0000_s1026" style="position:absolute;margin-left:321.75pt;margin-top:167.75pt;width:39pt;height:17.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" filled="f" strokecolor="red" strokeweight="2pt"/>
                  </w:pict>
                </mc:Fallback>
              </mc:AlternateContent>
            </w:r>
            <w:r w:rsidR="00B20748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11254184" wp14:editId="5D4F132F">
                      <wp:simplePos x="0" y="0"/>
                      <wp:positionH relativeFrom="column">
                        <wp:posOffset>1704975</wp:posOffset>
                      </wp:positionH>
                      <wp:positionV relativeFrom="paragraph">
                        <wp:posOffset>3810</wp:posOffset>
                      </wp:positionV>
                      <wp:extent cx="2076450" cy="222250"/>
                      <wp:effectExtent l="0" t="0" r="19050" b="25400"/>
                      <wp:wrapNone/>
                      <wp:docPr id="2059" name="矩形 2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645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59" o:spid="_x0000_s1026" style="position:absolute;margin-left:134.25pt;margin-top:.3pt;width:163.5pt;height:17.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" filled="f" strokecolor="red" strokeweight="2pt"/>
                  </w:pict>
                </mc:Fallback>
              </mc:AlternateContent>
            </w:r>
            <w:r w:rsidR="00B20748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3D9FCEB0" wp14:editId="36C8FCE5">
                  <wp:extent cx="5477085" cy="2352368"/>
                  <wp:effectExtent l="0" t="0" r="0" b="0"/>
                  <wp:docPr id="9244" name="圖片 9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356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630" w:rsidRPr="00FD6D42" w:rsidTr="00FC2098">
        <w:trPr>
          <w:trHeight w:val="366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19A" w:rsidRPr="00FD6D42" w:rsidRDefault="00FC2098" w:rsidP="0033719A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lastRenderedPageBreak/>
              <w:t>13</w:t>
            </w:r>
            <w:r w:rsidR="00B20748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.EXCEL檔</w:t>
            </w:r>
          </w:p>
          <w:p w:rsidR="00B20748" w:rsidRPr="00FD6D42" w:rsidRDefault="00B20748" w:rsidP="00BE5082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名</w:t>
            </w:r>
            <w:r w:rsidR="0033719A" w:rsidRPr="00FD6D42">
              <w:rPr>
                <w:rFonts w:ascii="微軟正黑體" w:eastAsia="微軟正黑體" w:hAnsi="微軟正黑體"/>
                <w:color w:val="000000" w:themeColor="text1"/>
                <w:szCs w:val="24"/>
              </w:rPr>
              <w:t>CiqsStstus</w:t>
            </w:r>
            <w:r w:rsidR="0033719A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Detail</w:t>
            </w:r>
            <w:r w:rsidR="00F80904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.xls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748" w:rsidRPr="00FD6D42" w:rsidRDefault="00B20748" w:rsidP="00EE7BAD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38ADD7D0" wp14:editId="003D1BC3">
                      <wp:simplePos x="0" y="0"/>
                      <wp:positionH relativeFrom="column">
                        <wp:posOffset>1381125</wp:posOffset>
                      </wp:positionH>
                      <wp:positionV relativeFrom="paragraph">
                        <wp:posOffset>1484979</wp:posOffset>
                      </wp:positionV>
                      <wp:extent cx="1085850" cy="222250"/>
                      <wp:effectExtent l="0" t="0" r="19050" b="25400"/>
                      <wp:wrapNone/>
                      <wp:docPr id="2060" name="矩形 2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60" o:spid="_x0000_s1026" style="position:absolute;margin-left:108.75pt;margin-top:116.95pt;width:85.5pt;height:17.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" filled="f" strokecolor="red" strokeweight="2pt"/>
                  </w:pict>
                </mc:Fallback>
              </mc:AlternateContent>
            </w: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435EA91C" wp14:editId="218A6387">
                  <wp:extent cx="5486400" cy="1664335"/>
                  <wp:effectExtent l="0" t="0" r="0" b="0"/>
                  <wp:docPr id="9245" name="圖片 9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66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630" w:rsidRPr="00FD6D42" w:rsidTr="00FC2098">
        <w:trPr>
          <w:trHeight w:val="3663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748" w:rsidRDefault="00FC2098" w:rsidP="00EE7BA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14</w:t>
            </w:r>
            <w:r w:rsidR="00B20748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.[船舶進出港查驗日報表]</w:t>
            </w:r>
            <w:r w:rsidR="00B20748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B20748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下載表格</w:t>
            </w:r>
          </w:p>
          <w:p w:rsidR="001424EF" w:rsidRPr="00FD6D42" w:rsidRDefault="001424EF" w:rsidP="001424EF">
            <w:pPr>
              <w:jc w:val="righ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海巡署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748" w:rsidRPr="00FD6D42" w:rsidRDefault="00B20748" w:rsidP="00EE7BAD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39494478" wp14:editId="4AD493C6">
                      <wp:simplePos x="0" y="0"/>
                      <wp:positionH relativeFrom="column">
                        <wp:posOffset>1997075</wp:posOffset>
                      </wp:positionH>
                      <wp:positionV relativeFrom="paragraph">
                        <wp:posOffset>110490</wp:posOffset>
                      </wp:positionV>
                      <wp:extent cx="1079500" cy="222250"/>
                      <wp:effectExtent l="0" t="0" r="25400" b="25400"/>
                      <wp:wrapNone/>
                      <wp:docPr id="2062" name="矩形 2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62" o:spid="_x0000_s1026" style="position:absolute;margin-left:157.25pt;margin-top:8.7pt;width:85pt;height:17.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" filled="f" strokecolor="red" strokeweight="2pt"/>
                  </w:pict>
                </mc:Fallback>
              </mc:AlternateContent>
            </w: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5835E726" wp14:editId="26F17CF1">
                  <wp:extent cx="5486400" cy="1469390"/>
                  <wp:effectExtent l="0" t="0" r="0" b="0"/>
                  <wp:docPr id="9246" name="圖片 9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46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148C" w:rsidRPr="00FD6D42" w:rsidRDefault="0017148C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724D96" w:rsidRPr="00FD6D42" w:rsidRDefault="00724D96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FC2098" w:rsidRPr="00FD6D42" w:rsidRDefault="00FC2098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FC2098" w:rsidRPr="00FD6D42" w:rsidRDefault="00FC2098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29263A" w:rsidRPr="00FD6D42" w:rsidRDefault="0029263A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29263A" w:rsidRPr="00FD6D42" w:rsidRDefault="0029263A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29263A" w:rsidRPr="00FD6D42" w:rsidRDefault="0029263A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29263A" w:rsidRPr="00FD6D42" w:rsidRDefault="0029263A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29263A" w:rsidRPr="00FD6D42" w:rsidRDefault="0029263A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29263A" w:rsidRPr="00FD6D42" w:rsidRDefault="0029263A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29263A" w:rsidRPr="00FD6D42" w:rsidRDefault="0029263A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29263A" w:rsidRPr="00FD6D42" w:rsidRDefault="0029263A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29263A" w:rsidRPr="00FD6D42" w:rsidRDefault="0029263A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29263A" w:rsidRPr="00FD6D42" w:rsidRDefault="0029263A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tbl>
      <w:tblPr>
        <w:tblW w:w="10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9146"/>
      </w:tblGrid>
      <w:tr w:rsidR="00312D32" w:rsidRPr="00FD6D42" w:rsidTr="003B0C6C">
        <w:tc>
          <w:tcPr>
            <w:tcW w:w="10848" w:type="dxa"/>
            <w:gridSpan w:val="2"/>
            <w:shd w:val="clear" w:color="auto" w:fill="auto"/>
          </w:tcPr>
          <w:p w:rsidR="00312D32" w:rsidRPr="007F488B" w:rsidRDefault="00F033AF" w:rsidP="00F033AF">
            <w:pPr>
              <w:pStyle w:val="1"/>
              <w:tabs>
                <w:tab w:val="center" w:pos="5316"/>
                <w:tab w:val="left" w:pos="8302"/>
              </w:tabs>
              <w:jc w:val="left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13" w:name="_Toc449522324"/>
            <w:r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  <w:lastRenderedPageBreak/>
              <w:tab/>
            </w:r>
            <w:r w:rsidR="00312D32" w:rsidRPr="00312D32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t>HOP_C025港區工作業者申請單查詢</w:t>
            </w:r>
            <w:bookmarkEnd w:id="13"/>
            <w:r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  <w:tab/>
            </w:r>
          </w:p>
        </w:tc>
      </w:tr>
      <w:tr w:rsidR="00CC5630" w:rsidRPr="00FD6D42" w:rsidTr="0024270E">
        <w:trPr>
          <w:trHeight w:val="583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CE9" w:rsidRPr="00FD6D42" w:rsidRDefault="00F04CE9" w:rsidP="00F04CE9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bookmarkStart w:id="14" w:name="_HOP_C025港區工作業者申請單查詢"/>
            <w:bookmarkEnd w:id="14"/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1.</w:t>
            </w:r>
            <w:r w:rsidRPr="00FD6D42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 xml:space="preserve"> 操作</w:t>
            </w:r>
            <w:r w:rsidRPr="00FD6D42">
              <w:rPr>
                <w:rFonts w:ascii="微軟正黑體" w:eastAsia="微軟正黑體" w:hAnsi="微軟正黑體"/>
                <w:i/>
                <w:color w:val="000000" w:themeColor="text1"/>
                <w:szCs w:val="24"/>
              </w:rPr>
              <w:t>( Operation)</w:t>
            </w:r>
            <w:r w:rsidRPr="00FD6D42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：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路徑:</w:t>
            </w:r>
          </w:p>
          <w:p w:rsidR="00205E93" w:rsidRPr="00FD6D42" w:rsidRDefault="00F04CE9" w:rsidP="007224E0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首頁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選單</w:t>
            </w:r>
            <w:r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205E93"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 xml:space="preserve"> </w:t>
            </w:r>
            <w:r w:rsidR="00205E93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205E93"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查詢統計</w:t>
            </w:r>
            <w:r w:rsidR="00205E93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205E93"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港灣相關查詢</w:t>
            </w:r>
            <w:r w:rsidR="00205E93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3E65BF"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r w:rsidR="00F033AF" w:rsidRPr="00F033A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港區工作業者申請單查詢</w:t>
            </w:r>
            <w:r w:rsidR="003E65BF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93" w:rsidRPr="00FD6D42" w:rsidRDefault="00F033AF" w:rsidP="001B7BD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6F5FC433" wp14:editId="47F6D2F6">
                      <wp:simplePos x="0" y="0"/>
                      <wp:positionH relativeFrom="column">
                        <wp:posOffset>2891155</wp:posOffset>
                      </wp:positionH>
                      <wp:positionV relativeFrom="paragraph">
                        <wp:posOffset>1074362</wp:posOffset>
                      </wp:positionV>
                      <wp:extent cx="2299855" cy="236855"/>
                      <wp:effectExtent l="0" t="0" r="24765" b="10795"/>
                      <wp:wrapNone/>
                      <wp:docPr id="611" name="矩形 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9855" cy="236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11" o:spid="_x0000_s1026" style="position:absolute;margin-left:227.65pt;margin-top:84.6pt;width:181.1pt;height:18.6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" filled="f" strokecolor="red" strokeweight="2pt"/>
                  </w:pict>
                </mc:Fallback>
              </mc:AlternateContent>
            </w:r>
            <w:r w:rsidR="00C603EB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03490BF1" wp14:editId="245BC34A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398145</wp:posOffset>
                      </wp:positionV>
                      <wp:extent cx="2037715" cy="230505"/>
                      <wp:effectExtent l="0" t="0" r="19685" b="17145"/>
                      <wp:wrapNone/>
                      <wp:docPr id="610" name="矩形 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7715" cy="230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10" o:spid="_x0000_s1026" style="position:absolute;margin-left:3.25pt;margin-top:31.35pt;width:160.45pt;height:18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" filled="f" strokecolor="red" strokeweight="2pt"/>
                  </w:pict>
                </mc:Fallback>
              </mc:AlternateContent>
            </w:r>
            <w:r w:rsidR="00205E93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411CF15D" wp14:editId="0E645D4C">
                  <wp:extent cx="5594350" cy="1708150"/>
                  <wp:effectExtent l="0" t="0" r="6350" b="6350"/>
                  <wp:docPr id="7187" name="圖片 7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0" cy="170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630" w:rsidRPr="00FD6D42" w:rsidTr="00EE7BAD">
        <w:trPr>
          <w:trHeight w:val="158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5BF" w:rsidRPr="00FD6D42" w:rsidRDefault="003E65BF" w:rsidP="009D265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2.</w:t>
            </w:r>
            <w:r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r w:rsidR="00F033AF" w:rsidRPr="00F033A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港區工作業者申請單查詢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65BF" w:rsidRPr="00FD6D42" w:rsidRDefault="003E65BF" w:rsidP="00EE7BAD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3104472A" wp14:editId="0C2AE9CE">
                  <wp:extent cx="5475973" cy="3089787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09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630" w:rsidRPr="00FD6D42" w:rsidTr="00EE7BAD">
        <w:trPr>
          <w:trHeight w:val="158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93" w:rsidRPr="00FD6D42" w:rsidRDefault="003E65BF" w:rsidP="009D265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lastRenderedPageBreak/>
              <w:t>3</w:t>
            </w:r>
            <w:r w:rsidR="00205E93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</w:t>
            </w:r>
            <w:r w:rsidR="0087525E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[港區工作業者申請單查詢]</w:t>
            </w:r>
            <w:r w:rsidR="00205E93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87525E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可顯示欄位包含</w:t>
            </w:r>
            <w:r w:rsidR="00205E93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船舶修理</w:t>
            </w:r>
            <w:r w:rsidR="009D265C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205E93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船舶勞務承攬</w:t>
            </w:r>
            <w:r w:rsidR="009D265C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205E93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船舶公證</w:t>
            </w:r>
            <w:r w:rsidR="009D265C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205E93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船舶理貨</w:t>
            </w:r>
            <w:r w:rsidR="009D265C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205E93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船舶日用品</w:t>
            </w:r>
            <w:r w:rsidR="009D265C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205E93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供應陸區燒焊</w:t>
            </w:r>
            <w:r w:rsidR="009D265C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205E93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水域作業</w:t>
            </w:r>
            <w:r w:rsidR="00205E93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87525E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點選[查詢]</w:t>
            </w:r>
            <w:r w:rsidR="00F5501B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93" w:rsidRPr="00FD6D42" w:rsidRDefault="00F5501B" w:rsidP="00EE7BAD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10D5B71E" wp14:editId="71DEA401">
                      <wp:simplePos x="0" y="0"/>
                      <wp:positionH relativeFrom="column">
                        <wp:posOffset>2578202</wp:posOffset>
                      </wp:positionH>
                      <wp:positionV relativeFrom="paragraph">
                        <wp:posOffset>2032307</wp:posOffset>
                      </wp:positionV>
                      <wp:extent cx="367932" cy="464574"/>
                      <wp:effectExtent l="0" t="0" r="13335" b="12065"/>
                      <wp:wrapNone/>
                      <wp:docPr id="4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932" cy="4645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4" o:spid="_x0000_s1026" style="position:absolute;margin-left:203pt;margin-top:160pt;width:28.95pt;height:36.6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" filled="f" strokecolor="red" strokeweight="2pt"/>
                  </w:pict>
                </mc:Fallback>
              </mc:AlternateContent>
            </w:r>
            <w:r w:rsidR="00C603EB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0546BDB7" wp14:editId="05E8D8FF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87630</wp:posOffset>
                      </wp:positionV>
                      <wp:extent cx="2863850" cy="252730"/>
                      <wp:effectExtent l="0" t="0" r="12700" b="13970"/>
                      <wp:wrapNone/>
                      <wp:docPr id="614" name="矩形 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3850" cy="252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14" o:spid="_x0000_s1026" style="position:absolute;margin-left:-.75pt;margin-top:6.9pt;width:225.5pt;height:19.9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" filled="f" strokecolor="red" strokeweight="2pt"/>
                  </w:pict>
                </mc:Fallback>
              </mc:AlternateContent>
            </w:r>
            <w:r w:rsidR="00205E93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50D95500" wp14:editId="3C9EBAD7">
                  <wp:extent cx="5549900" cy="2565400"/>
                  <wp:effectExtent l="0" t="0" r="0" b="6350"/>
                  <wp:docPr id="612" name="圖片 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0881" cy="257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630" w:rsidRPr="00FD6D42" w:rsidTr="00EE7BAD">
        <w:trPr>
          <w:trHeight w:val="158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93" w:rsidRPr="00FD6D42" w:rsidRDefault="003E65BF" w:rsidP="009D265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4</w:t>
            </w:r>
            <w:r w:rsidR="00205E93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</w:t>
            </w:r>
            <w:r w:rsidR="0087525E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[港區工作業者申請單查詢]</w:t>
            </w:r>
            <w:r w:rsidR="0087525E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87525E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可顯示欄位包含</w:t>
            </w:r>
            <w:r w:rsidR="00205E93"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簽證編號</w:t>
            </w:r>
            <w:r w:rsidR="009D265C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205E93"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船舶編號</w:t>
            </w:r>
            <w:r w:rsidR="009D265C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205E93"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業者證號</w:t>
            </w:r>
            <w:r w:rsidR="009D265C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205E93"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申請單編號</w:t>
            </w:r>
            <w:r w:rsidR="009D265C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205E93"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進港日期</w:t>
            </w:r>
            <w:r w:rsidR="009D265C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205E93" w:rsidRPr="00FD6D42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港口代理</w:t>
            </w:r>
            <w:r w:rsidR="00205E93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87525E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點選[查詢]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93" w:rsidRPr="00FD6D42" w:rsidRDefault="003E65BF" w:rsidP="00EE7BAD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69775939" wp14:editId="22A6D20D">
                      <wp:simplePos x="0" y="0"/>
                      <wp:positionH relativeFrom="column">
                        <wp:posOffset>2574884</wp:posOffset>
                      </wp:positionH>
                      <wp:positionV relativeFrom="paragraph">
                        <wp:posOffset>1628550</wp:posOffset>
                      </wp:positionV>
                      <wp:extent cx="367665" cy="464185"/>
                      <wp:effectExtent l="0" t="0" r="13335" b="12065"/>
                      <wp:wrapNone/>
                      <wp:docPr id="17" name="矩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665" cy="4641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7" o:spid="_x0000_s1026" style="position:absolute;margin-left:202.75pt;margin-top:128.25pt;width:28.95pt;height:36.5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" filled="f" strokecolor="red" strokeweight="2pt"/>
                  </w:pict>
                </mc:Fallback>
              </mc:AlternateContent>
            </w:r>
            <w:r w:rsidR="00C603EB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74D4F73D" wp14:editId="291DDA0B">
                      <wp:simplePos x="0" y="0"/>
                      <wp:positionH relativeFrom="column">
                        <wp:posOffset>2809875</wp:posOffset>
                      </wp:positionH>
                      <wp:positionV relativeFrom="paragraph">
                        <wp:posOffset>468630</wp:posOffset>
                      </wp:positionV>
                      <wp:extent cx="464185" cy="1111250"/>
                      <wp:effectExtent l="0" t="0" r="12065" b="12700"/>
                      <wp:wrapNone/>
                      <wp:docPr id="9243" name="矩形 9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185" cy="1111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43" o:spid="_x0000_s1026" style="position:absolute;margin-left:221.25pt;margin-top:36.9pt;width:36.55pt;height:87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" filled="f" strokecolor="red" strokeweight="2pt"/>
                  </w:pict>
                </mc:Fallback>
              </mc:AlternateContent>
            </w:r>
            <w:r w:rsidR="00205E93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7942ADA3" wp14:editId="0E0C37A9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468630</wp:posOffset>
                      </wp:positionV>
                      <wp:extent cx="464185" cy="1111250"/>
                      <wp:effectExtent l="0" t="0" r="12065" b="12700"/>
                      <wp:wrapNone/>
                      <wp:docPr id="615" name="矩形 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185" cy="1111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15" o:spid="_x0000_s1026" style="position:absolute;margin-left:26.75pt;margin-top:36.9pt;width:36.55pt;height:87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" filled="f" strokecolor="red" strokeweight="2pt"/>
                  </w:pict>
                </mc:Fallback>
              </mc:AlternateContent>
            </w:r>
            <w:r w:rsidR="00205E93"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05C00206" wp14:editId="321A596D">
                  <wp:extent cx="5549900" cy="2095500"/>
                  <wp:effectExtent l="0" t="0" r="0" b="0"/>
                  <wp:docPr id="613" name="圖片 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0981" cy="2095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630" w:rsidRPr="00FD6D42" w:rsidTr="0024270E">
        <w:trPr>
          <w:trHeight w:val="374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93" w:rsidRDefault="00653F59" w:rsidP="008A2B8B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5</w:t>
            </w:r>
            <w:r w:rsidR="00205E93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</w:t>
            </w:r>
            <w:r w:rsidR="0087525E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[港區工作業者申請單查詢]</w:t>
            </w:r>
            <w:r w:rsidR="0087525E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87525E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</w:t>
            </w:r>
            <w:r w:rsidR="00205E93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="00205E93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87525E" w:rsidRPr="00FD6D42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r w:rsidR="00205E93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船舶修理</w:t>
            </w:r>
            <w:r w:rsidR="0087525E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="00205E93" w:rsidRPr="00FD6D42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87525E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點選[查詢]</w:t>
            </w:r>
          </w:p>
          <w:p w:rsidR="001424EF" w:rsidRPr="00FD6D42" w:rsidRDefault="001424EF" w:rsidP="001424EF">
            <w:pPr>
              <w:jc w:val="righ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海巡署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5E93" w:rsidRPr="00FD6D42" w:rsidRDefault="00205E93" w:rsidP="00EE7BAD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601FC733" wp14:editId="3E29E970">
                      <wp:simplePos x="0" y="0"/>
                      <wp:positionH relativeFrom="column">
                        <wp:posOffset>3176</wp:posOffset>
                      </wp:positionH>
                      <wp:positionV relativeFrom="paragraph">
                        <wp:posOffset>46356</wp:posOffset>
                      </wp:positionV>
                      <wp:extent cx="311150" cy="76200"/>
                      <wp:effectExtent l="0" t="0" r="12700" b="19050"/>
                      <wp:wrapNone/>
                      <wp:docPr id="618" name="矩形 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150" cy="76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18" o:spid="_x0000_s1026" style="position:absolute;margin-left:.25pt;margin-top:3.65pt;width:24.5pt;height: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" filled="f" strokecolor="red" strokeweight="2pt"/>
                  </w:pict>
                </mc:Fallback>
              </mc:AlternateContent>
            </w:r>
            <w:r w:rsidRPr="00FD6D42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68ED3577" wp14:editId="6F2916E1">
                  <wp:extent cx="5549900" cy="1631950"/>
                  <wp:effectExtent l="0" t="0" r="0" b="6350"/>
                  <wp:docPr id="617" name="圖片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567" cy="1631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D32" w:rsidRPr="00FD6D42" w:rsidTr="003B0C6C">
        <w:tc>
          <w:tcPr>
            <w:tcW w:w="10848" w:type="dxa"/>
            <w:gridSpan w:val="2"/>
            <w:shd w:val="clear" w:color="auto" w:fill="auto"/>
          </w:tcPr>
          <w:p w:rsidR="00312D32" w:rsidRPr="007F488B" w:rsidRDefault="00312D32" w:rsidP="003B0C6C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15" w:name="_Toc449522325"/>
            <w:r w:rsidRPr="00312D32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lastRenderedPageBreak/>
              <w:t>HOP-B029外海上下船員資料查詢</w:t>
            </w:r>
            <w:bookmarkEnd w:id="15"/>
          </w:p>
        </w:tc>
      </w:tr>
      <w:tr w:rsidR="00470873" w:rsidRPr="00FD6D42" w:rsidTr="00C603EB">
        <w:trPr>
          <w:trHeight w:val="349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873" w:rsidRPr="008912F9" w:rsidRDefault="00470873" w:rsidP="00C66430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bookmarkStart w:id="16" w:name="_HOP-B029外海上下船員資料查詢"/>
            <w:bookmarkEnd w:id="16"/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1.</w:t>
            </w:r>
            <w:r w:rsidRPr="008912F9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 xml:space="preserve"> 操作</w:t>
            </w:r>
            <w:r w:rsidRPr="008912F9">
              <w:rPr>
                <w:rFonts w:ascii="微軟正黑體" w:eastAsia="微軟正黑體" w:hAnsi="微軟正黑體"/>
                <w:i/>
                <w:color w:val="000000" w:themeColor="text1"/>
                <w:szCs w:val="24"/>
              </w:rPr>
              <w:t>( Operation)</w:t>
            </w:r>
            <w:r w:rsidRPr="008912F9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：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路徑:</w:t>
            </w:r>
          </w:p>
          <w:p w:rsidR="00470873" w:rsidRPr="008912F9" w:rsidRDefault="00470873" w:rsidP="00C66430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首頁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選單</w:t>
            </w:r>
            <w:r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 xml:space="preserve"> </w:t>
            </w:r>
            <w:r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查詢統計</w:t>
            </w:r>
            <w:r w:rsidRPr="008912F9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港灣相關查詢</w:t>
            </w:r>
            <w:r w:rsidRPr="008912F9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[外海上下人員查詢]</w:t>
            </w:r>
            <w:r w:rsidRPr="008912F9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873" w:rsidRDefault="00470873" w:rsidP="00C66430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</w:p>
          <w:p w:rsidR="00470873" w:rsidRPr="008912F9" w:rsidRDefault="00470873" w:rsidP="00C66430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15F860A1" wp14:editId="749FBA08">
                      <wp:simplePos x="0" y="0"/>
                      <wp:positionH relativeFrom="column">
                        <wp:posOffset>2173605</wp:posOffset>
                      </wp:positionH>
                      <wp:positionV relativeFrom="paragraph">
                        <wp:posOffset>1139190</wp:posOffset>
                      </wp:positionV>
                      <wp:extent cx="967740" cy="187960"/>
                      <wp:effectExtent l="0" t="0" r="22860" b="21590"/>
                      <wp:wrapNone/>
                      <wp:docPr id="2053" name="矩形 2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7740" cy="187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53" o:spid="_x0000_s1026" style="position:absolute;margin-left:171.15pt;margin-top:89.7pt;width:76.2pt;height:14.8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" filled="f" strokecolor="red" strokeweight="2pt"/>
                  </w:pict>
                </mc:Fallback>
              </mc:AlternateContent>
            </w: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2EB0B1EE" wp14:editId="4BA6B607">
                      <wp:simplePos x="0" y="0"/>
                      <wp:positionH relativeFrom="column">
                        <wp:posOffset>1045845</wp:posOffset>
                      </wp:positionH>
                      <wp:positionV relativeFrom="paragraph">
                        <wp:posOffset>666750</wp:posOffset>
                      </wp:positionV>
                      <wp:extent cx="868680" cy="207010"/>
                      <wp:effectExtent l="0" t="0" r="26670" b="21590"/>
                      <wp:wrapNone/>
                      <wp:docPr id="2052" name="矩形 2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8680" cy="207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52" o:spid="_x0000_s1026" style="position:absolute;margin-left:82.35pt;margin-top:52.5pt;width:68.4pt;height:16.3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5A1F7B8" wp14:editId="41A92B21">
                  <wp:extent cx="5486400" cy="2331720"/>
                  <wp:effectExtent l="0" t="0" r="0" b="0"/>
                  <wp:docPr id="2050" name="圖片 2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873" w:rsidRPr="00FD6D42" w:rsidTr="00A30CDA">
        <w:trPr>
          <w:trHeight w:val="282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873" w:rsidRDefault="00470873" w:rsidP="00C66430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2.[外海上下人員查詢]</w:t>
            </w:r>
            <w:r w:rsidRPr="008912F9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可顯示欄位包含</w:t>
            </w:r>
            <w:r w:rsidRPr="008912F9">
              <w:rPr>
                <w:rFonts w:ascii="微軟正黑體" w:eastAsia="微軟正黑體" w:hAnsi="微軟正黑體"/>
                <w:color w:val="000000" w:themeColor="text1"/>
                <w:szCs w:val="24"/>
              </w:rPr>
              <w:t>船舶簽證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Pr="008912F9">
              <w:rPr>
                <w:rFonts w:ascii="微軟正黑體" w:eastAsia="微軟正黑體" w:hAnsi="微軟正黑體"/>
                <w:color w:val="000000" w:themeColor="text1"/>
                <w:szCs w:val="24"/>
              </w:rPr>
              <w:t>船舶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呼號、船名、英文船名、預定作業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起、訖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日期</w:t>
            </w:r>
            <w:r w:rsidRPr="008912F9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點選[查詢]</w:t>
            </w:r>
          </w:p>
          <w:p w:rsidR="00470873" w:rsidRPr="008912F9" w:rsidRDefault="002278E2" w:rsidP="00C66430">
            <w:pPr>
              <w:jc w:val="righ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海巡署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873" w:rsidRDefault="00470873" w:rsidP="00C66430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</w:p>
          <w:p w:rsidR="00470873" w:rsidRPr="008912F9" w:rsidRDefault="00470873" w:rsidP="00C66430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353B9F71" wp14:editId="4B608239">
                      <wp:simplePos x="0" y="0"/>
                      <wp:positionH relativeFrom="column">
                        <wp:posOffset>2714625</wp:posOffset>
                      </wp:positionH>
                      <wp:positionV relativeFrom="paragraph">
                        <wp:posOffset>1484630</wp:posOffset>
                      </wp:positionV>
                      <wp:extent cx="317500" cy="139700"/>
                      <wp:effectExtent l="0" t="0" r="25400" b="12700"/>
                      <wp:wrapNone/>
                      <wp:docPr id="26" name="矩形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6" o:spid="_x0000_s1026" style="position:absolute;margin-left:213.75pt;margin-top:116.9pt;width:25pt;height:11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" filled="f" strokecolor="red" strokeweight="2pt"/>
                  </w:pict>
                </mc:Fallback>
              </mc:AlternateContent>
            </w: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5070AC2F" wp14:editId="0D8A5AFF">
                      <wp:simplePos x="0" y="0"/>
                      <wp:positionH relativeFrom="column">
                        <wp:posOffset>2963545</wp:posOffset>
                      </wp:positionH>
                      <wp:positionV relativeFrom="paragraph">
                        <wp:posOffset>823595</wp:posOffset>
                      </wp:positionV>
                      <wp:extent cx="635000" cy="381000"/>
                      <wp:effectExtent l="0" t="0" r="12700" b="19050"/>
                      <wp:wrapNone/>
                      <wp:docPr id="2055" name="矩形 2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0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55" o:spid="_x0000_s1026" style="position:absolute;margin-left:233.35pt;margin-top:64.85pt;width:50pt;height:30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" filled="f" strokecolor="red" strokeweight="2pt"/>
                  </w:pict>
                </mc:Fallback>
              </mc:AlternateContent>
            </w: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0FD1ACE6" wp14:editId="79E2B93C">
                      <wp:simplePos x="0" y="0"/>
                      <wp:positionH relativeFrom="column">
                        <wp:posOffset>941705</wp:posOffset>
                      </wp:positionH>
                      <wp:positionV relativeFrom="paragraph">
                        <wp:posOffset>800100</wp:posOffset>
                      </wp:positionV>
                      <wp:extent cx="787400" cy="603250"/>
                      <wp:effectExtent l="0" t="0" r="12700" b="25400"/>
                      <wp:wrapNone/>
                      <wp:docPr id="2054" name="矩形 2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7400" cy="603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54" o:spid="_x0000_s1026" style="position:absolute;margin-left:74.15pt;margin-top:63pt;width:62pt;height:47.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9E93028" wp14:editId="51E91DA9">
                  <wp:extent cx="5651157" cy="2727960"/>
                  <wp:effectExtent l="0" t="0" r="6985" b="0"/>
                  <wp:docPr id="2051" name="圖片 2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157" cy="272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6E4B" w:rsidRPr="00FD6D42" w:rsidRDefault="009F6E4B" w:rsidP="00160CBC">
      <w:pPr>
        <w:rPr>
          <w:rFonts w:ascii="微軟正黑體" w:eastAsia="微軟正黑體" w:hAnsi="微軟正黑體"/>
          <w:color w:val="000000" w:themeColor="text1"/>
          <w:szCs w:val="24"/>
        </w:rPr>
      </w:pPr>
    </w:p>
    <w:sectPr w:rsidR="009F6E4B" w:rsidRPr="00FD6D42" w:rsidSect="00C778F2">
      <w:footerReference w:type="default" r:id="rId55"/>
      <w:pgSz w:w="12242" w:h="15842" w:code="1"/>
      <w:pgMar w:top="1247" w:right="720" w:bottom="1134" w:left="1077" w:header="567" w:footer="567" w:gutter="0"/>
      <w:pgNumType w:start="1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91E" w:rsidRDefault="009B391E">
      <w:r>
        <w:separator/>
      </w:r>
    </w:p>
  </w:endnote>
  <w:endnote w:type="continuationSeparator" w:id="0">
    <w:p w:rsidR="009B391E" w:rsidRDefault="009B3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SO Univers Light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BSO Palatino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APDings">
    <w:charset w:val="02"/>
    <w:family w:val="modern"/>
    <w:pitch w:val="fixed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1561140"/>
      <w:docPartObj>
        <w:docPartGallery w:val="Page Numbers (Bottom of Page)"/>
        <w:docPartUnique/>
      </w:docPartObj>
    </w:sdtPr>
    <w:sdtEndPr/>
    <w:sdtContent>
      <w:p w:rsidR="00EE7BAD" w:rsidRPr="00770D70" w:rsidRDefault="00EE7BAD" w:rsidP="00770D70">
        <w:pPr>
          <w:pStyle w:val="a5"/>
          <w:jc w:val="center"/>
        </w:pPr>
        <w:r>
          <w:rPr>
            <w:rFonts w:ascii="Courier New" w:hAnsi="Courier New"/>
            <w:noProof/>
            <w:sz w:val="16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10A63087" wp14:editId="52A06809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3810</wp:posOffset>
                  </wp:positionV>
                  <wp:extent cx="6629400" cy="0"/>
                  <wp:effectExtent l="0" t="0" r="19050" b="19050"/>
                  <wp:wrapNone/>
                  <wp:docPr id="7" name="Lin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629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id="Line 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.3pt" to="522.6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YGoEg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" o:allowincell="f"/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87327E" w:rsidRPr="0087327E">
          <w:rPr>
            <w:noProof/>
            <w:lang w:val="zh-TW"/>
          </w:rPr>
          <w:t>ii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2345960"/>
      <w:docPartObj>
        <w:docPartGallery w:val="Page Numbers (Bottom of Page)"/>
        <w:docPartUnique/>
      </w:docPartObj>
    </w:sdtPr>
    <w:sdtEndPr/>
    <w:sdtContent>
      <w:p w:rsidR="0090378A" w:rsidRDefault="0090378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5145" w:rsidRPr="00955145">
          <w:rPr>
            <w:noProof/>
            <w:lang w:val="zh-TW"/>
          </w:rPr>
          <w:t>4</w:t>
        </w:r>
        <w:r>
          <w:fldChar w:fldCharType="end"/>
        </w:r>
      </w:p>
    </w:sdtContent>
  </w:sdt>
  <w:p w:rsidR="00EE7BAD" w:rsidRPr="00770D70" w:rsidRDefault="00EE7BAD" w:rsidP="00770D70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91E" w:rsidRDefault="009B391E">
      <w:r>
        <w:separator/>
      </w:r>
    </w:p>
  </w:footnote>
  <w:footnote w:type="continuationSeparator" w:id="0">
    <w:p w:rsidR="009B391E" w:rsidRDefault="009B39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10C0B"/>
    <w:multiLevelType w:val="hybridMultilevel"/>
    <w:tmpl w:val="561C09A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4526A81"/>
    <w:multiLevelType w:val="hybridMultilevel"/>
    <w:tmpl w:val="68CE235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8A6CB6EE">
      <w:start w:val="1"/>
      <w:numFmt w:val="lowerLetter"/>
      <w:lvlText w:val="%2. "/>
      <w:lvlJc w:val="left"/>
      <w:pPr>
        <w:tabs>
          <w:tab w:val="num" w:pos="480"/>
        </w:tabs>
        <w:ind w:left="820" w:hanging="34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5966CAB"/>
    <w:multiLevelType w:val="hybridMultilevel"/>
    <w:tmpl w:val="58808BB6"/>
    <w:lvl w:ilvl="0" w:tplc="16CC01CE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5DA25AA"/>
    <w:multiLevelType w:val="hybridMultilevel"/>
    <w:tmpl w:val="68AAD77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BSO Univers Light" w:hAnsi="BSO Univers Light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BSO Univers Light" w:hAnsi="BSO Univers Light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BSO Univers Light" w:hAnsi="BSO Univers Light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BSO Univers Light" w:hAnsi="BSO Univers Light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BSO Univers Light" w:hAnsi="BSO Univers Light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BSO Univers Light" w:hAnsi="BSO Univers Light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BSO Univers Light" w:hAnsi="BSO Univers Light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BSO Univers Light" w:hAnsi="BSO Univers Light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BSO Univers Light" w:hAnsi="BSO Univers Light" w:hint="default"/>
      </w:rPr>
    </w:lvl>
  </w:abstractNum>
  <w:abstractNum w:abstractNumId="4">
    <w:nsid w:val="0A8F3D63"/>
    <w:multiLevelType w:val="hybridMultilevel"/>
    <w:tmpl w:val="17BE21EC"/>
    <w:lvl w:ilvl="0" w:tplc="7A72E0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554852"/>
    <w:multiLevelType w:val="multilevel"/>
    <w:tmpl w:val="6B309016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6">
    <w:nsid w:val="134C7C7E"/>
    <w:multiLevelType w:val="hybridMultilevel"/>
    <w:tmpl w:val="02FA8702"/>
    <w:lvl w:ilvl="0" w:tplc="0409000F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</w:lvl>
    <w:lvl w:ilvl="1" w:tplc="2FB24EEC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37231D6"/>
    <w:multiLevelType w:val="hybridMultilevel"/>
    <w:tmpl w:val="48F44AAA"/>
    <w:lvl w:ilvl="0" w:tplc="0A5A9F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8120D1E"/>
    <w:multiLevelType w:val="hybridMultilevel"/>
    <w:tmpl w:val="B7E45F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9080C4D"/>
    <w:multiLevelType w:val="hybridMultilevel"/>
    <w:tmpl w:val="1BD644BC"/>
    <w:lvl w:ilvl="0" w:tplc="6678A2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BSO Palatino" w:eastAsia="Cambria" w:cs="BSO Palatino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BSO Palatino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BSO Palatino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BSO Palatino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BSO Palatino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BSO Palatin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BSO Palatino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BSO Palatino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BSO Palatino"/>
      </w:rPr>
    </w:lvl>
  </w:abstractNum>
  <w:abstractNum w:abstractNumId="10">
    <w:nsid w:val="1B193496"/>
    <w:multiLevelType w:val="hybridMultilevel"/>
    <w:tmpl w:val="3F12E780"/>
    <w:lvl w:ilvl="0" w:tplc="C8ACE2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8151A3"/>
    <w:multiLevelType w:val="hybridMultilevel"/>
    <w:tmpl w:val="7ABACE38"/>
    <w:lvl w:ilvl="0" w:tplc="04E662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3E951EE"/>
    <w:multiLevelType w:val="hybridMultilevel"/>
    <w:tmpl w:val="C7661436"/>
    <w:lvl w:ilvl="0" w:tplc="D0F03CE0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52" w:hanging="480"/>
      </w:pPr>
    </w:lvl>
    <w:lvl w:ilvl="2" w:tplc="0409001B" w:tentative="1">
      <w:start w:val="1"/>
      <w:numFmt w:val="lowerRoman"/>
      <w:lvlText w:val="%3."/>
      <w:lvlJc w:val="right"/>
      <w:pPr>
        <w:ind w:left="1332" w:hanging="480"/>
      </w:pPr>
    </w:lvl>
    <w:lvl w:ilvl="3" w:tplc="0409000F" w:tentative="1">
      <w:start w:val="1"/>
      <w:numFmt w:val="decimal"/>
      <w:lvlText w:val="%4."/>
      <w:lvlJc w:val="left"/>
      <w:pPr>
        <w:ind w:left="18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92" w:hanging="480"/>
      </w:pPr>
    </w:lvl>
    <w:lvl w:ilvl="5" w:tplc="0409001B" w:tentative="1">
      <w:start w:val="1"/>
      <w:numFmt w:val="lowerRoman"/>
      <w:lvlText w:val="%6."/>
      <w:lvlJc w:val="right"/>
      <w:pPr>
        <w:ind w:left="2772" w:hanging="480"/>
      </w:pPr>
    </w:lvl>
    <w:lvl w:ilvl="6" w:tplc="0409000F" w:tentative="1">
      <w:start w:val="1"/>
      <w:numFmt w:val="decimal"/>
      <w:lvlText w:val="%7."/>
      <w:lvlJc w:val="left"/>
      <w:pPr>
        <w:ind w:left="32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32" w:hanging="480"/>
      </w:pPr>
    </w:lvl>
    <w:lvl w:ilvl="8" w:tplc="0409001B" w:tentative="1">
      <w:start w:val="1"/>
      <w:numFmt w:val="lowerRoman"/>
      <w:lvlText w:val="%9."/>
      <w:lvlJc w:val="right"/>
      <w:pPr>
        <w:ind w:left="4212" w:hanging="480"/>
      </w:pPr>
    </w:lvl>
  </w:abstractNum>
  <w:abstractNum w:abstractNumId="13">
    <w:nsid w:val="284C213C"/>
    <w:multiLevelType w:val="hybridMultilevel"/>
    <w:tmpl w:val="467EBAB8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mbria" w:hAnsi="Cambria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mbria" w:hAnsi="Cambria" w:hint="default"/>
      </w:rPr>
    </w:lvl>
    <w:lvl w:ilvl="2" w:tplc="FFFFFFFF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mbria" w:hAnsi="Cambria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mbria" w:hAnsi="Cambria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mbria" w:hAnsi="Cambria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mbria" w:hAnsi="Cambria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mbria" w:hAnsi="Cambria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mbria" w:hAnsi="Cambria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mbria" w:hAnsi="Cambria" w:hint="default"/>
      </w:rPr>
    </w:lvl>
  </w:abstractNum>
  <w:abstractNum w:abstractNumId="14">
    <w:nsid w:val="289B7870"/>
    <w:multiLevelType w:val="hybridMultilevel"/>
    <w:tmpl w:val="59ACB5A4"/>
    <w:lvl w:ilvl="0" w:tplc="0478EABA">
      <w:start w:val="7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8C83B36"/>
    <w:multiLevelType w:val="singleLevel"/>
    <w:tmpl w:val="83FA9EC6"/>
    <w:lvl w:ilvl="0">
      <w:numFmt w:val="bullet"/>
      <w:pStyle w:val="a"/>
      <w:lvlText w:val=""/>
      <w:lvlJc w:val="left"/>
      <w:pPr>
        <w:tabs>
          <w:tab w:val="num" w:pos="720"/>
        </w:tabs>
        <w:ind w:left="648" w:hanging="288"/>
      </w:pPr>
      <w:rPr>
        <w:rFonts w:ascii="BSO Univers Light" w:hAnsi="BSO Univers Light" w:hint="default"/>
        <w:b w:val="0"/>
        <w:i w:val="0"/>
        <w:sz w:val="22"/>
      </w:rPr>
    </w:lvl>
  </w:abstractNum>
  <w:abstractNum w:abstractNumId="16">
    <w:nsid w:val="3C7F2581"/>
    <w:multiLevelType w:val="hybridMultilevel"/>
    <w:tmpl w:val="63B0B460"/>
    <w:lvl w:ilvl="0" w:tplc="0C4C39CA">
      <w:start w:val="1"/>
      <w:numFmt w:val="lowerLetter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>
    <w:nsid w:val="3E044E1D"/>
    <w:multiLevelType w:val="hybridMultilevel"/>
    <w:tmpl w:val="DEC004E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3EBC6A3A"/>
    <w:multiLevelType w:val="multilevel"/>
    <w:tmpl w:val="E8524404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bullet"/>
      <w:lvlText w:val=""/>
      <w:lvlJc w:val="left"/>
      <w:pPr>
        <w:tabs>
          <w:tab w:val="num" w:pos="1331"/>
        </w:tabs>
        <w:ind w:left="1331" w:hanging="480"/>
      </w:pPr>
      <w:rPr>
        <w:rFonts w:ascii="BSO Univers Light" w:hAnsi="BSO Univers Light" w:hint="default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9">
    <w:nsid w:val="40D43FF2"/>
    <w:multiLevelType w:val="hybridMultilevel"/>
    <w:tmpl w:val="3BC4266A"/>
    <w:lvl w:ilvl="0" w:tplc="89502D52">
      <w:start w:val="1"/>
      <w:numFmt w:val="decimal"/>
      <w:lvlText w:val="(%1).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0">
    <w:nsid w:val="40E9596A"/>
    <w:multiLevelType w:val="hybridMultilevel"/>
    <w:tmpl w:val="1A743EAE"/>
    <w:lvl w:ilvl="0" w:tplc="761A4D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color w:val="000000" w:themeColor="text1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1674EA9"/>
    <w:multiLevelType w:val="hybridMultilevel"/>
    <w:tmpl w:val="D4DCA48A"/>
    <w:lvl w:ilvl="0" w:tplc="68B44062">
      <w:start w:val="5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427F32E8"/>
    <w:multiLevelType w:val="hybridMultilevel"/>
    <w:tmpl w:val="5A501C2E"/>
    <w:lvl w:ilvl="0" w:tplc="EF68EBA8">
      <w:start w:val="6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458D7A27"/>
    <w:multiLevelType w:val="hybridMultilevel"/>
    <w:tmpl w:val="E076AAC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BSO Univers Light" w:hAnsi="BSO Univers Light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BSO Univers Light" w:hAnsi="BSO Univers Light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BSO Univers Light" w:hAnsi="BSO Univers Light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BSO Univers Light" w:hAnsi="BSO Univers Light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BSO Univers Light" w:hAnsi="BSO Univers Light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BSO Univers Light" w:hAnsi="BSO Univers Light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BSO Univers Light" w:hAnsi="BSO Univers Light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BSO Univers Light" w:hAnsi="BSO Univers Light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BSO Univers Light" w:hAnsi="BSO Univers Light" w:hint="default"/>
      </w:rPr>
    </w:lvl>
  </w:abstractNum>
  <w:abstractNum w:abstractNumId="24">
    <w:nsid w:val="4F98319D"/>
    <w:multiLevelType w:val="hybridMultilevel"/>
    <w:tmpl w:val="246EFF06"/>
    <w:lvl w:ilvl="0" w:tplc="B666F44A">
      <w:start w:val="5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01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BSO Univers Light" w:hAnsi="BSO Univers Light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50290902"/>
    <w:multiLevelType w:val="hybridMultilevel"/>
    <w:tmpl w:val="7F624F7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19A449C"/>
    <w:multiLevelType w:val="hybridMultilevel"/>
    <w:tmpl w:val="B6240512"/>
    <w:lvl w:ilvl="0" w:tplc="83086880">
      <w:start w:val="4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545B7111"/>
    <w:multiLevelType w:val="hybridMultilevel"/>
    <w:tmpl w:val="9AE6D458"/>
    <w:lvl w:ilvl="0" w:tplc="DC007168">
      <w:start w:val="7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579112A7"/>
    <w:multiLevelType w:val="hybridMultilevel"/>
    <w:tmpl w:val="26D4E3C2"/>
    <w:lvl w:ilvl="0" w:tplc="19924E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E2F079E"/>
    <w:multiLevelType w:val="hybridMultilevel"/>
    <w:tmpl w:val="60B21298"/>
    <w:lvl w:ilvl="0" w:tplc="E0EAF540">
      <w:start w:val="1"/>
      <w:numFmt w:val="decimal"/>
      <w:lvlText w:val="%1."/>
      <w:lvlJc w:val="left"/>
      <w:pPr>
        <w:ind w:left="252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852" w:hanging="480"/>
      </w:pPr>
    </w:lvl>
    <w:lvl w:ilvl="2" w:tplc="0409001B" w:tentative="1">
      <w:start w:val="1"/>
      <w:numFmt w:val="lowerRoman"/>
      <w:lvlText w:val="%3."/>
      <w:lvlJc w:val="right"/>
      <w:pPr>
        <w:ind w:left="1332" w:hanging="480"/>
      </w:pPr>
    </w:lvl>
    <w:lvl w:ilvl="3" w:tplc="0409000F" w:tentative="1">
      <w:start w:val="1"/>
      <w:numFmt w:val="decimal"/>
      <w:lvlText w:val="%4."/>
      <w:lvlJc w:val="left"/>
      <w:pPr>
        <w:ind w:left="18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92" w:hanging="480"/>
      </w:pPr>
    </w:lvl>
    <w:lvl w:ilvl="5" w:tplc="0409001B" w:tentative="1">
      <w:start w:val="1"/>
      <w:numFmt w:val="lowerRoman"/>
      <w:lvlText w:val="%6."/>
      <w:lvlJc w:val="right"/>
      <w:pPr>
        <w:ind w:left="2772" w:hanging="480"/>
      </w:pPr>
    </w:lvl>
    <w:lvl w:ilvl="6" w:tplc="0409000F" w:tentative="1">
      <w:start w:val="1"/>
      <w:numFmt w:val="decimal"/>
      <w:lvlText w:val="%7."/>
      <w:lvlJc w:val="left"/>
      <w:pPr>
        <w:ind w:left="32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32" w:hanging="480"/>
      </w:pPr>
    </w:lvl>
    <w:lvl w:ilvl="8" w:tplc="0409001B" w:tentative="1">
      <w:start w:val="1"/>
      <w:numFmt w:val="lowerRoman"/>
      <w:lvlText w:val="%9."/>
      <w:lvlJc w:val="right"/>
      <w:pPr>
        <w:ind w:left="4212" w:hanging="480"/>
      </w:pPr>
    </w:lvl>
  </w:abstractNum>
  <w:abstractNum w:abstractNumId="30">
    <w:nsid w:val="5EF07A98"/>
    <w:multiLevelType w:val="hybridMultilevel"/>
    <w:tmpl w:val="C3342216"/>
    <w:lvl w:ilvl="0" w:tplc="04090001">
      <w:start w:val="1"/>
      <w:numFmt w:val="bullet"/>
      <w:lvlText w:val=""/>
      <w:lvlJc w:val="left"/>
      <w:pPr>
        <w:tabs>
          <w:tab w:val="num" w:pos="840"/>
        </w:tabs>
        <w:ind w:left="840" w:hanging="480"/>
      </w:pPr>
      <w:rPr>
        <w:rFonts w:ascii="BSO Univers Light" w:hAnsi="BSO Univers Light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62703CF3"/>
    <w:multiLevelType w:val="singleLevel"/>
    <w:tmpl w:val="10DAC12A"/>
    <w:lvl w:ilvl="0">
      <w:start w:val="1"/>
      <w:numFmt w:val="none"/>
      <w:lvlText w:val=""/>
      <w:legacy w:legacy="1" w:legacySpace="0" w:legacyIndent="0"/>
      <w:lvlJc w:val="left"/>
      <w:pPr>
        <w:ind w:left="-1276" w:firstLine="0"/>
      </w:pPr>
    </w:lvl>
  </w:abstractNum>
  <w:abstractNum w:abstractNumId="32">
    <w:nsid w:val="65CD2B78"/>
    <w:multiLevelType w:val="hybridMultilevel"/>
    <w:tmpl w:val="A0CC5A32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BSO Univers Light" w:hAnsi="BSO Univers Light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BSO Univers Light" w:hAnsi="BSO Univers Light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BSO Univers Light" w:hAnsi="BSO Univers Light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BSO Univers Light" w:hAnsi="BSO Univers Light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BSO Univers Light" w:hAnsi="BSO Univers Light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BSO Univers Light" w:hAnsi="BSO Univers Light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BSO Univers Light" w:hAnsi="BSO Univers Light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BSO Univers Light" w:hAnsi="BSO Univers Light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BSO Univers Light" w:hAnsi="BSO Univers Light" w:hint="default"/>
      </w:rPr>
    </w:lvl>
  </w:abstractNum>
  <w:abstractNum w:abstractNumId="33">
    <w:nsid w:val="65FE09CC"/>
    <w:multiLevelType w:val="multilevel"/>
    <w:tmpl w:val="2E666E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eastAsia"/>
        <w:sz w:val="22"/>
        <w:szCs w:val="22"/>
      </w:rPr>
    </w:lvl>
    <w:lvl w:ilvl="2">
      <w:start w:val="1"/>
      <w:numFmt w:val="decimal"/>
      <w:lvlText w:val="%2%1..%3."/>
      <w:lvlJc w:val="left"/>
      <w:pPr>
        <w:tabs>
          <w:tab w:val="num" w:pos="1440"/>
        </w:tabs>
        <w:ind w:left="1224" w:hanging="50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eastAsia"/>
      </w:rPr>
    </w:lvl>
  </w:abstractNum>
  <w:abstractNum w:abstractNumId="34">
    <w:nsid w:val="685B3DAE"/>
    <w:multiLevelType w:val="hybridMultilevel"/>
    <w:tmpl w:val="351AAF92"/>
    <w:lvl w:ilvl="0" w:tplc="6AB28B86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68623529"/>
    <w:multiLevelType w:val="hybridMultilevel"/>
    <w:tmpl w:val="2B804F1A"/>
    <w:lvl w:ilvl="0" w:tplc="5B7E7F22">
      <w:start w:val="13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>
    <w:nsid w:val="6C1C4ECF"/>
    <w:multiLevelType w:val="hybridMultilevel"/>
    <w:tmpl w:val="5CD866A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6D0E72AF"/>
    <w:multiLevelType w:val="hybridMultilevel"/>
    <w:tmpl w:val="FE188502"/>
    <w:lvl w:ilvl="0" w:tplc="970ACA8C">
      <w:start w:val="1"/>
      <w:numFmt w:val="lowerLetter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8">
    <w:nsid w:val="6DC27E8F"/>
    <w:multiLevelType w:val="hybridMultilevel"/>
    <w:tmpl w:val="0E821666"/>
    <w:lvl w:ilvl="0" w:tplc="E92E23AC">
      <w:start w:val="9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DF23629"/>
    <w:multiLevelType w:val="hybridMultilevel"/>
    <w:tmpl w:val="F402B7FE"/>
    <w:lvl w:ilvl="0" w:tplc="9188AAD4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0">
    <w:nsid w:val="6FCF37A4"/>
    <w:multiLevelType w:val="hybridMultilevel"/>
    <w:tmpl w:val="5486149E"/>
    <w:lvl w:ilvl="0" w:tplc="1CE84BB6">
      <w:start w:val="3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70B47A42"/>
    <w:multiLevelType w:val="hybridMultilevel"/>
    <w:tmpl w:val="0FC44A18"/>
    <w:lvl w:ilvl="0" w:tplc="B15EED0C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>
    <w:nsid w:val="734D1EBE"/>
    <w:multiLevelType w:val="hybridMultilevel"/>
    <w:tmpl w:val="5058C02A"/>
    <w:lvl w:ilvl="0" w:tplc="0409000F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43">
    <w:nsid w:val="74DD193A"/>
    <w:multiLevelType w:val="hybridMultilevel"/>
    <w:tmpl w:val="DFBCE8A0"/>
    <w:lvl w:ilvl="0" w:tplc="FCA872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4">
    <w:nsid w:val="750523ED"/>
    <w:multiLevelType w:val="multilevel"/>
    <w:tmpl w:val="0908C05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45">
    <w:nsid w:val="7B3C05B2"/>
    <w:multiLevelType w:val="hybridMultilevel"/>
    <w:tmpl w:val="17BE21EC"/>
    <w:lvl w:ilvl="0" w:tplc="7A72E0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BEA16F0"/>
    <w:multiLevelType w:val="hybridMultilevel"/>
    <w:tmpl w:val="F7F4076A"/>
    <w:lvl w:ilvl="0" w:tplc="DC007168">
      <w:start w:val="7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01">
      <w:start w:val="1"/>
      <w:numFmt w:val="bullet"/>
      <w:lvlText w:val=""/>
      <w:lvlJc w:val="left"/>
      <w:pPr>
        <w:tabs>
          <w:tab w:val="num" w:pos="1200"/>
        </w:tabs>
        <w:ind w:left="1200" w:hanging="480"/>
      </w:pPr>
      <w:rPr>
        <w:rFonts w:ascii="BSO Univers Light" w:hAnsi="BSO Univers Light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DF56384"/>
    <w:multiLevelType w:val="hybridMultilevel"/>
    <w:tmpl w:val="F94EC2B6"/>
    <w:lvl w:ilvl="0" w:tplc="A4EEBD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>
    <w:nsid w:val="7F32652C"/>
    <w:multiLevelType w:val="hybridMultilevel"/>
    <w:tmpl w:val="97587A10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49">
    <w:nsid w:val="7FDE3C56"/>
    <w:multiLevelType w:val="hybridMultilevel"/>
    <w:tmpl w:val="04EC1B68"/>
    <w:lvl w:ilvl="0" w:tplc="12B06660">
      <w:start w:val="5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5"/>
  </w:num>
  <w:num w:numId="2">
    <w:abstractNumId w:val="31"/>
  </w:num>
  <w:num w:numId="3">
    <w:abstractNumId w:val="6"/>
  </w:num>
  <w:num w:numId="4">
    <w:abstractNumId w:val="17"/>
  </w:num>
  <w:num w:numId="5">
    <w:abstractNumId w:val="44"/>
  </w:num>
  <w:num w:numId="6">
    <w:abstractNumId w:val="26"/>
  </w:num>
  <w:num w:numId="7">
    <w:abstractNumId w:val="22"/>
  </w:num>
  <w:num w:numId="8">
    <w:abstractNumId w:val="27"/>
  </w:num>
  <w:num w:numId="9">
    <w:abstractNumId w:val="46"/>
  </w:num>
  <w:num w:numId="10">
    <w:abstractNumId w:val="10"/>
  </w:num>
  <w:num w:numId="11">
    <w:abstractNumId w:val="13"/>
  </w:num>
  <w:num w:numId="12">
    <w:abstractNumId w:val="42"/>
  </w:num>
  <w:num w:numId="13">
    <w:abstractNumId w:val="41"/>
  </w:num>
  <w:num w:numId="14">
    <w:abstractNumId w:val="40"/>
  </w:num>
  <w:num w:numId="15">
    <w:abstractNumId w:val="24"/>
  </w:num>
  <w:num w:numId="16">
    <w:abstractNumId w:val="14"/>
  </w:num>
  <w:num w:numId="17">
    <w:abstractNumId w:val="2"/>
  </w:num>
  <w:num w:numId="18">
    <w:abstractNumId w:val="34"/>
  </w:num>
  <w:num w:numId="19">
    <w:abstractNumId w:val="21"/>
  </w:num>
  <w:num w:numId="20">
    <w:abstractNumId w:val="1"/>
  </w:num>
  <w:num w:numId="21">
    <w:abstractNumId w:val="38"/>
  </w:num>
  <w:num w:numId="22">
    <w:abstractNumId w:val="35"/>
  </w:num>
  <w:num w:numId="23">
    <w:abstractNumId w:val="9"/>
  </w:num>
  <w:num w:numId="24">
    <w:abstractNumId w:val="33"/>
  </w:num>
  <w:num w:numId="25">
    <w:abstractNumId w:val="5"/>
  </w:num>
  <w:num w:numId="26">
    <w:abstractNumId w:val="18"/>
  </w:num>
  <w:num w:numId="27">
    <w:abstractNumId w:val="49"/>
  </w:num>
  <w:num w:numId="28">
    <w:abstractNumId w:val="36"/>
  </w:num>
  <w:num w:numId="29">
    <w:abstractNumId w:val="30"/>
  </w:num>
  <w:num w:numId="30">
    <w:abstractNumId w:val="4"/>
  </w:num>
  <w:num w:numId="31">
    <w:abstractNumId w:val="43"/>
  </w:num>
  <w:num w:numId="32">
    <w:abstractNumId w:val="28"/>
  </w:num>
  <w:num w:numId="33">
    <w:abstractNumId w:val="11"/>
  </w:num>
  <w:num w:numId="34">
    <w:abstractNumId w:val="0"/>
  </w:num>
  <w:num w:numId="35">
    <w:abstractNumId w:val="45"/>
  </w:num>
  <w:num w:numId="36">
    <w:abstractNumId w:val="23"/>
  </w:num>
  <w:num w:numId="37">
    <w:abstractNumId w:val="47"/>
  </w:num>
  <w:num w:numId="38">
    <w:abstractNumId w:val="3"/>
  </w:num>
  <w:num w:numId="39">
    <w:abstractNumId w:val="32"/>
  </w:num>
  <w:num w:numId="40">
    <w:abstractNumId w:val="48"/>
  </w:num>
  <w:num w:numId="41">
    <w:abstractNumId w:val="8"/>
  </w:num>
  <w:num w:numId="42">
    <w:abstractNumId w:val="25"/>
  </w:num>
  <w:num w:numId="43">
    <w:abstractNumId w:val="16"/>
  </w:num>
  <w:num w:numId="44">
    <w:abstractNumId w:val="37"/>
  </w:num>
  <w:num w:numId="45">
    <w:abstractNumId w:val="39"/>
  </w:num>
  <w:num w:numId="46">
    <w:abstractNumId w:val="19"/>
  </w:num>
  <w:num w:numId="47">
    <w:abstractNumId w:val="7"/>
  </w:num>
  <w:num w:numId="48">
    <w:abstractNumId w:val="12"/>
  </w:num>
  <w:num w:numId="49">
    <w:abstractNumId w:val="29"/>
  </w:num>
  <w:num w:numId="50">
    <w:abstractNumId w:val="20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20"/>
  <w:drawingGridVerticalSpacing w:val="163"/>
  <w:displayHorizontalDrawingGridEvery w:val="0"/>
  <w:displayVerticalDrawingGridEvery w:val="2"/>
  <w:doNotShadeFormData/>
  <w:noPunctuationKerning/>
  <w:characterSpacingControl w:val="doNotCompress"/>
  <w:hdrShapeDefaults>
    <o:shapedefaults v:ext="edit" spidmax="2049">
      <o:colormru v:ext="edit" colors="#ffd2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43D"/>
    <w:rsid w:val="0000014C"/>
    <w:rsid w:val="000022F8"/>
    <w:rsid w:val="00002DC9"/>
    <w:rsid w:val="0000336C"/>
    <w:rsid w:val="000058FD"/>
    <w:rsid w:val="00011A9B"/>
    <w:rsid w:val="0001401D"/>
    <w:rsid w:val="000151C2"/>
    <w:rsid w:val="000152B2"/>
    <w:rsid w:val="0001581D"/>
    <w:rsid w:val="00021B3C"/>
    <w:rsid w:val="00023518"/>
    <w:rsid w:val="000252E7"/>
    <w:rsid w:val="00026C56"/>
    <w:rsid w:val="000270AA"/>
    <w:rsid w:val="00030673"/>
    <w:rsid w:val="000359B8"/>
    <w:rsid w:val="00037479"/>
    <w:rsid w:val="00042DF7"/>
    <w:rsid w:val="000438F9"/>
    <w:rsid w:val="00044F3C"/>
    <w:rsid w:val="00045DAB"/>
    <w:rsid w:val="0004635F"/>
    <w:rsid w:val="00050A12"/>
    <w:rsid w:val="00052D47"/>
    <w:rsid w:val="0005347D"/>
    <w:rsid w:val="00053C03"/>
    <w:rsid w:val="00054E00"/>
    <w:rsid w:val="00055038"/>
    <w:rsid w:val="00064BEA"/>
    <w:rsid w:val="0006721A"/>
    <w:rsid w:val="0007052E"/>
    <w:rsid w:val="00077B43"/>
    <w:rsid w:val="00083832"/>
    <w:rsid w:val="00085785"/>
    <w:rsid w:val="000937D9"/>
    <w:rsid w:val="0009584D"/>
    <w:rsid w:val="00096F50"/>
    <w:rsid w:val="00097068"/>
    <w:rsid w:val="000972AB"/>
    <w:rsid w:val="00097552"/>
    <w:rsid w:val="000A418B"/>
    <w:rsid w:val="000A4B63"/>
    <w:rsid w:val="000A60B9"/>
    <w:rsid w:val="000A6598"/>
    <w:rsid w:val="000A6C58"/>
    <w:rsid w:val="000B22B1"/>
    <w:rsid w:val="000B37F0"/>
    <w:rsid w:val="000B3CB7"/>
    <w:rsid w:val="000B505D"/>
    <w:rsid w:val="000C58D6"/>
    <w:rsid w:val="000C5C67"/>
    <w:rsid w:val="000C5D24"/>
    <w:rsid w:val="000D011D"/>
    <w:rsid w:val="000D479C"/>
    <w:rsid w:val="000D5477"/>
    <w:rsid w:val="000D79CC"/>
    <w:rsid w:val="000E0E18"/>
    <w:rsid w:val="000E189E"/>
    <w:rsid w:val="000E33CF"/>
    <w:rsid w:val="000E756C"/>
    <w:rsid w:val="000F0207"/>
    <w:rsid w:val="000F070C"/>
    <w:rsid w:val="000F0BB5"/>
    <w:rsid w:val="000F32DA"/>
    <w:rsid w:val="000F7627"/>
    <w:rsid w:val="00104A1A"/>
    <w:rsid w:val="00104F9E"/>
    <w:rsid w:val="0010743C"/>
    <w:rsid w:val="00107F43"/>
    <w:rsid w:val="001110D6"/>
    <w:rsid w:val="001120AF"/>
    <w:rsid w:val="001138DB"/>
    <w:rsid w:val="00113BF9"/>
    <w:rsid w:val="001147C8"/>
    <w:rsid w:val="0011491C"/>
    <w:rsid w:val="0012131F"/>
    <w:rsid w:val="00122960"/>
    <w:rsid w:val="00124962"/>
    <w:rsid w:val="00126C97"/>
    <w:rsid w:val="00136082"/>
    <w:rsid w:val="00140E62"/>
    <w:rsid w:val="001415D7"/>
    <w:rsid w:val="00141E58"/>
    <w:rsid w:val="001424EF"/>
    <w:rsid w:val="00142FC1"/>
    <w:rsid w:val="00143585"/>
    <w:rsid w:val="0014581D"/>
    <w:rsid w:val="001503F2"/>
    <w:rsid w:val="00156096"/>
    <w:rsid w:val="00157447"/>
    <w:rsid w:val="00160CBC"/>
    <w:rsid w:val="00161E94"/>
    <w:rsid w:val="00164A02"/>
    <w:rsid w:val="001653E7"/>
    <w:rsid w:val="00165449"/>
    <w:rsid w:val="001659FD"/>
    <w:rsid w:val="001660F1"/>
    <w:rsid w:val="0016629C"/>
    <w:rsid w:val="0016673B"/>
    <w:rsid w:val="001705D9"/>
    <w:rsid w:val="0017148C"/>
    <w:rsid w:val="00171EA1"/>
    <w:rsid w:val="0017528D"/>
    <w:rsid w:val="00176ED7"/>
    <w:rsid w:val="001800BF"/>
    <w:rsid w:val="00180465"/>
    <w:rsid w:val="00182D9F"/>
    <w:rsid w:val="00184155"/>
    <w:rsid w:val="00185CE4"/>
    <w:rsid w:val="00186DC7"/>
    <w:rsid w:val="00187290"/>
    <w:rsid w:val="001909A7"/>
    <w:rsid w:val="00195FE4"/>
    <w:rsid w:val="001A000D"/>
    <w:rsid w:val="001A10EF"/>
    <w:rsid w:val="001A661F"/>
    <w:rsid w:val="001A6B2E"/>
    <w:rsid w:val="001B01AF"/>
    <w:rsid w:val="001B7221"/>
    <w:rsid w:val="001C2748"/>
    <w:rsid w:val="001C346E"/>
    <w:rsid w:val="001C3CD2"/>
    <w:rsid w:val="001C6CA1"/>
    <w:rsid w:val="001C72F4"/>
    <w:rsid w:val="001D23F1"/>
    <w:rsid w:val="001D3C86"/>
    <w:rsid w:val="001D4924"/>
    <w:rsid w:val="001E09B9"/>
    <w:rsid w:val="001E1D60"/>
    <w:rsid w:val="001E360E"/>
    <w:rsid w:val="001E4773"/>
    <w:rsid w:val="001E563C"/>
    <w:rsid w:val="001E6ABB"/>
    <w:rsid w:val="001E7DF1"/>
    <w:rsid w:val="001F0310"/>
    <w:rsid w:val="001F2DA5"/>
    <w:rsid w:val="001F4E39"/>
    <w:rsid w:val="00201E41"/>
    <w:rsid w:val="00204FED"/>
    <w:rsid w:val="00205E93"/>
    <w:rsid w:val="0020626D"/>
    <w:rsid w:val="00215666"/>
    <w:rsid w:val="00215B7E"/>
    <w:rsid w:val="00224F7A"/>
    <w:rsid w:val="00226BB2"/>
    <w:rsid w:val="002278E2"/>
    <w:rsid w:val="00230E25"/>
    <w:rsid w:val="00231F98"/>
    <w:rsid w:val="00232EA1"/>
    <w:rsid w:val="0023419B"/>
    <w:rsid w:val="002342DC"/>
    <w:rsid w:val="0023477D"/>
    <w:rsid w:val="00235A04"/>
    <w:rsid w:val="00237248"/>
    <w:rsid w:val="0024076C"/>
    <w:rsid w:val="00240FDD"/>
    <w:rsid w:val="0024270E"/>
    <w:rsid w:val="00244657"/>
    <w:rsid w:val="00244C78"/>
    <w:rsid w:val="00246E65"/>
    <w:rsid w:val="002509E0"/>
    <w:rsid w:val="0025229F"/>
    <w:rsid w:val="00254FE5"/>
    <w:rsid w:val="00256E7C"/>
    <w:rsid w:val="00257B48"/>
    <w:rsid w:val="00262622"/>
    <w:rsid w:val="002704B4"/>
    <w:rsid w:val="00270C6A"/>
    <w:rsid w:val="00270F2A"/>
    <w:rsid w:val="0027109A"/>
    <w:rsid w:val="00271583"/>
    <w:rsid w:val="00271755"/>
    <w:rsid w:val="00273807"/>
    <w:rsid w:val="00276AD6"/>
    <w:rsid w:val="00276E5A"/>
    <w:rsid w:val="0027704D"/>
    <w:rsid w:val="00280B1D"/>
    <w:rsid w:val="00282CD1"/>
    <w:rsid w:val="002840B8"/>
    <w:rsid w:val="0029263A"/>
    <w:rsid w:val="0029289D"/>
    <w:rsid w:val="00294938"/>
    <w:rsid w:val="00295102"/>
    <w:rsid w:val="00295DBB"/>
    <w:rsid w:val="00296B54"/>
    <w:rsid w:val="0029780D"/>
    <w:rsid w:val="00297D90"/>
    <w:rsid w:val="002A02DF"/>
    <w:rsid w:val="002A0D8A"/>
    <w:rsid w:val="002A1878"/>
    <w:rsid w:val="002A25EE"/>
    <w:rsid w:val="002A360E"/>
    <w:rsid w:val="002A3BAA"/>
    <w:rsid w:val="002A5403"/>
    <w:rsid w:val="002A60B9"/>
    <w:rsid w:val="002A6F5D"/>
    <w:rsid w:val="002B3F42"/>
    <w:rsid w:val="002B444D"/>
    <w:rsid w:val="002B5B01"/>
    <w:rsid w:val="002B6454"/>
    <w:rsid w:val="002B7094"/>
    <w:rsid w:val="002B79D2"/>
    <w:rsid w:val="002B7D72"/>
    <w:rsid w:val="002C4E77"/>
    <w:rsid w:val="002D2011"/>
    <w:rsid w:val="002D2A2F"/>
    <w:rsid w:val="002D31A1"/>
    <w:rsid w:val="002D3918"/>
    <w:rsid w:val="002D4B3C"/>
    <w:rsid w:val="002D518B"/>
    <w:rsid w:val="002D6555"/>
    <w:rsid w:val="002E235A"/>
    <w:rsid w:val="002E333C"/>
    <w:rsid w:val="002E4DC2"/>
    <w:rsid w:val="002E67A4"/>
    <w:rsid w:val="002E71E6"/>
    <w:rsid w:val="002F00A3"/>
    <w:rsid w:val="002F0876"/>
    <w:rsid w:val="002F1973"/>
    <w:rsid w:val="002F3E89"/>
    <w:rsid w:val="002F4B9B"/>
    <w:rsid w:val="002F62A7"/>
    <w:rsid w:val="0030674C"/>
    <w:rsid w:val="00307172"/>
    <w:rsid w:val="00310008"/>
    <w:rsid w:val="00312D32"/>
    <w:rsid w:val="00312E23"/>
    <w:rsid w:val="003150C2"/>
    <w:rsid w:val="00315169"/>
    <w:rsid w:val="00315C50"/>
    <w:rsid w:val="00315C59"/>
    <w:rsid w:val="0032016C"/>
    <w:rsid w:val="00322410"/>
    <w:rsid w:val="0032242C"/>
    <w:rsid w:val="003226E8"/>
    <w:rsid w:val="0032294C"/>
    <w:rsid w:val="0032451C"/>
    <w:rsid w:val="00326DD8"/>
    <w:rsid w:val="00330750"/>
    <w:rsid w:val="00330C56"/>
    <w:rsid w:val="00330DB1"/>
    <w:rsid w:val="0033201E"/>
    <w:rsid w:val="00334138"/>
    <w:rsid w:val="00335011"/>
    <w:rsid w:val="0033719A"/>
    <w:rsid w:val="00341314"/>
    <w:rsid w:val="00341DEA"/>
    <w:rsid w:val="0034319D"/>
    <w:rsid w:val="00346419"/>
    <w:rsid w:val="003476E2"/>
    <w:rsid w:val="003530D3"/>
    <w:rsid w:val="003531EB"/>
    <w:rsid w:val="003549AF"/>
    <w:rsid w:val="003569A1"/>
    <w:rsid w:val="00360AD4"/>
    <w:rsid w:val="0036321B"/>
    <w:rsid w:val="0036380F"/>
    <w:rsid w:val="0036439E"/>
    <w:rsid w:val="00365B35"/>
    <w:rsid w:val="00377E35"/>
    <w:rsid w:val="0038085E"/>
    <w:rsid w:val="00381F29"/>
    <w:rsid w:val="003836C4"/>
    <w:rsid w:val="00386604"/>
    <w:rsid w:val="00387D02"/>
    <w:rsid w:val="00393515"/>
    <w:rsid w:val="0039358C"/>
    <w:rsid w:val="00393771"/>
    <w:rsid w:val="003962A3"/>
    <w:rsid w:val="003A0BFA"/>
    <w:rsid w:val="003A2112"/>
    <w:rsid w:val="003A2296"/>
    <w:rsid w:val="003A2F2A"/>
    <w:rsid w:val="003A32A1"/>
    <w:rsid w:val="003A351F"/>
    <w:rsid w:val="003A629D"/>
    <w:rsid w:val="003A7B4B"/>
    <w:rsid w:val="003B03CA"/>
    <w:rsid w:val="003B75EB"/>
    <w:rsid w:val="003C0373"/>
    <w:rsid w:val="003C0E83"/>
    <w:rsid w:val="003C6B12"/>
    <w:rsid w:val="003D13C4"/>
    <w:rsid w:val="003D4405"/>
    <w:rsid w:val="003D47A1"/>
    <w:rsid w:val="003D7162"/>
    <w:rsid w:val="003D7BB2"/>
    <w:rsid w:val="003E1805"/>
    <w:rsid w:val="003E3C16"/>
    <w:rsid w:val="003E65BF"/>
    <w:rsid w:val="003E7EBC"/>
    <w:rsid w:val="003F0036"/>
    <w:rsid w:val="003F580E"/>
    <w:rsid w:val="003F5B5E"/>
    <w:rsid w:val="003F5D6F"/>
    <w:rsid w:val="003F5FDB"/>
    <w:rsid w:val="003F7C57"/>
    <w:rsid w:val="00400120"/>
    <w:rsid w:val="00400438"/>
    <w:rsid w:val="00400F49"/>
    <w:rsid w:val="004031CD"/>
    <w:rsid w:val="00403A75"/>
    <w:rsid w:val="004052C9"/>
    <w:rsid w:val="00405F20"/>
    <w:rsid w:val="00412F2A"/>
    <w:rsid w:val="00414BFB"/>
    <w:rsid w:val="00420B57"/>
    <w:rsid w:val="00420C23"/>
    <w:rsid w:val="00420D2F"/>
    <w:rsid w:val="00421448"/>
    <w:rsid w:val="00421C5E"/>
    <w:rsid w:val="0042367B"/>
    <w:rsid w:val="00423922"/>
    <w:rsid w:val="0043036F"/>
    <w:rsid w:val="00434BF8"/>
    <w:rsid w:val="004402D6"/>
    <w:rsid w:val="00442D9F"/>
    <w:rsid w:val="00444E11"/>
    <w:rsid w:val="00445891"/>
    <w:rsid w:val="00445D8F"/>
    <w:rsid w:val="0045012E"/>
    <w:rsid w:val="00453291"/>
    <w:rsid w:val="0045369D"/>
    <w:rsid w:val="00453A34"/>
    <w:rsid w:val="00454FB3"/>
    <w:rsid w:val="00456B06"/>
    <w:rsid w:val="004618D1"/>
    <w:rsid w:val="0046205D"/>
    <w:rsid w:val="004635B6"/>
    <w:rsid w:val="00470873"/>
    <w:rsid w:val="00471B8F"/>
    <w:rsid w:val="0047382D"/>
    <w:rsid w:val="004739D5"/>
    <w:rsid w:val="00473EAE"/>
    <w:rsid w:val="0047516E"/>
    <w:rsid w:val="004778F7"/>
    <w:rsid w:val="0048115E"/>
    <w:rsid w:val="00481E3A"/>
    <w:rsid w:val="00484DB1"/>
    <w:rsid w:val="0048783C"/>
    <w:rsid w:val="004901A6"/>
    <w:rsid w:val="00493917"/>
    <w:rsid w:val="00493A62"/>
    <w:rsid w:val="00493E32"/>
    <w:rsid w:val="00494F13"/>
    <w:rsid w:val="004953FA"/>
    <w:rsid w:val="004A1EDD"/>
    <w:rsid w:val="004A5E2D"/>
    <w:rsid w:val="004A60B5"/>
    <w:rsid w:val="004B09C0"/>
    <w:rsid w:val="004B13B4"/>
    <w:rsid w:val="004B2192"/>
    <w:rsid w:val="004B52B7"/>
    <w:rsid w:val="004B7E17"/>
    <w:rsid w:val="004C2B61"/>
    <w:rsid w:val="004C3A62"/>
    <w:rsid w:val="004C64BC"/>
    <w:rsid w:val="004D0B97"/>
    <w:rsid w:val="004D36F7"/>
    <w:rsid w:val="004D3E08"/>
    <w:rsid w:val="004D4477"/>
    <w:rsid w:val="004D4ECA"/>
    <w:rsid w:val="004D541A"/>
    <w:rsid w:val="004D587E"/>
    <w:rsid w:val="004D612F"/>
    <w:rsid w:val="004D7A50"/>
    <w:rsid w:val="004E38F3"/>
    <w:rsid w:val="004E3C37"/>
    <w:rsid w:val="004E460B"/>
    <w:rsid w:val="004E5926"/>
    <w:rsid w:val="004E6FDC"/>
    <w:rsid w:val="004F661F"/>
    <w:rsid w:val="00502B7D"/>
    <w:rsid w:val="00504075"/>
    <w:rsid w:val="00504895"/>
    <w:rsid w:val="00505F9C"/>
    <w:rsid w:val="00510E7A"/>
    <w:rsid w:val="00510EF0"/>
    <w:rsid w:val="00511B39"/>
    <w:rsid w:val="00520EE7"/>
    <w:rsid w:val="005224D2"/>
    <w:rsid w:val="0052714A"/>
    <w:rsid w:val="00533423"/>
    <w:rsid w:val="00533B2B"/>
    <w:rsid w:val="00535248"/>
    <w:rsid w:val="0053662B"/>
    <w:rsid w:val="00550BE3"/>
    <w:rsid w:val="00550E89"/>
    <w:rsid w:val="00552551"/>
    <w:rsid w:val="00554BDA"/>
    <w:rsid w:val="005557E8"/>
    <w:rsid w:val="005608AB"/>
    <w:rsid w:val="0057470B"/>
    <w:rsid w:val="00575A1F"/>
    <w:rsid w:val="00576ED0"/>
    <w:rsid w:val="00577532"/>
    <w:rsid w:val="00577AAB"/>
    <w:rsid w:val="00577D88"/>
    <w:rsid w:val="00581AA0"/>
    <w:rsid w:val="005835C6"/>
    <w:rsid w:val="0058371C"/>
    <w:rsid w:val="00583C3B"/>
    <w:rsid w:val="00590893"/>
    <w:rsid w:val="00595D14"/>
    <w:rsid w:val="0059735F"/>
    <w:rsid w:val="005A0F1D"/>
    <w:rsid w:val="005A1804"/>
    <w:rsid w:val="005A3BAB"/>
    <w:rsid w:val="005A4ADB"/>
    <w:rsid w:val="005B137F"/>
    <w:rsid w:val="005B2750"/>
    <w:rsid w:val="005B36B1"/>
    <w:rsid w:val="005B48D9"/>
    <w:rsid w:val="005B5E32"/>
    <w:rsid w:val="005C165C"/>
    <w:rsid w:val="005C3203"/>
    <w:rsid w:val="005C41C1"/>
    <w:rsid w:val="005C4E4B"/>
    <w:rsid w:val="005C5EEF"/>
    <w:rsid w:val="005D1EB0"/>
    <w:rsid w:val="005D6D86"/>
    <w:rsid w:val="005D6D8E"/>
    <w:rsid w:val="005D7150"/>
    <w:rsid w:val="005E0174"/>
    <w:rsid w:val="005E08D1"/>
    <w:rsid w:val="005E143A"/>
    <w:rsid w:val="005E1B22"/>
    <w:rsid w:val="005E517A"/>
    <w:rsid w:val="005E60C6"/>
    <w:rsid w:val="005E75E3"/>
    <w:rsid w:val="005F18D6"/>
    <w:rsid w:val="005F4234"/>
    <w:rsid w:val="005F499C"/>
    <w:rsid w:val="00600E66"/>
    <w:rsid w:val="006039D6"/>
    <w:rsid w:val="0061068D"/>
    <w:rsid w:val="0061094B"/>
    <w:rsid w:val="0061565C"/>
    <w:rsid w:val="006156BA"/>
    <w:rsid w:val="006235DF"/>
    <w:rsid w:val="00624A58"/>
    <w:rsid w:val="00626727"/>
    <w:rsid w:val="006278C4"/>
    <w:rsid w:val="00631346"/>
    <w:rsid w:val="006327AA"/>
    <w:rsid w:val="0063304A"/>
    <w:rsid w:val="00634F09"/>
    <w:rsid w:val="006360F2"/>
    <w:rsid w:val="006410A3"/>
    <w:rsid w:val="00642F16"/>
    <w:rsid w:val="00644A7D"/>
    <w:rsid w:val="00646479"/>
    <w:rsid w:val="006468E0"/>
    <w:rsid w:val="00646C2F"/>
    <w:rsid w:val="006502DE"/>
    <w:rsid w:val="00650370"/>
    <w:rsid w:val="00653B7F"/>
    <w:rsid w:val="00653F59"/>
    <w:rsid w:val="006540DB"/>
    <w:rsid w:val="00654406"/>
    <w:rsid w:val="006570BA"/>
    <w:rsid w:val="0066198B"/>
    <w:rsid w:val="00661BEA"/>
    <w:rsid w:val="00666B35"/>
    <w:rsid w:val="006703A8"/>
    <w:rsid w:val="00670D6B"/>
    <w:rsid w:val="006711F5"/>
    <w:rsid w:val="00671432"/>
    <w:rsid w:val="0067239F"/>
    <w:rsid w:val="006801B8"/>
    <w:rsid w:val="006803CC"/>
    <w:rsid w:val="00680E7B"/>
    <w:rsid w:val="00684436"/>
    <w:rsid w:val="00684C93"/>
    <w:rsid w:val="006854F0"/>
    <w:rsid w:val="00686018"/>
    <w:rsid w:val="00686D56"/>
    <w:rsid w:val="006904DB"/>
    <w:rsid w:val="00694FCE"/>
    <w:rsid w:val="00695687"/>
    <w:rsid w:val="006A173E"/>
    <w:rsid w:val="006A38D8"/>
    <w:rsid w:val="006A514B"/>
    <w:rsid w:val="006B1734"/>
    <w:rsid w:val="006B1930"/>
    <w:rsid w:val="006B24DA"/>
    <w:rsid w:val="006B5A10"/>
    <w:rsid w:val="006B68B4"/>
    <w:rsid w:val="006B6B67"/>
    <w:rsid w:val="006B7403"/>
    <w:rsid w:val="006B7DE9"/>
    <w:rsid w:val="006C0FA2"/>
    <w:rsid w:val="006C20A8"/>
    <w:rsid w:val="006C5379"/>
    <w:rsid w:val="006C72C4"/>
    <w:rsid w:val="006D1DC1"/>
    <w:rsid w:val="006D3091"/>
    <w:rsid w:val="006E5F80"/>
    <w:rsid w:val="006F557F"/>
    <w:rsid w:val="007037A4"/>
    <w:rsid w:val="00710491"/>
    <w:rsid w:val="00712833"/>
    <w:rsid w:val="00712C05"/>
    <w:rsid w:val="00714932"/>
    <w:rsid w:val="00720A92"/>
    <w:rsid w:val="00720E17"/>
    <w:rsid w:val="00721606"/>
    <w:rsid w:val="00721FA2"/>
    <w:rsid w:val="00722418"/>
    <w:rsid w:val="007224E0"/>
    <w:rsid w:val="00722A32"/>
    <w:rsid w:val="00724983"/>
    <w:rsid w:val="00724D96"/>
    <w:rsid w:val="00725143"/>
    <w:rsid w:val="00726222"/>
    <w:rsid w:val="00732029"/>
    <w:rsid w:val="00732AC7"/>
    <w:rsid w:val="007404E3"/>
    <w:rsid w:val="0074490C"/>
    <w:rsid w:val="00746B5D"/>
    <w:rsid w:val="00746EA6"/>
    <w:rsid w:val="00747CF5"/>
    <w:rsid w:val="007501C9"/>
    <w:rsid w:val="0075108F"/>
    <w:rsid w:val="007513CB"/>
    <w:rsid w:val="007522CD"/>
    <w:rsid w:val="0075593A"/>
    <w:rsid w:val="00755E8E"/>
    <w:rsid w:val="00756B89"/>
    <w:rsid w:val="0076068F"/>
    <w:rsid w:val="00761B61"/>
    <w:rsid w:val="007648F3"/>
    <w:rsid w:val="0076583E"/>
    <w:rsid w:val="007669EC"/>
    <w:rsid w:val="00770A9D"/>
    <w:rsid w:val="00770D70"/>
    <w:rsid w:val="00774C8B"/>
    <w:rsid w:val="00776CCE"/>
    <w:rsid w:val="00780CDC"/>
    <w:rsid w:val="0078108B"/>
    <w:rsid w:val="00781E2A"/>
    <w:rsid w:val="00782889"/>
    <w:rsid w:val="0078787D"/>
    <w:rsid w:val="0079435A"/>
    <w:rsid w:val="007A065B"/>
    <w:rsid w:val="007A54E5"/>
    <w:rsid w:val="007A68D0"/>
    <w:rsid w:val="007B17FB"/>
    <w:rsid w:val="007B2080"/>
    <w:rsid w:val="007B2E3D"/>
    <w:rsid w:val="007B3E35"/>
    <w:rsid w:val="007B4B0C"/>
    <w:rsid w:val="007B4EF4"/>
    <w:rsid w:val="007B577F"/>
    <w:rsid w:val="007C22A6"/>
    <w:rsid w:val="007C658C"/>
    <w:rsid w:val="007C6DE2"/>
    <w:rsid w:val="007C74B0"/>
    <w:rsid w:val="007D2D67"/>
    <w:rsid w:val="007D30C8"/>
    <w:rsid w:val="007D4FBB"/>
    <w:rsid w:val="007D54AC"/>
    <w:rsid w:val="007D54D4"/>
    <w:rsid w:val="007D5C31"/>
    <w:rsid w:val="007D6CE9"/>
    <w:rsid w:val="007D72EA"/>
    <w:rsid w:val="007D7960"/>
    <w:rsid w:val="007E2A70"/>
    <w:rsid w:val="007E2A97"/>
    <w:rsid w:val="007E2D67"/>
    <w:rsid w:val="007E3F84"/>
    <w:rsid w:val="007E4235"/>
    <w:rsid w:val="007E4535"/>
    <w:rsid w:val="007E51A9"/>
    <w:rsid w:val="007E6D94"/>
    <w:rsid w:val="007E7D24"/>
    <w:rsid w:val="007F0546"/>
    <w:rsid w:val="007F3DD6"/>
    <w:rsid w:val="007F488B"/>
    <w:rsid w:val="007F5B5A"/>
    <w:rsid w:val="007F5BF5"/>
    <w:rsid w:val="00802A05"/>
    <w:rsid w:val="00802CAC"/>
    <w:rsid w:val="00802FC2"/>
    <w:rsid w:val="0080466B"/>
    <w:rsid w:val="00805849"/>
    <w:rsid w:val="0080592B"/>
    <w:rsid w:val="00805AAF"/>
    <w:rsid w:val="00805ACE"/>
    <w:rsid w:val="00806748"/>
    <w:rsid w:val="00810732"/>
    <w:rsid w:val="00811F4D"/>
    <w:rsid w:val="008131C3"/>
    <w:rsid w:val="0081413C"/>
    <w:rsid w:val="008144DE"/>
    <w:rsid w:val="00820D76"/>
    <w:rsid w:val="0082533C"/>
    <w:rsid w:val="0082669B"/>
    <w:rsid w:val="0083032A"/>
    <w:rsid w:val="00830423"/>
    <w:rsid w:val="008312C1"/>
    <w:rsid w:val="0083149B"/>
    <w:rsid w:val="00831BC6"/>
    <w:rsid w:val="00831EF0"/>
    <w:rsid w:val="00841904"/>
    <w:rsid w:val="00841BCE"/>
    <w:rsid w:val="00841F6A"/>
    <w:rsid w:val="00842CB4"/>
    <w:rsid w:val="00845398"/>
    <w:rsid w:val="0084567F"/>
    <w:rsid w:val="00852488"/>
    <w:rsid w:val="00852D1C"/>
    <w:rsid w:val="00856FCA"/>
    <w:rsid w:val="008572B5"/>
    <w:rsid w:val="008572CA"/>
    <w:rsid w:val="00860EAF"/>
    <w:rsid w:val="008644A1"/>
    <w:rsid w:val="00866D54"/>
    <w:rsid w:val="00870F33"/>
    <w:rsid w:val="00871CF6"/>
    <w:rsid w:val="0087327E"/>
    <w:rsid w:val="0087525E"/>
    <w:rsid w:val="008753EC"/>
    <w:rsid w:val="00875CD0"/>
    <w:rsid w:val="008773A9"/>
    <w:rsid w:val="00880801"/>
    <w:rsid w:val="00881DCF"/>
    <w:rsid w:val="00882C56"/>
    <w:rsid w:val="0088300E"/>
    <w:rsid w:val="00885B23"/>
    <w:rsid w:val="00887272"/>
    <w:rsid w:val="008900DD"/>
    <w:rsid w:val="00891009"/>
    <w:rsid w:val="0089195C"/>
    <w:rsid w:val="008919FA"/>
    <w:rsid w:val="008946A2"/>
    <w:rsid w:val="00895855"/>
    <w:rsid w:val="008963B4"/>
    <w:rsid w:val="008A2B8B"/>
    <w:rsid w:val="008A6CA2"/>
    <w:rsid w:val="008B6410"/>
    <w:rsid w:val="008C16FD"/>
    <w:rsid w:val="008C4919"/>
    <w:rsid w:val="008C5B35"/>
    <w:rsid w:val="008C701A"/>
    <w:rsid w:val="008D0520"/>
    <w:rsid w:val="008D06A1"/>
    <w:rsid w:val="008D19F2"/>
    <w:rsid w:val="008D2A08"/>
    <w:rsid w:val="008D3597"/>
    <w:rsid w:val="008D6861"/>
    <w:rsid w:val="008D7D08"/>
    <w:rsid w:val="008D7DBF"/>
    <w:rsid w:val="008E3369"/>
    <w:rsid w:val="008E45AA"/>
    <w:rsid w:val="008E5003"/>
    <w:rsid w:val="008E68B0"/>
    <w:rsid w:val="008F0EEE"/>
    <w:rsid w:val="008F24CD"/>
    <w:rsid w:val="008F30EB"/>
    <w:rsid w:val="008F35F6"/>
    <w:rsid w:val="008F6F80"/>
    <w:rsid w:val="00902DDB"/>
    <w:rsid w:val="0090378A"/>
    <w:rsid w:val="0090706F"/>
    <w:rsid w:val="00907CC7"/>
    <w:rsid w:val="00910C44"/>
    <w:rsid w:val="00913047"/>
    <w:rsid w:val="0091537F"/>
    <w:rsid w:val="00916813"/>
    <w:rsid w:val="00917255"/>
    <w:rsid w:val="00921FD1"/>
    <w:rsid w:val="00922409"/>
    <w:rsid w:val="0092251C"/>
    <w:rsid w:val="0092290E"/>
    <w:rsid w:val="0092491C"/>
    <w:rsid w:val="00925F9A"/>
    <w:rsid w:val="00925FA9"/>
    <w:rsid w:val="00933B17"/>
    <w:rsid w:val="00933D6F"/>
    <w:rsid w:val="0093419C"/>
    <w:rsid w:val="00936EB2"/>
    <w:rsid w:val="009425CB"/>
    <w:rsid w:val="00942E74"/>
    <w:rsid w:val="00942F4F"/>
    <w:rsid w:val="00947380"/>
    <w:rsid w:val="00950219"/>
    <w:rsid w:val="00952B8D"/>
    <w:rsid w:val="00955145"/>
    <w:rsid w:val="00960A6C"/>
    <w:rsid w:val="009615B0"/>
    <w:rsid w:val="0096177E"/>
    <w:rsid w:val="00972980"/>
    <w:rsid w:val="0097533E"/>
    <w:rsid w:val="00975AAD"/>
    <w:rsid w:val="00976165"/>
    <w:rsid w:val="0097752F"/>
    <w:rsid w:val="0097763B"/>
    <w:rsid w:val="00980FCE"/>
    <w:rsid w:val="009813B9"/>
    <w:rsid w:val="0098200C"/>
    <w:rsid w:val="00982AA5"/>
    <w:rsid w:val="00983500"/>
    <w:rsid w:val="0098490B"/>
    <w:rsid w:val="0099045D"/>
    <w:rsid w:val="00990488"/>
    <w:rsid w:val="00992538"/>
    <w:rsid w:val="00993536"/>
    <w:rsid w:val="009947CC"/>
    <w:rsid w:val="00996710"/>
    <w:rsid w:val="00996C3C"/>
    <w:rsid w:val="00997A69"/>
    <w:rsid w:val="009A5A0F"/>
    <w:rsid w:val="009A78C0"/>
    <w:rsid w:val="009A7FA1"/>
    <w:rsid w:val="009B15E1"/>
    <w:rsid w:val="009B1871"/>
    <w:rsid w:val="009B2DC8"/>
    <w:rsid w:val="009B3098"/>
    <w:rsid w:val="009B391E"/>
    <w:rsid w:val="009B45D5"/>
    <w:rsid w:val="009B4BAD"/>
    <w:rsid w:val="009B5480"/>
    <w:rsid w:val="009B6A76"/>
    <w:rsid w:val="009B6DAF"/>
    <w:rsid w:val="009B752E"/>
    <w:rsid w:val="009C11E3"/>
    <w:rsid w:val="009C2B9B"/>
    <w:rsid w:val="009C2D8A"/>
    <w:rsid w:val="009C48E7"/>
    <w:rsid w:val="009C5AA5"/>
    <w:rsid w:val="009D0632"/>
    <w:rsid w:val="009D265C"/>
    <w:rsid w:val="009D48FA"/>
    <w:rsid w:val="009D5BEB"/>
    <w:rsid w:val="009D6137"/>
    <w:rsid w:val="009E1721"/>
    <w:rsid w:val="009E187D"/>
    <w:rsid w:val="009E31BB"/>
    <w:rsid w:val="009E417A"/>
    <w:rsid w:val="009E448B"/>
    <w:rsid w:val="009E506F"/>
    <w:rsid w:val="009E59B8"/>
    <w:rsid w:val="009E620C"/>
    <w:rsid w:val="009E6A85"/>
    <w:rsid w:val="009F5901"/>
    <w:rsid w:val="009F6D22"/>
    <w:rsid w:val="009F6E4B"/>
    <w:rsid w:val="00A01124"/>
    <w:rsid w:val="00A02347"/>
    <w:rsid w:val="00A0339E"/>
    <w:rsid w:val="00A0573C"/>
    <w:rsid w:val="00A07060"/>
    <w:rsid w:val="00A07139"/>
    <w:rsid w:val="00A1009A"/>
    <w:rsid w:val="00A1660E"/>
    <w:rsid w:val="00A16877"/>
    <w:rsid w:val="00A16D79"/>
    <w:rsid w:val="00A22A95"/>
    <w:rsid w:val="00A2666B"/>
    <w:rsid w:val="00A3053C"/>
    <w:rsid w:val="00A30CDA"/>
    <w:rsid w:val="00A33FC8"/>
    <w:rsid w:val="00A357D6"/>
    <w:rsid w:val="00A42BE9"/>
    <w:rsid w:val="00A42CA9"/>
    <w:rsid w:val="00A4491C"/>
    <w:rsid w:val="00A44D60"/>
    <w:rsid w:val="00A452B6"/>
    <w:rsid w:val="00A47AEE"/>
    <w:rsid w:val="00A506E5"/>
    <w:rsid w:val="00A53503"/>
    <w:rsid w:val="00A53596"/>
    <w:rsid w:val="00A5474D"/>
    <w:rsid w:val="00A55E62"/>
    <w:rsid w:val="00A5715C"/>
    <w:rsid w:val="00A577B0"/>
    <w:rsid w:val="00A57EA5"/>
    <w:rsid w:val="00A60C24"/>
    <w:rsid w:val="00A61A0C"/>
    <w:rsid w:val="00A63402"/>
    <w:rsid w:val="00A64B65"/>
    <w:rsid w:val="00A64FB5"/>
    <w:rsid w:val="00A67551"/>
    <w:rsid w:val="00A70FFC"/>
    <w:rsid w:val="00A717B2"/>
    <w:rsid w:val="00A724C1"/>
    <w:rsid w:val="00A7784F"/>
    <w:rsid w:val="00A77BBE"/>
    <w:rsid w:val="00A8458E"/>
    <w:rsid w:val="00A8562A"/>
    <w:rsid w:val="00A85656"/>
    <w:rsid w:val="00A85F0F"/>
    <w:rsid w:val="00A86E87"/>
    <w:rsid w:val="00A87DBE"/>
    <w:rsid w:val="00A90858"/>
    <w:rsid w:val="00A939B9"/>
    <w:rsid w:val="00A93A60"/>
    <w:rsid w:val="00A9407C"/>
    <w:rsid w:val="00A94D61"/>
    <w:rsid w:val="00A9546B"/>
    <w:rsid w:val="00AA04D0"/>
    <w:rsid w:val="00AA1B6C"/>
    <w:rsid w:val="00AA3D27"/>
    <w:rsid w:val="00AA3E7D"/>
    <w:rsid w:val="00AA6F15"/>
    <w:rsid w:val="00AB15D1"/>
    <w:rsid w:val="00AB2524"/>
    <w:rsid w:val="00AB3125"/>
    <w:rsid w:val="00AB6708"/>
    <w:rsid w:val="00AB6A91"/>
    <w:rsid w:val="00AC0038"/>
    <w:rsid w:val="00AC0D04"/>
    <w:rsid w:val="00AC6A60"/>
    <w:rsid w:val="00AC6B3B"/>
    <w:rsid w:val="00AD6087"/>
    <w:rsid w:val="00AE2A66"/>
    <w:rsid w:val="00AE3BA4"/>
    <w:rsid w:val="00AE46C8"/>
    <w:rsid w:val="00AE4E7D"/>
    <w:rsid w:val="00AE731F"/>
    <w:rsid w:val="00AF16DB"/>
    <w:rsid w:val="00AF1773"/>
    <w:rsid w:val="00AF1E79"/>
    <w:rsid w:val="00AF41BE"/>
    <w:rsid w:val="00AF4C1C"/>
    <w:rsid w:val="00B00761"/>
    <w:rsid w:val="00B01CC5"/>
    <w:rsid w:val="00B02015"/>
    <w:rsid w:val="00B0215A"/>
    <w:rsid w:val="00B046D5"/>
    <w:rsid w:val="00B05B9B"/>
    <w:rsid w:val="00B1278E"/>
    <w:rsid w:val="00B1296F"/>
    <w:rsid w:val="00B14109"/>
    <w:rsid w:val="00B17390"/>
    <w:rsid w:val="00B20748"/>
    <w:rsid w:val="00B20F0C"/>
    <w:rsid w:val="00B21CAA"/>
    <w:rsid w:val="00B2343D"/>
    <w:rsid w:val="00B2451F"/>
    <w:rsid w:val="00B26F1D"/>
    <w:rsid w:val="00B313C2"/>
    <w:rsid w:val="00B31B9B"/>
    <w:rsid w:val="00B323CC"/>
    <w:rsid w:val="00B32985"/>
    <w:rsid w:val="00B33627"/>
    <w:rsid w:val="00B34CFC"/>
    <w:rsid w:val="00B36825"/>
    <w:rsid w:val="00B374EA"/>
    <w:rsid w:val="00B400C5"/>
    <w:rsid w:val="00B40843"/>
    <w:rsid w:val="00B415C8"/>
    <w:rsid w:val="00B41B9B"/>
    <w:rsid w:val="00B44ACD"/>
    <w:rsid w:val="00B46BDE"/>
    <w:rsid w:val="00B47542"/>
    <w:rsid w:val="00B504FA"/>
    <w:rsid w:val="00B52532"/>
    <w:rsid w:val="00B52556"/>
    <w:rsid w:val="00B52F94"/>
    <w:rsid w:val="00B53BEB"/>
    <w:rsid w:val="00B54EE4"/>
    <w:rsid w:val="00B551CE"/>
    <w:rsid w:val="00B552F8"/>
    <w:rsid w:val="00B5535C"/>
    <w:rsid w:val="00B554A1"/>
    <w:rsid w:val="00B622E2"/>
    <w:rsid w:val="00B629EE"/>
    <w:rsid w:val="00B67F2B"/>
    <w:rsid w:val="00B70DC2"/>
    <w:rsid w:val="00B720BE"/>
    <w:rsid w:val="00B7614C"/>
    <w:rsid w:val="00B800F2"/>
    <w:rsid w:val="00B80256"/>
    <w:rsid w:val="00B82B50"/>
    <w:rsid w:val="00B84DD2"/>
    <w:rsid w:val="00B9024B"/>
    <w:rsid w:val="00B90CB1"/>
    <w:rsid w:val="00B92ECB"/>
    <w:rsid w:val="00B95D11"/>
    <w:rsid w:val="00BA7A1A"/>
    <w:rsid w:val="00BC0965"/>
    <w:rsid w:val="00BC1812"/>
    <w:rsid w:val="00BC1B92"/>
    <w:rsid w:val="00BC5AB0"/>
    <w:rsid w:val="00BC731C"/>
    <w:rsid w:val="00BD2D8E"/>
    <w:rsid w:val="00BD4634"/>
    <w:rsid w:val="00BD649C"/>
    <w:rsid w:val="00BE014C"/>
    <w:rsid w:val="00BE0BCB"/>
    <w:rsid w:val="00BE5082"/>
    <w:rsid w:val="00BE5B58"/>
    <w:rsid w:val="00BE6986"/>
    <w:rsid w:val="00BE6C88"/>
    <w:rsid w:val="00BE6CB7"/>
    <w:rsid w:val="00BF191B"/>
    <w:rsid w:val="00BF230C"/>
    <w:rsid w:val="00BF47EB"/>
    <w:rsid w:val="00BF5F36"/>
    <w:rsid w:val="00BF759B"/>
    <w:rsid w:val="00C047B8"/>
    <w:rsid w:val="00C05850"/>
    <w:rsid w:val="00C07809"/>
    <w:rsid w:val="00C11910"/>
    <w:rsid w:val="00C131D3"/>
    <w:rsid w:val="00C1477D"/>
    <w:rsid w:val="00C2287C"/>
    <w:rsid w:val="00C24601"/>
    <w:rsid w:val="00C24ABF"/>
    <w:rsid w:val="00C2513A"/>
    <w:rsid w:val="00C261BE"/>
    <w:rsid w:val="00C26724"/>
    <w:rsid w:val="00C2713C"/>
    <w:rsid w:val="00C27253"/>
    <w:rsid w:val="00C322FE"/>
    <w:rsid w:val="00C33888"/>
    <w:rsid w:val="00C346D8"/>
    <w:rsid w:val="00C35435"/>
    <w:rsid w:val="00C36E66"/>
    <w:rsid w:val="00C3718C"/>
    <w:rsid w:val="00C4382A"/>
    <w:rsid w:val="00C47268"/>
    <w:rsid w:val="00C5039E"/>
    <w:rsid w:val="00C5064E"/>
    <w:rsid w:val="00C53002"/>
    <w:rsid w:val="00C54932"/>
    <w:rsid w:val="00C55354"/>
    <w:rsid w:val="00C554A5"/>
    <w:rsid w:val="00C603EB"/>
    <w:rsid w:val="00C60596"/>
    <w:rsid w:val="00C64709"/>
    <w:rsid w:val="00C671AA"/>
    <w:rsid w:val="00C722FB"/>
    <w:rsid w:val="00C778F2"/>
    <w:rsid w:val="00C82EA0"/>
    <w:rsid w:val="00C82EFE"/>
    <w:rsid w:val="00C8518A"/>
    <w:rsid w:val="00C86D4D"/>
    <w:rsid w:val="00C96CE4"/>
    <w:rsid w:val="00C96FCC"/>
    <w:rsid w:val="00CA10A8"/>
    <w:rsid w:val="00CA1B35"/>
    <w:rsid w:val="00CA3061"/>
    <w:rsid w:val="00CA31C5"/>
    <w:rsid w:val="00CA398B"/>
    <w:rsid w:val="00CA5734"/>
    <w:rsid w:val="00CA6929"/>
    <w:rsid w:val="00CA7798"/>
    <w:rsid w:val="00CB1463"/>
    <w:rsid w:val="00CB1808"/>
    <w:rsid w:val="00CB1E2C"/>
    <w:rsid w:val="00CB4A84"/>
    <w:rsid w:val="00CB4DB7"/>
    <w:rsid w:val="00CB5DE9"/>
    <w:rsid w:val="00CC004F"/>
    <w:rsid w:val="00CC1B8B"/>
    <w:rsid w:val="00CC4684"/>
    <w:rsid w:val="00CC5630"/>
    <w:rsid w:val="00CD1021"/>
    <w:rsid w:val="00CD38E6"/>
    <w:rsid w:val="00CD4D81"/>
    <w:rsid w:val="00CE1177"/>
    <w:rsid w:val="00CE2B6A"/>
    <w:rsid w:val="00CE6E4C"/>
    <w:rsid w:val="00CF0BDD"/>
    <w:rsid w:val="00CF252E"/>
    <w:rsid w:val="00CF2EBA"/>
    <w:rsid w:val="00CF6C2C"/>
    <w:rsid w:val="00CF729A"/>
    <w:rsid w:val="00CF7EA2"/>
    <w:rsid w:val="00D0256F"/>
    <w:rsid w:val="00D0382E"/>
    <w:rsid w:val="00D03DC7"/>
    <w:rsid w:val="00D06ECB"/>
    <w:rsid w:val="00D073EC"/>
    <w:rsid w:val="00D0785F"/>
    <w:rsid w:val="00D112E5"/>
    <w:rsid w:val="00D1157E"/>
    <w:rsid w:val="00D1202B"/>
    <w:rsid w:val="00D12951"/>
    <w:rsid w:val="00D13C0B"/>
    <w:rsid w:val="00D15E3E"/>
    <w:rsid w:val="00D15F8B"/>
    <w:rsid w:val="00D16DE6"/>
    <w:rsid w:val="00D17077"/>
    <w:rsid w:val="00D202FE"/>
    <w:rsid w:val="00D216B5"/>
    <w:rsid w:val="00D2215F"/>
    <w:rsid w:val="00D24883"/>
    <w:rsid w:val="00D25638"/>
    <w:rsid w:val="00D273C2"/>
    <w:rsid w:val="00D277A0"/>
    <w:rsid w:val="00D301A0"/>
    <w:rsid w:val="00D4279F"/>
    <w:rsid w:val="00D43561"/>
    <w:rsid w:val="00D45BB5"/>
    <w:rsid w:val="00D46AA1"/>
    <w:rsid w:val="00D53270"/>
    <w:rsid w:val="00D547AD"/>
    <w:rsid w:val="00D560FD"/>
    <w:rsid w:val="00D60106"/>
    <w:rsid w:val="00D608D6"/>
    <w:rsid w:val="00D64CAA"/>
    <w:rsid w:val="00D65338"/>
    <w:rsid w:val="00D66791"/>
    <w:rsid w:val="00D7063D"/>
    <w:rsid w:val="00D756AA"/>
    <w:rsid w:val="00D75BCD"/>
    <w:rsid w:val="00D802ED"/>
    <w:rsid w:val="00D80BB4"/>
    <w:rsid w:val="00D8102A"/>
    <w:rsid w:val="00D81327"/>
    <w:rsid w:val="00D820A8"/>
    <w:rsid w:val="00D82E08"/>
    <w:rsid w:val="00D860C8"/>
    <w:rsid w:val="00D87052"/>
    <w:rsid w:val="00D87D12"/>
    <w:rsid w:val="00D957F5"/>
    <w:rsid w:val="00DA01C0"/>
    <w:rsid w:val="00DA2378"/>
    <w:rsid w:val="00DA4203"/>
    <w:rsid w:val="00DA5014"/>
    <w:rsid w:val="00DA5205"/>
    <w:rsid w:val="00DA6311"/>
    <w:rsid w:val="00DB0B7A"/>
    <w:rsid w:val="00DB0C89"/>
    <w:rsid w:val="00DB19F1"/>
    <w:rsid w:val="00DB22C2"/>
    <w:rsid w:val="00DB47F3"/>
    <w:rsid w:val="00DC46E5"/>
    <w:rsid w:val="00DC5846"/>
    <w:rsid w:val="00DD2E7F"/>
    <w:rsid w:val="00DD320F"/>
    <w:rsid w:val="00DD36D3"/>
    <w:rsid w:val="00DD3928"/>
    <w:rsid w:val="00DD6BD7"/>
    <w:rsid w:val="00DE05ED"/>
    <w:rsid w:val="00DE2A28"/>
    <w:rsid w:val="00DE3E67"/>
    <w:rsid w:val="00DE579B"/>
    <w:rsid w:val="00DE5B91"/>
    <w:rsid w:val="00DF276D"/>
    <w:rsid w:val="00DF45AD"/>
    <w:rsid w:val="00DF7C39"/>
    <w:rsid w:val="00E0204F"/>
    <w:rsid w:val="00E05F0A"/>
    <w:rsid w:val="00E076C3"/>
    <w:rsid w:val="00E100A7"/>
    <w:rsid w:val="00E17596"/>
    <w:rsid w:val="00E17DA4"/>
    <w:rsid w:val="00E21397"/>
    <w:rsid w:val="00E21922"/>
    <w:rsid w:val="00E22F9E"/>
    <w:rsid w:val="00E23528"/>
    <w:rsid w:val="00E24FA1"/>
    <w:rsid w:val="00E255BD"/>
    <w:rsid w:val="00E27D6C"/>
    <w:rsid w:val="00E307D8"/>
    <w:rsid w:val="00E3339D"/>
    <w:rsid w:val="00E34DA2"/>
    <w:rsid w:val="00E37D41"/>
    <w:rsid w:val="00E43682"/>
    <w:rsid w:val="00E44537"/>
    <w:rsid w:val="00E470D9"/>
    <w:rsid w:val="00E50D52"/>
    <w:rsid w:val="00E53EB3"/>
    <w:rsid w:val="00E558ED"/>
    <w:rsid w:val="00E57D0E"/>
    <w:rsid w:val="00E6495A"/>
    <w:rsid w:val="00E67F45"/>
    <w:rsid w:val="00E702C6"/>
    <w:rsid w:val="00E70892"/>
    <w:rsid w:val="00E76E91"/>
    <w:rsid w:val="00E770CB"/>
    <w:rsid w:val="00E77713"/>
    <w:rsid w:val="00E8493F"/>
    <w:rsid w:val="00E901D9"/>
    <w:rsid w:val="00E90788"/>
    <w:rsid w:val="00E928AE"/>
    <w:rsid w:val="00EA7520"/>
    <w:rsid w:val="00EB31DB"/>
    <w:rsid w:val="00EB71B9"/>
    <w:rsid w:val="00EC12E3"/>
    <w:rsid w:val="00EC16C5"/>
    <w:rsid w:val="00EC19FF"/>
    <w:rsid w:val="00EC71A3"/>
    <w:rsid w:val="00EC7C37"/>
    <w:rsid w:val="00EC7E93"/>
    <w:rsid w:val="00ED12F9"/>
    <w:rsid w:val="00ED3325"/>
    <w:rsid w:val="00ED334D"/>
    <w:rsid w:val="00ED3E53"/>
    <w:rsid w:val="00ED5F23"/>
    <w:rsid w:val="00ED6606"/>
    <w:rsid w:val="00ED6B34"/>
    <w:rsid w:val="00ED7511"/>
    <w:rsid w:val="00EE1448"/>
    <w:rsid w:val="00EE24FC"/>
    <w:rsid w:val="00EE5945"/>
    <w:rsid w:val="00EE68CB"/>
    <w:rsid w:val="00EE7BAD"/>
    <w:rsid w:val="00EF014D"/>
    <w:rsid w:val="00EF1092"/>
    <w:rsid w:val="00EF24E1"/>
    <w:rsid w:val="00EF69E9"/>
    <w:rsid w:val="00EF6E1E"/>
    <w:rsid w:val="00F0013E"/>
    <w:rsid w:val="00F0147B"/>
    <w:rsid w:val="00F01E92"/>
    <w:rsid w:val="00F02804"/>
    <w:rsid w:val="00F033AF"/>
    <w:rsid w:val="00F03AD6"/>
    <w:rsid w:val="00F043AA"/>
    <w:rsid w:val="00F04CE9"/>
    <w:rsid w:val="00F07165"/>
    <w:rsid w:val="00F10027"/>
    <w:rsid w:val="00F11E7C"/>
    <w:rsid w:val="00F14A1F"/>
    <w:rsid w:val="00F152B2"/>
    <w:rsid w:val="00F16B68"/>
    <w:rsid w:val="00F17D4A"/>
    <w:rsid w:val="00F20262"/>
    <w:rsid w:val="00F2399C"/>
    <w:rsid w:val="00F3028B"/>
    <w:rsid w:val="00F30372"/>
    <w:rsid w:val="00F308C3"/>
    <w:rsid w:val="00F33BC2"/>
    <w:rsid w:val="00F351C3"/>
    <w:rsid w:val="00F40016"/>
    <w:rsid w:val="00F428CE"/>
    <w:rsid w:val="00F4310C"/>
    <w:rsid w:val="00F438EA"/>
    <w:rsid w:val="00F44125"/>
    <w:rsid w:val="00F50C01"/>
    <w:rsid w:val="00F52A66"/>
    <w:rsid w:val="00F5501B"/>
    <w:rsid w:val="00F60858"/>
    <w:rsid w:val="00F619CD"/>
    <w:rsid w:val="00F64C75"/>
    <w:rsid w:val="00F67A62"/>
    <w:rsid w:val="00F704CF"/>
    <w:rsid w:val="00F705AF"/>
    <w:rsid w:val="00F70BFF"/>
    <w:rsid w:val="00F74183"/>
    <w:rsid w:val="00F777A1"/>
    <w:rsid w:val="00F80904"/>
    <w:rsid w:val="00F87C40"/>
    <w:rsid w:val="00F95390"/>
    <w:rsid w:val="00F96945"/>
    <w:rsid w:val="00F96EE7"/>
    <w:rsid w:val="00F97759"/>
    <w:rsid w:val="00F97C84"/>
    <w:rsid w:val="00F97EDB"/>
    <w:rsid w:val="00FA059A"/>
    <w:rsid w:val="00FA4DA2"/>
    <w:rsid w:val="00FA4F93"/>
    <w:rsid w:val="00FA66CF"/>
    <w:rsid w:val="00FA7CB5"/>
    <w:rsid w:val="00FB1B95"/>
    <w:rsid w:val="00FB3129"/>
    <w:rsid w:val="00FB4652"/>
    <w:rsid w:val="00FB6027"/>
    <w:rsid w:val="00FB6E8A"/>
    <w:rsid w:val="00FC148F"/>
    <w:rsid w:val="00FC15E1"/>
    <w:rsid w:val="00FC1C75"/>
    <w:rsid w:val="00FC2098"/>
    <w:rsid w:val="00FC7B35"/>
    <w:rsid w:val="00FD0C0F"/>
    <w:rsid w:val="00FD1530"/>
    <w:rsid w:val="00FD1D50"/>
    <w:rsid w:val="00FD6D42"/>
    <w:rsid w:val="00FE1A56"/>
    <w:rsid w:val="00FE4A2B"/>
    <w:rsid w:val="00FF7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d2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SO Palatino" w:eastAsiaTheme="minorEastAsia" w:hAnsi="BSO Palatino" w:cs="BSO Palatino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A5403"/>
    <w:pPr>
      <w:widowControl w:val="0"/>
      <w:autoSpaceDE w:val="0"/>
      <w:autoSpaceDN w:val="0"/>
      <w:adjustRightInd w:val="0"/>
      <w:spacing w:line="360" w:lineRule="atLeast"/>
      <w:textAlignment w:val="baseline"/>
    </w:pPr>
    <w:rPr>
      <w:rFonts w:ascii="Arial Unicode MS" w:hAnsi="Century"/>
      <w:sz w:val="24"/>
    </w:rPr>
  </w:style>
  <w:style w:type="paragraph" w:styleId="1">
    <w:name w:val="heading 1"/>
    <w:basedOn w:val="a0"/>
    <w:next w:val="a0"/>
    <w:qFormat/>
    <w:pPr>
      <w:keepNext/>
      <w:jc w:val="center"/>
      <w:outlineLvl w:val="0"/>
    </w:pPr>
    <w:rPr>
      <w:rFonts w:ascii="BSO Palatino"/>
      <w:b/>
      <w:color w:val="000000"/>
      <w:position w:val="-24"/>
      <w:sz w:val="36"/>
    </w:rPr>
  </w:style>
  <w:style w:type="paragraph" w:styleId="2">
    <w:name w:val="heading 2"/>
    <w:basedOn w:val="a0"/>
    <w:next w:val="a1"/>
    <w:qFormat/>
    <w:pPr>
      <w:keepNext/>
      <w:jc w:val="center"/>
      <w:outlineLvl w:val="1"/>
    </w:pPr>
    <w:rPr>
      <w:rFonts w:ascii="BSO Palatino" w:hAnsi="BSO Palatino"/>
      <w:b/>
      <w:sz w:val="32"/>
    </w:rPr>
  </w:style>
  <w:style w:type="paragraph" w:styleId="3">
    <w:name w:val="heading 3"/>
    <w:basedOn w:val="a0"/>
    <w:next w:val="a1"/>
    <w:qFormat/>
    <w:pPr>
      <w:keepNext/>
      <w:ind w:left="-150" w:firstLine="150"/>
      <w:jc w:val="both"/>
      <w:outlineLvl w:val="2"/>
    </w:pPr>
    <w:rPr>
      <w:rFonts w:ascii="Courier New" w:hAnsi="Courier New"/>
      <w:b/>
      <w:color w:val="000000"/>
      <w:sz w:val="20"/>
    </w:rPr>
  </w:style>
  <w:style w:type="paragraph" w:styleId="4">
    <w:name w:val="heading 4"/>
    <w:basedOn w:val="a0"/>
    <w:next w:val="a1"/>
    <w:qFormat/>
    <w:pPr>
      <w:keepNext/>
      <w:spacing w:before="60" w:line="240" w:lineRule="auto"/>
      <w:outlineLvl w:val="3"/>
    </w:pPr>
    <w:rPr>
      <w:rFonts w:ascii="BSO Palatino" w:hAnsi="BSO Palatino"/>
      <w:b/>
      <w:color w:val="000000"/>
      <w:sz w:val="22"/>
    </w:rPr>
  </w:style>
  <w:style w:type="paragraph" w:styleId="5">
    <w:name w:val="heading 5"/>
    <w:basedOn w:val="a0"/>
    <w:next w:val="a1"/>
    <w:qFormat/>
    <w:pPr>
      <w:keepNext/>
      <w:spacing w:before="60" w:after="60" w:line="240" w:lineRule="auto"/>
      <w:outlineLvl w:val="4"/>
    </w:pPr>
    <w:rPr>
      <w:rFonts w:ascii="BSO Palatino" w:hAnsi="BSO Palatino"/>
      <w:b/>
      <w:color w:val="000000"/>
      <w:sz w:val="28"/>
    </w:rPr>
  </w:style>
  <w:style w:type="paragraph" w:styleId="6">
    <w:name w:val="heading 6"/>
    <w:basedOn w:val="a0"/>
    <w:next w:val="a1"/>
    <w:qFormat/>
    <w:pPr>
      <w:keepNext/>
      <w:spacing w:line="240" w:lineRule="auto"/>
      <w:outlineLvl w:val="5"/>
    </w:pPr>
    <w:rPr>
      <w:rFonts w:ascii="BSO Palatino"/>
      <w:color w:val="000000"/>
      <w:sz w:val="28"/>
    </w:rPr>
  </w:style>
  <w:style w:type="paragraph" w:styleId="7">
    <w:name w:val="heading 7"/>
    <w:basedOn w:val="a0"/>
    <w:next w:val="a1"/>
    <w:qFormat/>
    <w:pPr>
      <w:keepNext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880"/>
        <w:tab w:val="left" w:pos="9360"/>
      </w:tabs>
      <w:spacing w:line="240" w:lineRule="auto"/>
      <w:ind w:right="120"/>
      <w:jc w:val="both"/>
      <w:outlineLvl w:val="6"/>
    </w:pPr>
    <w:rPr>
      <w:rFonts w:ascii="Courier New" w:hAnsi="Courier New"/>
      <w:i/>
      <w:sz w:val="16"/>
    </w:rPr>
  </w:style>
  <w:style w:type="paragraph" w:styleId="8">
    <w:name w:val="heading 8"/>
    <w:basedOn w:val="a0"/>
    <w:next w:val="a1"/>
    <w:qFormat/>
    <w:pPr>
      <w:keepNext/>
      <w:spacing w:before="60" w:after="60" w:line="240" w:lineRule="auto"/>
      <w:outlineLvl w:val="7"/>
    </w:pPr>
    <w:rPr>
      <w:rFonts w:ascii="BSO Palatino" w:hAnsi="BSO Palatino"/>
      <w:b/>
      <w:color w:val="000000"/>
    </w:rPr>
  </w:style>
  <w:style w:type="paragraph" w:styleId="9">
    <w:name w:val="heading 9"/>
    <w:basedOn w:val="a0"/>
    <w:next w:val="a1"/>
    <w:qFormat/>
    <w:pPr>
      <w:keepNext/>
      <w:spacing w:line="240" w:lineRule="atLeast"/>
      <w:jc w:val="both"/>
      <w:outlineLvl w:val="8"/>
    </w:pPr>
    <w:rPr>
      <w:rFonts w:ascii="Courier New" w:hAnsi="Courier New"/>
      <w:b/>
      <w:color w:val="000000"/>
      <w:sz w:val="18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Normal Indent"/>
    <w:basedOn w:val="a0"/>
    <w:pPr>
      <w:ind w:left="480"/>
    </w:pPr>
  </w:style>
  <w:style w:type="paragraph" w:styleId="a5">
    <w:name w:val="footer"/>
    <w:basedOn w:val="a0"/>
    <w:link w:val="a6"/>
    <w:uiPriority w:val="99"/>
    <w:pPr>
      <w:tabs>
        <w:tab w:val="center" w:pos="4153"/>
        <w:tab w:val="right" w:pos="8306"/>
      </w:tabs>
    </w:pPr>
    <w:rPr>
      <w:sz w:val="20"/>
    </w:rPr>
  </w:style>
  <w:style w:type="paragraph" w:styleId="a7">
    <w:name w:val="header"/>
    <w:basedOn w:val="a0"/>
    <w:pPr>
      <w:tabs>
        <w:tab w:val="center" w:pos="4153"/>
        <w:tab w:val="right" w:pos="8306"/>
      </w:tabs>
    </w:pPr>
    <w:rPr>
      <w:sz w:val="20"/>
    </w:rPr>
  </w:style>
  <w:style w:type="character" w:styleId="a8">
    <w:name w:val="page number"/>
    <w:basedOn w:val="a2"/>
  </w:style>
  <w:style w:type="character" w:styleId="a9">
    <w:name w:val="annotation reference"/>
    <w:semiHidden/>
    <w:rPr>
      <w:sz w:val="18"/>
    </w:rPr>
  </w:style>
  <w:style w:type="paragraph" w:styleId="aa">
    <w:name w:val="annotation text"/>
    <w:basedOn w:val="a0"/>
    <w:semiHidden/>
  </w:style>
  <w:style w:type="paragraph" w:styleId="ab">
    <w:name w:val="endnote text"/>
    <w:basedOn w:val="a0"/>
    <w:semiHidden/>
  </w:style>
  <w:style w:type="character" w:styleId="ac">
    <w:name w:val="endnote reference"/>
    <w:semiHidden/>
    <w:rPr>
      <w:vertAlign w:val="superscript"/>
    </w:rPr>
  </w:style>
  <w:style w:type="paragraph" w:styleId="ad">
    <w:name w:val="Body Text"/>
    <w:basedOn w:val="a0"/>
    <w:pPr>
      <w:overflowPunct w:val="0"/>
      <w:spacing w:line="240" w:lineRule="auto"/>
      <w:jc w:val="both"/>
    </w:pPr>
    <w:rPr>
      <w:rFonts w:ascii="BSO Palatino" w:eastAsia="Cambria" w:hAnsi="BSO Palatino"/>
      <w:sz w:val="22"/>
      <w:lang w:val="en-GB"/>
    </w:rPr>
  </w:style>
  <w:style w:type="character" w:customStyle="1" w:styleId="UserInput">
    <w:name w:val="User Input"/>
    <w:rPr>
      <w:rFonts w:ascii="SAPDings" w:hAnsi="SAPDings"/>
      <w:b/>
      <w:sz w:val="22"/>
    </w:rPr>
  </w:style>
  <w:style w:type="paragraph" w:styleId="a">
    <w:name w:val="List Bullet"/>
    <w:basedOn w:val="a0"/>
    <w:autoRedefine/>
    <w:pPr>
      <w:widowControl/>
      <w:numPr>
        <w:numId w:val="1"/>
      </w:numPr>
      <w:tabs>
        <w:tab w:val="clear" w:pos="720"/>
        <w:tab w:val="num" w:pos="360"/>
        <w:tab w:val="left" w:pos="1418"/>
      </w:tabs>
      <w:autoSpaceDE/>
      <w:autoSpaceDN/>
      <w:adjustRightInd/>
      <w:spacing w:before="60" w:line="240" w:lineRule="auto"/>
      <w:ind w:left="360" w:hanging="360"/>
      <w:textAlignment w:val="auto"/>
    </w:pPr>
    <w:rPr>
      <w:rFonts w:ascii="Cambria Math" w:eastAsia="Cambria" w:hAnsi="Cambria Math"/>
      <w:noProof/>
      <w:sz w:val="22"/>
    </w:rPr>
  </w:style>
  <w:style w:type="paragraph" w:customStyle="1" w:styleId="Number">
    <w:name w:val="Number"/>
    <w:basedOn w:val="a0"/>
    <w:pPr>
      <w:widowControl/>
      <w:tabs>
        <w:tab w:val="left" w:pos="1418"/>
      </w:tabs>
      <w:autoSpaceDE/>
      <w:autoSpaceDN/>
      <w:adjustRightInd/>
      <w:spacing w:line="240" w:lineRule="auto"/>
      <w:jc w:val="center"/>
      <w:textAlignment w:val="auto"/>
    </w:pPr>
    <w:rPr>
      <w:rFonts w:ascii="Courier New" w:eastAsia="Cambria" w:hAnsi="Courier New"/>
      <w:b/>
      <w:noProof/>
      <w:color w:val="FFFFFF"/>
      <w:sz w:val="20"/>
    </w:rPr>
  </w:style>
  <w:style w:type="paragraph" w:customStyle="1" w:styleId="Fixedtext">
    <w:name w:val="Fixed text"/>
    <w:basedOn w:val="a0"/>
    <w:pPr>
      <w:widowControl/>
      <w:overflowPunct w:val="0"/>
      <w:spacing w:line="240" w:lineRule="auto"/>
    </w:pPr>
    <w:rPr>
      <w:rFonts w:ascii="minorBidi" w:eastAsia="Cambria" w:hAnsi="minorBidi"/>
      <w:sz w:val="21"/>
      <w:lang w:val="en-GB"/>
    </w:rPr>
  </w:style>
  <w:style w:type="paragraph" w:customStyle="1" w:styleId="BulletList">
    <w:name w:val="Bullet List"/>
    <w:basedOn w:val="a0"/>
    <w:pPr>
      <w:widowControl/>
      <w:overflowPunct w:val="0"/>
      <w:spacing w:line="240" w:lineRule="auto"/>
      <w:ind w:left="720" w:hanging="720"/>
    </w:pPr>
    <w:rPr>
      <w:rFonts w:ascii="Tms Rmn" w:eastAsia="Cambria" w:hAnsi="Tms Rmn"/>
      <w:sz w:val="21"/>
      <w:lang w:val="en-GB"/>
    </w:rPr>
  </w:style>
  <w:style w:type="paragraph" w:customStyle="1" w:styleId="Heading0">
    <w:name w:val="Heading 0"/>
    <w:basedOn w:val="1"/>
    <w:next w:val="ad"/>
    <w:pPr>
      <w:keepNext w:val="0"/>
      <w:pageBreakBefore/>
      <w:widowControl/>
      <w:overflowPunct w:val="0"/>
      <w:spacing w:after="240" w:line="240" w:lineRule="auto"/>
      <w:jc w:val="left"/>
      <w:outlineLvl w:val="9"/>
    </w:pPr>
    <w:rPr>
      <w:rFonts w:ascii="Tms Rmn" w:eastAsia="Cambria" w:hAnsi="Tms Rmn"/>
      <w:b w:val="0"/>
      <w:color w:val="auto"/>
      <w:position w:val="0"/>
      <w:sz w:val="24"/>
      <w:lang w:val="en-GB"/>
    </w:rPr>
  </w:style>
  <w:style w:type="paragraph" w:customStyle="1" w:styleId="Company">
    <w:name w:val="Company"/>
    <w:basedOn w:val="a0"/>
    <w:pPr>
      <w:widowControl/>
      <w:overflowPunct w:val="0"/>
      <w:spacing w:before="240" w:line="240" w:lineRule="auto"/>
    </w:pPr>
    <w:rPr>
      <w:rFonts w:ascii="Tms Rmn" w:eastAsia="Cambria" w:hAnsi="Tms Rmn"/>
      <w:caps/>
      <w:sz w:val="21"/>
      <w:lang w:val="en-GB"/>
    </w:rPr>
  </w:style>
  <w:style w:type="paragraph" w:styleId="ae">
    <w:name w:val="Title"/>
    <w:basedOn w:val="a0"/>
    <w:next w:val="ad"/>
    <w:qFormat/>
    <w:pPr>
      <w:framePr w:w="4536" w:h="1134" w:hRule="exact" w:hSpace="181" w:wrap="notBeside" w:vAnchor="page" w:hAnchor="page" w:x="1759" w:y="3460"/>
      <w:widowControl/>
      <w:overflowPunct w:val="0"/>
      <w:spacing w:line="360" w:lineRule="auto"/>
    </w:pPr>
    <w:rPr>
      <w:rFonts w:ascii="Tms Rmn" w:eastAsia="Cambria" w:hAnsi="Tms Rmn"/>
      <w:caps/>
      <w:sz w:val="21"/>
      <w:lang w:val="en-GB"/>
    </w:rPr>
  </w:style>
  <w:style w:type="paragraph" w:customStyle="1" w:styleId="Headercd">
    <w:name w:val="Header cd"/>
    <w:basedOn w:val="a7"/>
    <w:next w:val="a7"/>
    <w:pPr>
      <w:widowControl/>
      <w:pBdr>
        <w:top w:val="single" w:sz="6" w:space="1" w:color="auto"/>
      </w:pBdr>
      <w:tabs>
        <w:tab w:val="clear" w:pos="4153"/>
        <w:tab w:val="clear" w:pos="8306"/>
        <w:tab w:val="right" w:pos="7797"/>
      </w:tabs>
      <w:overflowPunct w:val="0"/>
      <w:spacing w:line="240" w:lineRule="auto"/>
    </w:pPr>
    <w:rPr>
      <w:rFonts w:ascii="minorBidi" w:eastAsia="Cambria" w:hAnsi="minorBidi"/>
      <w:caps/>
      <w:spacing w:val="26"/>
      <w:sz w:val="16"/>
      <w:lang w:val="en-GB"/>
    </w:rPr>
  </w:style>
  <w:style w:type="paragraph" w:customStyle="1" w:styleId="Author">
    <w:name w:val="Author"/>
    <w:basedOn w:val="a0"/>
    <w:pPr>
      <w:widowControl/>
      <w:tabs>
        <w:tab w:val="right" w:pos="2410"/>
      </w:tabs>
      <w:overflowPunct w:val="0"/>
      <w:spacing w:before="240" w:line="240" w:lineRule="auto"/>
      <w:ind w:left="2586" w:hanging="2586"/>
    </w:pPr>
    <w:rPr>
      <w:rFonts w:ascii="Tms Rmn" w:eastAsia="Cambria" w:hAnsi="Tms Rmn"/>
      <w:sz w:val="21"/>
      <w:lang w:val="en-GB"/>
    </w:rPr>
  </w:style>
  <w:style w:type="paragraph" w:customStyle="1" w:styleId="Copyright">
    <w:name w:val="Copyright"/>
    <w:basedOn w:val="a0"/>
    <w:pPr>
      <w:framePr w:hSpace="181" w:wrap="around" w:vAnchor="page" w:hAnchor="text" w:y="15764"/>
      <w:widowControl/>
      <w:overflowPunct w:val="0"/>
      <w:spacing w:line="240" w:lineRule="auto"/>
    </w:pPr>
    <w:rPr>
      <w:rFonts w:ascii="Tms Rmn" w:eastAsia="Cambria" w:hAnsi="Tms Rmn"/>
      <w:smallCaps/>
      <w:sz w:val="21"/>
      <w:lang w:val="en-GB"/>
    </w:rPr>
  </w:style>
  <w:style w:type="paragraph" w:customStyle="1" w:styleId="DocStatistics">
    <w:name w:val="Doc Statistics"/>
    <w:basedOn w:val="a0"/>
    <w:pPr>
      <w:widowControl/>
      <w:tabs>
        <w:tab w:val="right" w:pos="2410"/>
      </w:tabs>
      <w:overflowPunct w:val="0"/>
      <w:spacing w:line="240" w:lineRule="auto"/>
      <w:ind w:left="2552" w:hanging="2552"/>
    </w:pPr>
    <w:rPr>
      <w:rFonts w:ascii="Tms Rmn" w:eastAsia="Cambria" w:hAnsi="Tms Rmn"/>
      <w:sz w:val="21"/>
      <w:lang w:val="en-GB"/>
    </w:rPr>
  </w:style>
  <w:style w:type="paragraph" w:customStyle="1" w:styleId="DocIssued">
    <w:name w:val="Doc Issued"/>
    <w:basedOn w:val="DocStatistics"/>
    <w:pPr>
      <w:tabs>
        <w:tab w:val="left" w:pos="5670"/>
      </w:tabs>
      <w:spacing w:before="240"/>
    </w:pPr>
  </w:style>
  <w:style w:type="paragraph" w:customStyle="1" w:styleId="Footercd">
    <w:name w:val="Footer cd"/>
    <w:basedOn w:val="a5"/>
    <w:pPr>
      <w:widowControl/>
      <w:pBdr>
        <w:top w:val="single" w:sz="6" w:space="5" w:color="auto"/>
      </w:pBdr>
      <w:tabs>
        <w:tab w:val="clear" w:pos="4153"/>
        <w:tab w:val="clear" w:pos="8306"/>
        <w:tab w:val="right" w:pos="8789"/>
      </w:tabs>
      <w:overflowPunct w:val="0"/>
      <w:spacing w:line="240" w:lineRule="auto"/>
    </w:pPr>
    <w:rPr>
      <w:rFonts w:ascii="minorBidi" w:eastAsia="Cambria" w:hAnsi="minorBidi"/>
      <w:caps/>
      <w:spacing w:val="26"/>
      <w:sz w:val="14"/>
      <w:lang w:val="en-GB"/>
    </w:rPr>
  </w:style>
  <w:style w:type="paragraph" w:customStyle="1" w:styleId="sysHidden">
    <w:name w:val="sys Hidden"/>
    <w:basedOn w:val="ad"/>
    <w:pPr>
      <w:widowControl/>
    </w:pPr>
    <w:rPr>
      <w:rFonts w:ascii="Tms Rmn" w:hAnsi="Tms Rmn"/>
      <w:vanish/>
      <w:sz w:val="21"/>
    </w:rPr>
  </w:style>
  <w:style w:type="paragraph" w:styleId="40">
    <w:name w:val="toc 4"/>
    <w:basedOn w:val="10"/>
    <w:next w:val="a0"/>
    <w:autoRedefine/>
    <w:semiHidden/>
  </w:style>
  <w:style w:type="paragraph" w:styleId="10">
    <w:name w:val="toc 1"/>
    <w:basedOn w:val="1"/>
    <w:next w:val="a0"/>
    <w:autoRedefine/>
    <w:uiPriority w:val="39"/>
    <w:rsid w:val="00642F16"/>
    <w:pPr>
      <w:keepNext w:val="0"/>
      <w:widowControl/>
      <w:tabs>
        <w:tab w:val="right" w:leader="dot" w:pos="10080"/>
      </w:tabs>
      <w:overflowPunct w:val="0"/>
      <w:spacing w:before="240" w:line="240" w:lineRule="auto"/>
      <w:jc w:val="left"/>
      <w:outlineLvl w:val="9"/>
    </w:pPr>
    <w:rPr>
      <w:rFonts w:ascii="Tms Rmn" w:eastAsia="Cambria" w:hAnsi="Tms Rmn"/>
      <w:b w:val="0"/>
      <w:color w:val="auto"/>
      <w:position w:val="0"/>
      <w:sz w:val="24"/>
      <w:lang w:val="en-GB"/>
    </w:rPr>
  </w:style>
  <w:style w:type="paragraph" w:styleId="20">
    <w:name w:val="toc 2"/>
    <w:basedOn w:val="10"/>
    <w:next w:val="a0"/>
    <w:autoRedefine/>
    <w:semiHidden/>
    <w:pPr>
      <w:spacing w:before="0"/>
    </w:pPr>
    <w:rPr>
      <w:sz w:val="22"/>
    </w:rPr>
  </w:style>
  <w:style w:type="paragraph" w:styleId="30">
    <w:name w:val="toc 3"/>
    <w:basedOn w:val="10"/>
    <w:next w:val="a0"/>
    <w:autoRedefine/>
    <w:semiHidden/>
  </w:style>
  <w:style w:type="paragraph" w:styleId="50">
    <w:name w:val="toc 5"/>
    <w:basedOn w:val="10"/>
    <w:next w:val="a0"/>
    <w:autoRedefine/>
    <w:semiHidden/>
  </w:style>
  <w:style w:type="paragraph" w:styleId="60">
    <w:name w:val="toc 6"/>
    <w:basedOn w:val="10"/>
    <w:next w:val="a0"/>
    <w:autoRedefine/>
    <w:semiHidden/>
  </w:style>
  <w:style w:type="paragraph" w:styleId="70">
    <w:name w:val="toc 7"/>
    <w:basedOn w:val="10"/>
    <w:next w:val="a0"/>
    <w:autoRedefine/>
    <w:semiHidden/>
  </w:style>
  <w:style w:type="paragraph" w:styleId="80">
    <w:name w:val="toc 8"/>
    <w:basedOn w:val="10"/>
    <w:next w:val="a0"/>
    <w:autoRedefine/>
    <w:semiHidden/>
  </w:style>
  <w:style w:type="paragraph" w:styleId="90">
    <w:name w:val="toc 9"/>
    <w:basedOn w:val="10"/>
    <w:next w:val="a0"/>
    <w:autoRedefine/>
    <w:semiHidden/>
  </w:style>
  <w:style w:type="paragraph" w:customStyle="1" w:styleId="Titlecd">
    <w:name w:val="Title cd"/>
    <w:basedOn w:val="ae"/>
    <w:pPr>
      <w:framePr w:w="0" w:hRule="auto" w:wrap="notBeside" w:vAnchor="margin" w:hAnchor="margin" w:xAlign="left" w:y="2813"/>
    </w:pPr>
  </w:style>
  <w:style w:type="paragraph" w:customStyle="1" w:styleId="Header2">
    <w:name w:val="Header 2"/>
    <w:basedOn w:val="a7"/>
    <w:pPr>
      <w:widowControl/>
      <w:pBdr>
        <w:top w:val="single" w:sz="6" w:space="3" w:color="auto"/>
      </w:pBdr>
      <w:tabs>
        <w:tab w:val="clear" w:pos="4153"/>
        <w:tab w:val="clear" w:pos="8306"/>
        <w:tab w:val="right" w:pos="8789"/>
      </w:tabs>
      <w:overflowPunct w:val="0"/>
      <w:spacing w:before="60" w:line="240" w:lineRule="auto"/>
    </w:pPr>
    <w:rPr>
      <w:rFonts w:ascii="minorBidi" w:eastAsia="Cambria" w:hAnsi="minorBidi"/>
      <w:smallCaps/>
      <w:spacing w:val="26"/>
      <w:sz w:val="16"/>
      <w:lang w:val="en-GB"/>
    </w:rPr>
  </w:style>
  <w:style w:type="paragraph" w:customStyle="1" w:styleId="footer2">
    <w:name w:val="footer 2"/>
    <w:basedOn w:val="a5"/>
    <w:pPr>
      <w:framePr w:hSpace="181" w:wrap="around" w:vAnchor="page" w:hAnchor="text" w:y="15764"/>
      <w:widowControl/>
      <w:tabs>
        <w:tab w:val="clear" w:pos="4153"/>
        <w:tab w:val="clear" w:pos="8306"/>
        <w:tab w:val="right" w:pos="7797"/>
      </w:tabs>
      <w:overflowPunct w:val="0"/>
      <w:spacing w:line="240" w:lineRule="auto"/>
    </w:pPr>
    <w:rPr>
      <w:rFonts w:ascii="minorBidi" w:eastAsia="Cambria" w:hAnsi="minorBidi"/>
      <w:caps/>
      <w:spacing w:val="26"/>
      <w:sz w:val="14"/>
      <w:lang w:val="en-GB"/>
    </w:rPr>
  </w:style>
  <w:style w:type="paragraph" w:customStyle="1" w:styleId="Appendix">
    <w:name w:val="Appendix"/>
    <w:basedOn w:val="a0"/>
    <w:next w:val="ad"/>
    <w:pPr>
      <w:widowControl/>
      <w:overflowPunct w:val="0"/>
      <w:spacing w:after="240" w:line="240" w:lineRule="auto"/>
    </w:pPr>
    <w:rPr>
      <w:rFonts w:ascii="Tms Rmn" w:eastAsia="Cambria" w:hAnsi="Tms Rmn"/>
      <w:lang w:val="en-GB"/>
    </w:rPr>
  </w:style>
  <w:style w:type="paragraph" w:customStyle="1" w:styleId="HeadingT">
    <w:name w:val="Heading T"/>
    <w:basedOn w:val="a0"/>
    <w:next w:val="ad"/>
    <w:pPr>
      <w:widowControl/>
      <w:overflowPunct w:val="0"/>
      <w:spacing w:line="240" w:lineRule="auto"/>
    </w:pPr>
    <w:rPr>
      <w:rFonts w:ascii="BSO Palatino" w:eastAsia="Cambria" w:hAnsi="BSO Palatino"/>
      <w:caps/>
      <w:spacing w:val="26"/>
      <w:sz w:val="16"/>
      <w:lang w:val="en-GB"/>
    </w:rPr>
  </w:style>
  <w:style w:type="paragraph" w:customStyle="1" w:styleId="sysPageOfPages">
    <w:name w:val="sys PageOfPages"/>
    <w:basedOn w:val="sysHidden"/>
  </w:style>
  <w:style w:type="paragraph" w:customStyle="1" w:styleId="Copyrighthidden">
    <w:name w:val="Copyright hidden"/>
    <w:basedOn w:val="Copyright"/>
    <w:pPr>
      <w:framePr w:wrap="around"/>
    </w:pPr>
    <w:rPr>
      <w:vanish/>
    </w:rPr>
  </w:style>
  <w:style w:type="paragraph" w:styleId="21">
    <w:name w:val="Body Text 2"/>
    <w:basedOn w:val="a0"/>
    <w:link w:val="22"/>
    <w:pPr>
      <w:keepLines/>
    </w:pPr>
    <w:rPr>
      <w:rFonts w:ascii="Cambria Math" w:hAnsi="Cambria Math"/>
      <w:sz w:val="20"/>
    </w:rPr>
  </w:style>
  <w:style w:type="character" w:styleId="af">
    <w:name w:val="Hyperlink"/>
    <w:uiPriority w:val="99"/>
    <w:rsid w:val="006703A8"/>
    <w:rPr>
      <w:color w:val="0000FF"/>
      <w:u w:val="single"/>
    </w:rPr>
  </w:style>
  <w:style w:type="paragraph" w:customStyle="1" w:styleId="StyleHeading111ptNotBoldLeft">
    <w:name w:val="Style Heading 1 + 新細明體 11 pt Not Bold Left"/>
    <w:basedOn w:val="1"/>
    <w:autoRedefine/>
    <w:rsid w:val="00EC16C5"/>
    <w:pPr>
      <w:jc w:val="left"/>
    </w:pPr>
    <w:rPr>
      <w:rFonts w:ascii="Arial Unicode MS" w:hAnsi="Arial Unicode MS" w:cs="Courier New"/>
      <w:b w:val="0"/>
      <w:sz w:val="22"/>
      <w:szCs w:val="22"/>
    </w:rPr>
  </w:style>
  <w:style w:type="paragraph" w:styleId="Web">
    <w:name w:val="Normal (Web)"/>
    <w:basedOn w:val="a0"/>
    <w:rsid w:val="00256E7C"/>
    <w:pPr>
      <w:widowControl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Courier New"/>
      <w:szCs w:val="24"/>
    </w:rPr>
  </w:style>
  <w:style w:type="paragraph" w:styleId="af0">
    <w:name w:val="Balloon Text"/>
    <w:basedOn w:val="a0"/>
    <w:link w:val="af1"/>
    <w:rsid w:val="008900DD"/>
    <w:pPr>
      <w:spacing w:line="240" w:lineRule="auto"/>
    </w:pPr>
    <w:rPr>
      <w:rFonts w:ascii="Book Antiqua" w:eastAsia="Cambria" w:hAnsi="Book Antiqua"/>
      <w:sz w:val="16"/>
      <w:szCs w:val="16"/>
    </w:rPr>
  </w:style>
  <w:style w:type="character" w:customStyle="1" w:styleId="af1">
    <w:name w:val="註解方塊文字 字元"/>
    <w:link w:val="af0"/>
    <w:rsid w:val="008900DD"/>
    <w:rPr>
      <w:rFonts w:ascii="Book Antiqua" w:eastAsia="Cambria" w:hAnsi="Book Antiqua" w:cs="BSO Palatino"/>
      <w:sz w:val="16"/>
      <w:szCs w:val="16"/>
    </w:rPr>
  </w:style>
  <w:style w:type="paragraph" w:customStyle="1" w:styleId="Covertitle">
    <w:name w:val="Covertitle"/>
    <w:basedOn w:val="a0"/>
    <w:autoRedefine/>
    <w:rsid w:val="00A55E62"/>
    <w:pPr>
      <w:widowControl/>
      <w:suppressAutoHyphens/>
      <w:autoSpaceDE/>
      <w:autoSpaceDN/>
      <w:adjustRightInd/>
      <w:spacing w:line="240" w:lineRule="auto"/>
      <w:jc w:val="center"/>
      <w:textAlignment w:val="auto"/>
    </w:pPr>
    <w:rPr>
      <w:rFonts w:ascii="Courier New" w:eastAsia="Cambria" w:hAnsi="Courier New" w:cs="Courier New"/>
      <w:b/>
      <w:sz w:val="48"/>
      <w:lang w:eastAsia="en-US"/>
    </w:rPr>
  </w:style>
  <w:style w:type="paragraph" w:styleId="af2">
    <w:name w:val="List Paragraph"/>
    <w:basedOn w:val="a0"/>
    <w:uiPriority w:val="34"/>
    <w:qFormat/>
    <w:rsid w:val="00E70892"/>
    <w:pPr>
      <w:ind w:leftChars="200" w:left="480"/>
    </w:pPr>
  </w:style>
  <w:style w:type="table" w:styleId="af3">
    <w:name w:val="Table Grid"/>
    <w:basedOn w:val="a3"/>
    <w:uiPriority w:val="59"/>
    <w:rsid w:val="00DB0B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本文 2 字元"/>
    <w:link w:val="21"/>
    <w:rsid w:val="00230E25"/>
    <w:rPr>
      <w:rFonts w:ascii="Cambria Math" w:hAnsi="Cambria Math"/>
    </w:rPr>
  </w:style>
  <w:style w:type="table" w:customStyle="1" w:styleId="STI">
    <w:name w:val="STI 表格樣式"/>
    <w:basedOn w:val="af4"/>
    <w:rsid w:val="0036380F"/>
    <w:pPr>
      <w:spacing w:line="360" w:lineRule="auto"/>
    </w:pPr>
    <w:rPr>
      <w:rFonts w:ascii="Arial" w:eastAsia="新細明體" w:hAnsi="Arial" w:cs="Times New Roman"/>
    </w:rPr>
    <w:tblPr>
      <w:tblStyleRow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Arial" w:eastAsia="Tahoma" w:hAnsi="Arial"/>
        <w:b/>
        <w:bCs/>
        <w:color w:val="auto"/>
        <w:sz w:val="24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  <w:vAlign w:val="center"/>
      </w:tcPr>
    </w:tblStylePr>
    <w:tblStylePr w:type="lastRow">
      <w:rPr>
        <w:b/>
      </w:rPr>
    </w:tblStylePr>
    <w:tblStylePr w:type="band1Horz">
      <w:rPr>
        <w:color w:val="auto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  <w:tl2br w:val="nil"/>
          <w:tr2bl w:val="nil"/>
        </w:tcBorders>
        <w:shd w:val="clear" w:color="000000" w:fill="FFFFFF"/>
      </w:tcPr>
    </w:tblStylePr>
    <w:tblStylePr w:type="band2Horz">
      <w:rPr>
        <w:color w:val="auto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  <w:tl2br w:val="nil"/>
          <w:tr2bl w:val="nil"/>
        </w:tcBorders>
        <w:shd w:val="pct5" w:color="000000" w:fill="FFFFFF"/>
      </w:tcPr>
    </w:tblStylePr>
  </w:style>
  <w:style w:type="table" w:styleId="af4">
    <w:name w:val="Table Contemporary"/>
    <w:basedOn w:val="a3"/>
    <w:rsid w:val="0036380F"/>
    <w:pPr>
      <w:widowControl w:val="0"/>
      <w:autoSpaceDE w:val="0"/>
      <w:autoSpaceDN w:val="0"/>
      <w:adjustRightInd w:val="0"/>
      <w:spacing w:line="360" w:lineRule="atLeast"/>
      <w:textAlignment w:val="baseline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172557-172">
    <w:name w:val="樣式 凸出:  1.72 字元 左 5.57 字元 第一行:  -1.72 字元"/>
    <w:basedOn w:val="a0"/>
    <w:autoRedefine/>
    <w:rsid w:val="00A85656"/>
    <w:pPr>
      <w:autoSpaceDE/>
      <w:autoSpaceDN/>
      <w:adjustRightInd/>
      <w:spacing w:line="240" w:lineRule="auto"/>
      <w:ind w:leftChars="557" w:left="2042" w:hangingChars="172" w:hanging="482"/>
      <w:textAlignment w:val="auto"/>
    </w:pPr>
    <w:rPr>
      <w:rFonts w:ascii="標楷體" w:eastAsia="標楷體" w:hAnsi="Times New Roman" w:cs="新細明體"/>
      <w:sz w:val="28"/>
    </w:rPr>
  </w:style>
  <w:style w:type="character" w:customStyle="1" w:styleId="a6">
    <w:name w:val="頁尾 字元"/>
    <w:basedOn w:val="a2"/>
    <w:link w:val="a5"/>
    <w:uiPriority w:val="99"/>
    <w:rsid w:val="00770D70"/>
    <w:rPr>
      <w:rFonts w:ascii="Arial Unicode MS" w:hAnsi="Century"/>
    </w:rPr>
  </w:style>
  <w:style w:type="paragraph" w:styleId="af5">
    <w:name w:val="table of figures"/>
    <w:basedOn w:val="a0"/>
    <w:next w:val="a0"/>
    <w:semiHidden/>
    <w:unhideWhenUsed/>
    <w:rsid w:val="00642F16"/>
    <w:pPr>
      <w:ind w:leftChars="400" w:left="400" w:hangingChars="200" w:hanging="200"/>
    </w:pPr>
  </w:style>
  <w:style w:type="character" w:styleId="af6">
    <w:name w:val="FollowedHyperlink"/>
    <w:basedOn w:val="a2"/>
    <w:semiHidden/>
    <w:unhideWhenUsed/>
    <w:rsid w:val="001424E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SO Palatino" w:eastAsiaTheme="minorEastAsia" w:hAnsi="BSO Palatino" w:cs="BSO Palatino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A5403"/>
    <w:pPr>
      <w:widowControl w:val="0"/>
      <w:autoSpaceDE w:val="0"/>
      <w:autoSpaceDN w:val="0"/>
      <w:adjustRightInd w:val="0"/>
      <w:spacing w:line="360" w:lineRule="atLeast"/>
      <w:textAlignment w:val="baseline"/>
    </w:pPr>
    <w:rPr>
      <w:rFonts w:ascii="Arial Unicode MS" w:hAnsi="Century"/>
      <w:sz w:val="24"/>
    </w:rPr>
  </w:style>
  <w:style w:type="paragraph" w:styleId="1">
    <w:name w:val="heading 1"/>
    <w:basedOn w:val="a0"/>
    <w:next w:val="a0"/>
    <w:qFormat/>
    <w:pPr>
      <w:keepNext/>
      <w:jc w:val="center"/>
      <w:outlineLvl w:val="0"/>
    </w:pPr>
    <w:rPr>
      <w:rFonts w:ascii="BSO Palatino"/>
      <w:b/>
      <w:color w:val="000000"/>
      <w:position w:val="-24"/>
      <w:sz w:val="36"/>
    </w:rPr>
  </w:style>
  <w:style w:type="paragraph" w:styleId="2">
    <w:name w:val="heading 2"/>
    <w:basedOn w:val="a0"/>
    <w:next w:val="a1"/>
    <w:qFormat/>
    <w:pPr>
      <w:keepNext/>
      <w:jc w:val="center"/>
      <w:outlineLvl w:val="1"/>
    </w:pPr>
    <w:rPr>
      <w:rFonts w:ascii="BSO Palatino" w:hAnsi="BSO Palatino"/>
      <w:b/>
      <w:sz w:val="32"/>
    </w:rPr>
  </w:style>
  <w:style w:type="paragraph" w:styleId="3">
    <w:name w:val="heading 3"/>
    <w:basedOn w:val="a0"/>
    <w:next w:val="a1"/>
    <w:qFormat/>
    <w:pPr>
      <w:keepNext/>
      <w:ind w:left="-150" w:firstLine="150"/>
      <w:jc w:val="both"/>
      <w:outlineLvl w:val="2"/>
    </w:pPr>
    <w:rPr>
      <w:rFonts w:ascii="Courier New" w:hAnsi="Courier New"/>
      <w:b/>
      <w:color w:val="000000"/>
      <w:sz w:val="20"/>
    </w:rPr>
  </w:style>
  <w:style w:type="paragraph" w:styleId="4">
    <w:name w:val="heading 4"/>
    <w:basedOn w:val="a0"/>
    <w:next w:val="a1"/>
    <w:qFormat/>
    <w:pPr>
      <w:keepNext/>
      <w:spacing w:before="60" w:line="240" w:lineRule="auto"/>
      <w:outlineLvl w:val="3"/>
    </w:pPr>
    <w:rPr>
      <w:rFonts w:ascii="BSO Palatino" w:hAnsi="BSO Palatino"/>
      <w:b/>
      <w:color w:val="000000"/>
      <w:sz w:val="22"/>
    </w:rPr>
  </w:style>
  <w:style w:type="paragraph" w:styleId="5">
    <w:name w:val="heading 5"/>
    <w:basedOn w:val="a0"/>
    <w:next w:val="a1"/>
    <w:qFormat/>
    <w:pPr>
      <w:keepNext/>
      <w:spacing w:before="60" w:after="60" w:line="240" w:lineRule="auto"/>
      <w:outlineLvl w:val="4"/>
    </w:pPr>
    <w:rPr>
      <w:rFonts w:ascii="BSO Palatino" w:hAnsi="BSO Palatino"/>
      <w:b/>
      <w:color w:val="000000"/>
      <w:sz w:val="28"/>
    </w:rPr>
  </w:style>
  <w:style w:type="paragraph" w:styleId="6">
    <w:name w:val="heading 6"/>
    <w:basedOn w:val="a0"/>
    <w:next w:val="a1"/>
    <w:qFormat/>
    <w:pPr>
      <w:keepNext/>
      <w:spacing w:line="240" w:lineRule="auto"/>
      <w:outlineLvl w:val="5"/>
    </w:pPr>
    <w:rPr>
      <w:rFonts w:ascii="BSO Palatino"/>
      <w:color w:val="000000"/>
      <w:sz w:val="28"/>
    </w:rPr>
  </w:style>
  <w:style w:type="paragraph" w:styleId="7">
    <w:name w:val="heading 7"/>
    <w:basedOn w:val="a0"/>
    <w:next w:val="a1"/>
    <w:qFormat/>
    <w:pPr>
      <w:keepNext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880"/>
        <w:tab w:val="left" w:pos="9360"/>
      </w:tabs>
      <w:spacing w:line="240" w:lineRule="auto"/>
      <w:ind w:right="120"/>
      <w:jc w:val="both"/>
      <w:outlineLvl w:val="6"/>
    </w:pPr>
    <w:rPr>
      <w:rFonts w:ascii="Courier New" w:hAnsi="Courier New"/>
      <w:i/>
      <w:sz w:val="16"/>
    </w:rPr>
  </w:style>
  <w:style w:type="paragraph" w:styleId="8">
    <w:name w:val="heading 8"/>
    <w:basedOn w:val="a0"/>
    <w:next w:val="a1"/>
    <w:qFormat/>
    <w:pPr>
      <w:keepNext/>
      <w:spacing w:before="60" w:after="60" w:line="240" w:lineRule="auto"/>
      <w:outlineLvl w:val="7"/>
    </w:pPr>
    <w:rPr>
      <w:rFonts w:ascii="BSO Palatino" w:hAnsi="BSO Palatino"/>
      <w:b/>
      <w:color w:val="000000"/>
    </w:rPr>
  </w:style>
  <w:style w:type="paragraph" w:styleId="9">
    <w:name w:val="heading 9"/>
    <w:basedOn w:val="a0"/>
    <w:next w:val="a1"/>
    <w:qFormat/>
    <w:pPr>
      <w:keepNext/>
      <w:spacing w:line="240" w:lineRule="atLeast"/>
      <w:jc w:val="both"/>
      <w:outlineLvl w:val="8"/>
    </w:pPr>
    <w:rPr>
      <w:rFonts w:ascii="Courier New" w:hAnsi="Courier New"/>
      <w:b/>
      <w:color w:val="000000"/>
      <w:sz w:val="18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Normal Indent"/>
    <w:basedOn w:val="a0"/>
    <w:pPr>
      <w:ind w:left="480"/>
    </w:pPr>
  </w:style>
  <w:style w:type="paragraph" w:styleId="a5">
    <w:name w:val="footer"/>
    <w:basedOn w:val="a0"/>
    <w:link w:val="a6"/>
    <w:uiPriority w:val="99"/>
    <w:pPr>
      <w:tabs>
        <w:tab w:val="center" w:pos="4153"/>
        <w:tab w:val="right" w:pos="8306"/>
      </w:tabs>
    </w:pPr>
    <w:rPr>
      <w:sz w:val="20"/>
    </w:rPr>
  </w:style>
  <w:style w:type="paragraph" w:styleId="a7">
    <w:name w:val="header"/>
    <w:basedOn w:val="a0"/>
    <w:pPr>
      <w:tabs>
        <w:tab w:val="center" w:pos="4153"/>
        <w:tab w:val="right" w:pos="8306"/>
      </w:tabs>
    </w:pPr>
    <w:rPr>
      <w:sz w:val="20"/>
    </w:rPr>
  </w:style>
  <w:style w:type="character" w:styleId="a8">
    <w:name w:val="page number"/>
    <w:basedOn w:val="a2"/>
  </w:style>
  <w:style w:type="character" w:styleId="a9">
    <w:name w:val="annotation reference"/>
    <w:semiHidden/>
    <w:rPr>
      <w:sz w:val="18"/>
    </w:rPr>
  </w:style>
  <w:style w:type="paragraph" w:styleId="aa">
    <w:name w:val="annotation text"/>
    <w:basedOn w:val="a0"/>
    <w:semiHidden/>
  </w:style>
  <w:style w:type="paragraph" w:styleId="ab">
    <w:name w:val="endnote text"/>
    <w:basedOn w:val="a0"/>
    <w:semiHidden/>
  </w:style>
  <w:style w:type="character" w:styleId="ac">
    <w:name w:val="endnote reference"/>
    <w:semiHidden/>
    <w:rPr>
      <w:vertAlign w:val="superscript"/>
    </w:rPr>
  </w:style>
  <w:style w:type="paragraph" w:styleId="ad">
    <w:name w:val="Body Text"/>
    <w:basedOn w:val="a0"/>
    <w:pPr>
      <w:overflowPunct w:val="0"/>
      <w:spacing w:line="240" w:lineRule="auto"/>
      <w:jc w:val="both"/>
    </w:pPr>
    <w:rPr>
      <w:rFonts w:ascii="BSO Palatino" w:eastAsia="Cambria" w:hAnsi="BSO Palatino"/>
      <w:sz w:val="22"/>
      <w:lang w:val="en-GB"/>
    </w:rPr>
  </w:style>
  <w:style w:type="character" w:customStyle="1" w:styleId="UserInput">
    <w:name w:val="User Input"/>
    <w:rPr>
      <w:rFonts w:ascii="SAPDings" w:hAnsi="SAPDings"/>
      <w:b/>
      <w:sz w:val="22"/>
    </w:rPr>
  </w:style>
  <w:style w:type="paragraph" w:styleId="a">
    <w:name w:val="List Bullet"/>
    <w:basedOn w:val="a0"/>
    <w:autoRedefine/>
    <w:pPr>
      <w:widowControl/>
      <w:numPr>
        <w:numId w:val="1"/>
      </w:numPr>
      <w:tabs>
        <w:tab w:val="clear" w:pos="720"/>
        <w:tab w:val="num" w:pos="360"/>
        <w:tab w:val="left" w:pos="1418"/>
      </w:tabs>
      <w:autoSpaceDE/>
      <w:autoSpaceDN/>
      <w:adjustRightInd/>
      <w:spacing w:before="60" w:line="240" w:lineRule="auto"/>
      <w:ind w:left="360" w:hanging="360"/>
      <w:textAlignment w:val="auto"/>
    </w:pPr>
    <w:rPr>
      <w:rFonts w:ascii="Cambria Math" w:eastAsia="Cambria" w:hAnsi="Cambria Math"/>
      <w:noProof/>
      <w:sz w:val="22"/>
    </w:rPr>
  </w:style>
  <w:style w:type="paragraph" w:customStyle="1" w:styleId="Number">
    <w:name w:val="Number"/>
    <w:basedOn w:val="a0"/>
    <w:pPr>
      <w:widowControl/>
      <w:tabs>
        <w:tab w:val="left" w:pos="1418"/>
      </w:tabs>
      <w:autoSpaceDE/>
      <w:autoSpaceDN/>
      <w:adjustRightInd/>
      <w:spacing w:line="240" w:lineRule="auto"/>
      <w:jc w:val="center"/>
      <w:textAlignment w:val="auto"/>
    </w:pPr>
    <w:rPr>
      <w:rFonts w:ascii="Courier New" w:eastAsia="Cambria" w:hAnsi="Courier New"/>
      <w:b/>
      <w:noProof/>
      <w:color w:val="FFFFFF"/>
      <w:sz w:val="20"/>
    </w:rPr>
  </w:style>
  <w:style w:type="paragraph" w:customStyle="1" w:styleId="Fixedtext">
    <w:name w:val="Fixed text"/>
    <w:basedOn w:val="a0"/>
    <w:pPr>
      <w:widowControl/>
      <w:overflowPunct w:val="0"/>
      <w:spacing w:line="240" w:lineRule="auto"/>
    </w:pPr>
    <w:rPr>
      <w:rFonts w:ascii="minorBidi" w:eastAsia="Cambria" w:hAnsi="minorBidi"/>
      <w:sz w:val="21"/>
      <w:lang w:val="en-GB"/>
    </w:rPr>
  </w:style>
  <w:style w:type="paragraph" w:customStyle="1" w:styleId="BulletList">
    <w:name w:val="Bullet List"/>
    <w:basedOn w:val="a0"/>
    <w:pPr>
      <w:widowControl/>
      <w:overflowPunct w:val="0"/>
      <w:spacing w:line="240" w:lineRule="auto"/>
      <w:ind w:left="720" w:hanging="720"/>
    </w:pPr>
    <w:rPr>
      <w:rFonts w:ascii="Tms Rmn" w:eastAsia="Cambria" w:hAnsi="Tms Rmn"/>
      <w:sz w:val="21"/>
      <w:lang w:val="en-GB"/>
    </w:rPr>
  </w:style>
  <w:style w:type="paragraph" w:customStyle="1" w:styleId="Heading0">
    <w:name w:val="Heading 0"/>
    <w:basedOn w:val="1"/>
    <w:next w:val="ad"/>
    <w:pPr>
      <w:keepNext w:val="0"/>
      <w:pageBreakBefore/>
      <w:widowControl/>
      <w:overflowPunct w:val="0"/>
      <w:spacing w:after="240" w:line="240" w:lineRule="auto"/>
      <w:jc w:val="left"/>
      <w:outlineLvl w:val="9"/>
    </w:pPr>
    <w:rPr>
      <w:rFonts w:ascii="Tms Rmn" w:eastAsia="Cambria" w:hAnsi="Tms Rmn"/>
      <w:b w:val="0"/>
      <w:color w:val="auto"/>
      <w:position w:val="0"/>
      <w:sz w:val="24"/>
      <w:lang w:val="en-GB"/>
    </w:rPr>
  </w:style>
  <w:style w:type="paragraph" w:customStyle="1" w:styleId="Company">
    <w:name w:val="Company"/>
    <w:basedOn w:val="a0"/>
    <w:pPr>
      <w:widowControl/>
      <w:overflowPunct w:val="0"/>
      <w:spacing w:before="240" w:line="240" w:lineRule="auto"/>
    </w:pPr>
    <w:rPr>
      <w:rFonts w:ascii="Tms Rmn" w:eastAsia="Cambria" w:hAnsi="Tms Rmn"/>
      <w:caps/>
      <w:sz w:val="21"/>
      <w:lang w:val="en-GB"/>
    </w:rPr>
  </w:style>
  <w:style w:type="paragraph" w:styleId="ae">
    <w:name w:val="Title"/>
    <w:basedOn w:val="a0"/>
    <w:next w:val="ad"/>
    <w:qFormat/>
    <w:pPr>
      <w:framePr w:w="4536" w:h="1134" w:hRule="exact" w:hSpace="181" w:wrap="notBeside" w:vAnchor="page" w:hAnchor="page" w:x="1759" w:y="3460"/>
      <w:widowControl/>
      <w:overflowPunct w:val="0"/>
      <w:spacing w:line="360" w:lineRule="auto"/>
    </w:pPr>
    <w:rPr>
      <w:rFonts w:ascii="Tms Rmn" w:eastAsia="Cambria" w:hAnsi="Tms Rmn"/>
      <w:caps/>
      <w:sz w:val="21"/>
      <w:lang w:val="en-GB"/>
    </w:rPr>
  </w:style>
  <w:style w:type="paragraph" w:customStyle="1" w:styleId="Headercd">
    <w:name w:val="Header cd"/>
    <w:basedOn w:val="a7"/>
    <w:next w:val="a7"/>
    <w:pPr>
      <w:widowControl/>
      <w:pBdr>
        <w:top w:val="single" w:sz="6" w:space="1" w:color="auto"/>
      </w:pBdr>
      <w:tabs>
        <w:tab w:val="clear" w:pos="4153"/>
        <w:tab w:val="clear" w:pos="8306"/>
        <w:tab w:val="right" w:pos="7797"/>
      </w:tabs>
      <w:overflowPunct w:val="0"/>
      <w:spacing w:line="240" w:lineRule="auto"/>
    </w:pPr>
    <w:rPr>
      <w:rFonts w:ascii="minorBidi" w:eastAsia="Cambria" w:hAnsi="minorBidi"/>
      <w:caps/>
      <w:spacing w:val="26"/>
      <w:sz w:val="16"/>
      <w:lang w:val="en-GB"/>
    </w:rPr>
  </w:style>
  <w:style w:type="paragraph" w:customStyle="1" w:styleId="Author">
    <w:name w:val="Author"/>
    <w:basedOn w:val="a0"/>
    <w:pPr>
      <w:widowControl/>
      <w:tabs>
        <w:tab w:val="right" w:pos="2410"/>
      </w:tabs>
      <w:overflowPunct w:val="0"/>
      <w:spacing w:before="240" w:line="240" w:lineRule="auto"/>
      <w:ind w:left="2586" w:hanging="2586"/>
    </w:pPr>
    <w:rPr>
      <w:rFonts w:ascii="Tms Rmn" w:eastAsia="Cambria" w:hAnsi="Tms Rmn"/>
      <w:sz w:val="21"/>
      <w:lang w:val="en-GB"/>
    </w:rPr>
  </w:style>
  <w:style w:type="paragraph" w:customStyle="1" w:styleId="Copyright">
    <w:name w:val="Copyright"/>
    <w:basedOn w:val="a0"/>
    <w:pPr>
      <w:framePr w:hSpace="181" w:wrap="around" w:vAnchor="page" w:hAnchor="text" w:y="15764"/>
      <w:widowControl/>
      <w:overflowPunct w:val="0"/>
      <w:spacing w:line="240" w:lineRule="auto"/>
    </w:pPr>
    <w:rPr>
      <w:rFonts w:ascii="Tms Rmn" w:eastAsia="Cambria" w:hAnsi="Tms Rmn"/>
      <w:smallCaps/>
      <w:sz w:val="21"/>
      <w:lang w:val="en-GB"/>
    </w:rPr>
  </w:style>
  <w:style w:type="paragraph" w:customStyle="1" w:styleId="DocStatistics">
    <w:name w:val="Doc Statistics"/>
    <w:basedOn w:val="a0"/>
    <w:pPr>
      <w:widowControl/>
      <w:tabs>
        <w:tab w:val="right" w:pos="2410"/>
      </w:tabs>
      <w:overflowPunct w:val="0"/>
      <w:spacing w:line="240" w:lineRule="auto"/>
      <w:ind w:left="2552" w:hanging="2552"/>
    </w:pPr>
    <w:rPr>
      <w:rFonts w:ascii="Tms Rmn" w:eastAsia="Cambria" w:hAnsi="Tms Rmn"/>
      <w:sz w:val="21"/>
      <w:lang w:val="en-GB"/>
    </w:rPr>
  </w:style>
  <w:style w:type="paragraph" w:customStyle="1" w:styleId="DocIssued">
    <w:name w:val="Doc Issued"/>
    <w:basedOn w:val="DocStatistics"/>
    <w:pPr>
      <w:tabs>
        <w:tab w:val="left" w:pos="5670"/>
      </w:tabs>
      <w:spacing w:before="240"/>
    </w:pPr>
  </w:style>
  <w:style w:type="paragraph" w:customStyle="1" w:styleId="Footercd">
    <w:name w:val="Footer cd"/>
    <w:basedOn w:val="a5"/>
    <w:pPr>
      <w:widowControl/>
      <w:pBdr>
        <w:top w:val="single" w:sz="6" w:space="5" w:color="auto"/>
      </w:pBdr>
      <w:tabs>
        <w:tab w:val="clear" w:pos="4153"/>
        <w:tab w:val="clear" w:pos="8306"/>
        <w:tab w:val="right" w:pos="8789"/>
      </w:tabs>
      <w:overflowPunct w:val="0"/>
      <w:spacing w:line="240" w:lineRule="auto"/>
    </w:pPr>
    <w:rPr>
      <w:rFonts w:ascii="minorBidi" w:eastAsia="Cambria" w:hAnsi="minorBidi"/>
      <w:caps/>
      <w:spacing w:val="26"/>
      <w:sz w:val="14"/>
      <w:lang w:val="en-GB"/>
    </w:rPr>
  </w:style>
  <w:style w:type="paragraph" w:customStyle="1" w:styleId="sysHidden">
    <w:name w:val="sys Hidden"/>
    <w:basedOn w:val="ad"/>
    <w:pPr>
      <w:widowControl/>
    </w:pPr>
    <w:rPr>
      <w:rFonts w:ascii="Tms Rmn" w:hAnsi="Tms Rmn"/>
      <w:vanish/>
      <w:sz w:val="21"/>
    </w:rPr>
  </w:style>
  <w:style w:type="paragraph" w:styleId="40">
    <w:name w:val="toc 4"/>
    <w:basedOn w:val="10"/>
    <w:next w:val="a0"/>
    <w:autoRedefine/>
    <w:semiHidden/>
  </w:style>
  <w:style w:type="paragraph" w:styleId="10">
    <w:name w:val="toc 1"/>
    <w:basedOn w:val="1"/>
    <w:next w:val="a0"/>
    <w:autoRedefine/>
    <w:uiPriority w:val="39"/>
    <w:rsid w:val="00642F16"/>
    <w:pPr>
      <w:keepNext w:val="0"/>
      <w:widowControl/>
      <w:tabs>
        <w:tab w:val="right" w:leader="dot" w:pos="10080"/>
      </w:tabs>
      <w:overflowPunct w:val="0"/>
      <w:spacing w:before="240" w:line="240" w:lineRule="auto"/>
      <w:jc w:val="left"/>
      <w:outlineLvl w:val="9"/>
    </w:pPr>
    <w:rPr>
      <w:rFonts w:ascii="Tms Rmn" w:eastAsia="Cambria" w:hAnsi="Tms Rmn"/>
      <w:b w:val="0"/>
      <w:color w:val="auto"/>
      <w:position w:val="0"/>
      <w:sz w:val="24"/>
      <w:lang w:val="en-GB"/>
    </w:rPr>
  </w:style>
  <w:style w:type="paragraph" w:styleId="20">
    <w:name w:val="toc 2"/>
    <w:basedOn w:val="10"/>
    <w:next w:val="a0"/>
    <w:autoRedefine/>
    <w:semiHidden/>
    <w:pPr>
      <w:spacing w:before="0"/>
    </w:pPr>
    <w:rPr>
      <w:sz w:val="22"/>
    </w:rPr>
  </w:style>
  <w:style w:type="paragraph" w:styleId="30">
    <w:name w:val="toc 3"/>
    <w:basedOn w:val="10"/>
    <w:next w:val="a0"/>
    <w:autoRedefine/>
    <w:semiHidden/>
  </w:style>
  <w:style w:type="paragraph" w:styleId="50">
    <w:name w:val="toc 5"/>
    <w:basedOn w:val="10"/>
    <w:next w:val="a0"/>
    <w:autoRedefine/>
    <w:semiHidden/>
  </w:style>
  <w:style w:type="paragraph" w:styleId="60">
    <w:name w:val="toc 6"/>
    <w:basedOn w:val="10"/>
    <w:next w:val="a0"/>
    <w:autoRedefine/>
    <w:semiHidden/>
  </w:style>
  <w:style w:type="paragraph" w:styleId="70">
    <w:name w:val="toc 7"/>
    <w:basedOn w:val="10"/>
    <w:next w:val="a0"/>
    <w:autoRedefine/>
    <w:semiHidden/>
  </w:style>
  <w:style w:type="paragraph" w:styleId="80">
    <w:name w:val="toc 8"/>
    <w:basedOn w:val="10"/>
    <w:next w:val="a0"/>
    <w:autoRedefine/>
    <w:semiHidden/>
  </w:style>
  <w:style w:type="paragraph" w:styleId="90">
    <w:name w:val="toc 9"/>
    <w:basedOn w:val="10"/>
    <w:next w:val="a0"/>
    <w:autoRedefine/>
    <w:semiHidden/>
  </w:style>
  <w:style w:type="paragraph" w:customStyle="1" w:styleId="Titlecd">
    <w:name w:val="Title cd"/>
    <w:basedOn w:val="ae"/>
    <w:pPr>
      <w:framePr w:w="0" w:hRule="auto" w:wrap="notBeside" w:vAnchor="margin" w:hAnchor="margin" w:xAlign="left" w:y="2813"/>
    </w:pPr>
  </w:style>
  <w:style w:type="paragraph" w:customStyle="1" w:styleId="Header2">
    <w:name w:val="Header 2"/>
    <w:basedOn w:val="a7"/>
    <w:pPr>
      <w:widowControl/>
      <w:pBdr>
        <w:top w:val="single" w:sz="6" w:space="3" w:color="auto"/>
      </w:pBdr>
      <w:tabs>
        <w:tab w:val="clear" w:pos="4153"/>
        <w:tab w:val="clear" w:pos="8306"/>
        <w:tab w:val="right" w:pos="8789"/>
      </w:tabs>
      <w:overflowPunct w:val="0"/>
      <w:spacing w:before="60" w:line="240" w:lineRule="auto"/>
    </w:pPr>
    <w:rPr>
      <w:rFonts w:ascii="minorBidi" w:eastAsia="Cambria" w:hAnsi="minorBidi"/>
      <w:smallCaps/>
      <w:spacing w:val="26"/>
      <w:sz w:val="16"/>
      <w:lang w:val="en-GB"/>
    </w:rPr>
  </w:style>
  <w:style w:type="paragraph" w:customStyle="1" w:styleId="footer2">
    <w:name w:val="footer 2"/>
    <w:basedOn w:val="a5"/>
    <w:pPr>
      <w:framePr w:hSpace="181" w:wrap="around" w:vAnchor="page" w:hAnchor="text" w:y="15764"/>
      <w:widowControl/>
      <w:tabs>
        <w:tab w:val="clear" w:pos="4153"/>
        <w:tab w:val="clear" w:pos="8306"/>
        <w:tab w:val="right" w:pos="7797"/>
      </w:tabs>
      <w:overflowPunct w:val="0"/>
      <w:spacing w:line="240" w:lineRule="auto"/>
    </w:pPr>
    <w:rPr>
      <w:rFonts w:ascii="minorBidi" w:eastAsia="Cambria" w:hAnsi="minorBidi"/>
      <w:caps/>
      <w:spacing w:val="26"/>
      <w:sz w:val="14"/>
      <w:lang w:val="en-GB"/>
    </w:rPr>
  </w:style>
  <w:style w:type="paragraph" w:customStyle="1" w:styleId="Appendix">
    <w:name w:val="Appendix"/>
    <w:basedOn w:val="a0"/>
    <w:next w:val="ad"/>
    <w:pPr>
      <w:widowControl/>
      <w:overflowPunct w:val="0"/>
      <w:spacing w:after="240" w:line="240" w:lineRule="auto"/>
    </w:pPr>
    <w:rPr>
      <w:rFonts w:ascii="Tms Rmn" w:eastAsia="Cambria" w:hAnsi="Tms Rmn"/>
      <w:lang w:val="en-GB"/>
    </w:rPr>
  </w:style>
  <w:style w:type="paragraph" w:customStyle="1" w:styleId="HeadingT">
    <w:name w:val="Heading T"/>
    <w:basedOn w:val="a0"/>
    <w:next w:val="ad"/>
    <w:pPr>
      <w:widowControl/>
      <w:overflowPunct w:val="0"/>
      <w:spacing w:line="240" w:lineRule="auto"/>
    </w:pPr>
    <w:rPr>
      <w:rFonts w:ascii="BSO Palatino" w:eastAsia="Cambria" w:hAnsi="BSO Palatino"/>
      <w:caps/>
      <w:spacing w:val="26"/>
      <w:sz w:val="16"/>
      <w:lang w:val="en-GB"/>
    </w:rPr>
  </w:style>
  <w:style w:type="paragraph" w:customStyle="1" w:styleId="sysPageOfPages">
    <w:name w:val="sys PageOfPages"/>
    <w:basedOn w:val="sysHidden"/>
  </w:style>
  <w:style w:type="paragraph" w:customStyle="1" w:styleId="Copyrighthidden">
    <w:name w:val="Copyright hidden"/>
    <w:basedOn w:val="Copyright"/>
    <w:pPr>
      <w:framePr w:wrap="around"/>
    </w:pPr>
    <w:rPr>
      <w:vanish/>
    </w:rPr>
  </w:style>
  <w:style w:type="paragraph" w:styleId="21">
    <w:name w:val="Body Text 2"/>
    <w:basedOn w:val="a0"/>
    <w:link w:val="22"/>
    <w:pPr>
      <w:keepLines/>
    </w:pPr>
    <w:rPr>
      <w:rFonts w:ascii="Cambria Math" w:hAnsi="Cambria Math"/>
      <w:sz w:val="20"/>
    </w:rPr>
  </w:style>
  <w:style w:type="character" w:styleId="af">
    <w:name w:val="Hyperlink"/>
    <w:uiPriority w:val="99"/>
    <w:rsid w:val="006703A8"/>
    <w:rPr>
      <w:color w:val="0000FF"/>
      <w:u w:val="single"/>
    </w:rPr>
  </w:style>
  <w:style w:type="paragraph" w:customStyle="1" w:styleId="StyleHeading111ptNotBoldLeft">
    <w:name w:val="Style Heading 1 + 新細明體 11 pt Not Bold Left"/>
    <w:basedOn w:val="1"/>
    <w:autoRedefine/>
    <w:rsid w:val="00EC16C5"/>
    <w:pPr>
      <w:jc w:val="left"/>
    </w:pPr>
    <w:rPr>
      <w:rFonts w:ascii="Arial Unicode MS" w:hAnsi="Arial Unicode MS" w:cs="Courier New"/>
      <w:b w:val="0"/>
      <w:sz w:val="22"/>
      <w:szCs w:val="22"/>
    </w:rPr>
  </w:style>
  <w:style w:type="paragraph" w:styleId="Web">
    <w:name w:val="Normal (Web)"/>
    <w:basedOn w:val="a0"/>
    <w:rsid w:val="00256E7C"/>
    <w:pPr>
      <w:widowControl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Courier New"/>
      <w:szCs w:val="24"/>
    </w:rPr>
  </w:style>
  <w:style w:type="paragraph" w:styleId="af0">
    <w:name w:val="Balloon Text"/>
    <w:basedOn w:val="a0"/>
    <w:link w:val="af1"/>
    <w:rsid w:val="008900DD"/>
    <w:pPr>
      <w:spacing w:line="240" w:lineRule="auto"/>
    </w:pPr>
    <w:rPr>
      <w:rFonts w:ascii="Book Antiqua" w:eastAsia="Cambria" w:hAnsi="Book Antiqua"/>
      <w:sz w:val="16"/>
      <w:szCs w:val="16"/>
    </w:rPr>
  </w:style>
  <w:style w:type="character" w:customStyle="1" w:styleId="af1">
    <w:name w:val="註解方塊文字 字元"/>
    <w:link w:val="af0"/>
    <w:rsid w:val="008900DD"/>
    <w:rPr>
      <w:rFonts w:ascii="Book Antiqua" w:eastAsia="Cambria" w:hAnsi="Book Antiqua" w:cs="BSO Palatino"/>
      <w:sz w:val="16"/>
      <w:szCs w:val="16"/>
    </w:rPr>
  </w:style>
  <w:style w:type="paragraph" w:customStyle="1" w:styleId="Covertitle">
    <w:name w:val="Covertitle"/>
    <w:basedOn w:val="a0"/>
    <w:autoRedefine/>
    <w:rsid w:val="00A55E62"/>
    <w:pPr>
      <w:widowControl/>
      <w:suppressAutoHyphens/>
      <w:autoSpaceDE/>
      <w:autoSpaceDN/>
      <w:adjustRightInd/>
      <w:spacing w:line="240" w:lineRule="auto"/>
      <w:jc w:val="center"/>
      <w:textAlignment w:val="auto"/>
    </w:pPr>
    <w:rPr>
      <w:rFonts w:ascii="Courier New" w:eastAsia="Cambria" w:hAnsi="Courier New" w:cs="Courier New"/>
      <w:b/>
      <w:sz w:val="48"/>
      <w:lang w:eastAsia="en-US"/>
    </w:rPr>
  </w:style>
  <w:style w:type="paragraph" w:styleId="af2">
    <w:name w:val="List Paragraph"/>
    <w:basedOn w:val="a0"/>
    <w:uiPriority w:val="34"/>
    <w:qFormat/>
    <w:rsid w:val="00E70892"/>
    <w:pPr>
      <w:ind w:leftChars="200" w:left="480"/>
    </w:pPr>
  </w:style>
  <w:style w:type="table" w:styleId="af3">
    <w:name w:val="Table Grid"/>
    <w:basedOn w:val="a3"/>
    <w:uiPriority w:val="59"/>
    <w:rsid w:val="00DB0B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本文 2 字元"/>
    <w:link w:val="21"/>
    <w:rsid w:val="00230E25"/>
    <w:rPr>
      <w:rFonts w:ascii="Cambria Math" w:hAnsi="Cambria Math"/>
    </w:rPr>
  </w:style>
  <w:style w:type="table" w:customStyle="1" w:styleId="STI">
    <w:name w:val="STI 表格樣式"/>
    <w:basedOn w:val="af4"/>
    <w:rsid w:val="0036380F"/>
    <w:pPr>
      <w:spacing w:line="360" w:lineRule="auto"/>
    </w:pPr>
    <w:rPr>
      <w:rFonts w:ascii="Arial" w:eastAsia="新細明體" w:hAnsi="Arial" w:cs="Times New Roman"/>
    </w:rPr>
    <w:tblPr>
      <w:tblStyleRow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Arial" w:eastAsia="Tahoma" w:hAnsi="Arial"/>
        <w:b/>
        <w:bCs/>
        <w:color w:val="auto"/>
        <w:sz w:val="24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  <w:vAlign w:val="center"/>
      </w:tcPr>
    </w:tblStylePr>
    <w:tblStylePr w:type="lastRow">
      <w:rPr>
        <w:b/>
      </w:rPr>
    </w:tblStylePr>
    <w:tblStylePr w:type="band1Horz">
      <w:rPr>
        <w:color w:val="auto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  <w:tl2br w:val="nil"/>
          <w:tr2bl w:val="nil"/>
        </w:tcBorders>
        <w:shd w:val="clear" w:color="000000" w:fill="FFFFFF"/>
      </w:tcPr>
    </w:tblStylePr>
    <w:tblStylePr w:type="band2Horz">
      <w:rPr>
        <w:color w:val="auto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  <w:tl2br w:val="nil"/>
          <w:tr2bl w:val="nil"/>
        </w:tcBorders>
        <w:shd w:val="pct5" w:color="000000" w:fill="FFFFFF"/>
      </w:tcPr>
    </w:tblStylePr>
  </w:style>
  <w:style w:type="table" w:styleId="af4">
    <w:name w:val="Table Contemporary"/>
    <w:basedOn w:val="a3"/>
    <w:rsid w:val="0036380F"/>
    <w:pPr>
      <w:widowControl w:val="0"/>
      <w:autoSpaceDE w:val="0"/>
      <w:autoSpaceDN w:val="0"/>
      <w:adjustRightInd w:val="0"/>
      <w:spacing w:line="360" w:lineRule="atLeast"/>
      <w:textAlignment w:val="baseline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172557-172">
    <w:name w:val="樣式 凸出:  1.72 字元 左 5.57 字元 第一行:  -1.72 字元"/>
    <w:basedOn w:val="a0"/>
    <w:autoRedefine/>
    <w:rsid w:val="00A85656"/>
    <w:pPr>
      <w:autoSpaceDE/>
      <w:autoSpaceDN/>
      <w:adjustRightInd/>
      <w:spacing w:line="240" w:lineRule="auto"/>
      <w:ind w:leftChars="557" w:left="2042" w:hangingChars="172" w:hanging="482"/>
      <w:textAlignment w:val="auto"/>
    </w:pPr>
    <w:rPr>
      <w:rFonts w:ascii="標楷體" w:eastAsia="標楷體" w:hAnsi="Times New Roman" w:cs="新細明體"/>
      <w:sz w:val="28"/>
    </w:rPr>
  </w:style>
  <w:style w:type="character" w:customStyle="1" w:styleId="a6">
    <w:name w:val="頁尾 字元"/>
    <w:basedOn w:val="a2"/>
    <w:link w:val="a5"/>
    <w:uiPriority w:val="99"/>
    <w:rsid w:val="00770D70"/>
    <w:rPr>
      <w:rFonts w:ascii="Arial Unicode MS" w:hAnsi="Century"/>
    </w:rPr>
  </w:style>
  <w:style w:type="paragraph" w:styleId="af5">
    <w:name w:val="table of figures"/>
    <w:basedOn w:val="a0"/>
    <w:next w:val="a0"/>
    <w:semiHidden/>
    <w:unhideWhenUsed/>
    <w:rsid w:val="00642F16"/>
    <w:pPr>
      <w:ind w:leftChars="400" w:left="400" w:hangingChars="200" w:hanging="200"/>
    </w:pPr>
  </w:style>
  <w:style w:type="character" w:styleId="af6">
    <w:name w:val="FollowedHyperlink"/>
    <w:basedOn w:val="a2"/>
    <w:semiHidden/>
    <w:unhideWhenUsed/>
    <w:rsid w:val="001424E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4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30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1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113568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009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79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9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375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162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968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561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987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655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798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73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402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95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166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7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85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807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53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536538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10049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21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63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03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654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4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footer" Target="footer2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" Type="http://schemas.openxmlformats.org/officeDocument/2006/relationships/customXml" Target="../customXml/item2.xml"/><Relationship Id="rId16" Type="http://schemas.openxmlformats.org/officeDocument/2006/relationships/hyperlink" Target="http://tpnet.twport.com.tw/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" Type="http://schemas.openxmlformats.org/officeDocument/2006/relationships/numbering" Target="numbering.xml"/><Relationship Id="rId15" Type="http://schemas.openxmlformats.org/officeDocument/2006/relationships/hyperlink" Target="http://test-tpnet.twport.com.tw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fontTable" Target="fontTable.xml"/><Relationship Id="rId8" Type="http://schemas.openxmlformats.org/officeDocument/2006/relationships/settings" Target="settings.xml"/><Relationship Id="rId51" Type="http://schemas.openxmlformats.org/officeDocument/2006/relationships/image" Target="media/image37.png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CMC\tobeflow.doc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1D7932943842C640BE5AB8DBFAAC7368" ma:contentTypeVersion="0" ma:contentTypeDescription="建立新的文件。" ma:contentTypeScope="" ma:versionID="45d74d9f60063608212d655aba56a9a4">
  <xsd:schema xmlns:xsd="http://www.w3.org/2001/XMLSchema" xmlns:p="http://schemas.microsoft.com/office/2006/metadata/properties" targetNamespace="http://schemas.microsoft.com/office/2006/metadata/properties" ma:root="true" ma:fieldsID="b8ca951d90cafeb83d4a03d140f1bad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 ma:readOnly="true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7A790D-4294-4E49-A726-A4E7630987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2054D3C7-AE18-4D2A-B5EC-B0B7E5E8D0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68BC90-DDC3-45F1-990C-91326984BB8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311BE91-B3B1-4947-B277-03AA8FF98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tobeflow.doc.dot</Template>
  <TotalTime>0</TotalTime>
  <Pages>22</Pages>
  <Words>724</Words>
  <Characters>4131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KUT document</vt:lpstr>
    </vt:vector>
  </TitlesOfParts>
  <Company>CHT</Company>
  <LinksUpToDate>false</LinksUpToDate>
  <CharactersWithSpaces>4846</CharactersWithSpaces>
  <SharedDoc>false</SharedDoc>
  <HLinks>
    <vt:vector size="12" baseType="variant">
      <vt:variant>
        <vt:i4>1441851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_Toc431992792</vt:lpwstr>
      </vt:variant>
      <vt:variant>
        <vt:i4>6881296</vt:i4>
      </vt:variant>
      <vt:variant>
        <vt:i4>-1</vt:i4>
      </vt:variant>
      <vt:variant>
        <vt:i4>2073</vt:i4>
      </vt:variant>
      <vt:variant>
        <vt:i4>1</vt:i4>
      </vt:variant>
      <vt:variant>
        <vt:lpwstr>C:\Project\Arthur Andersen\Logos\AA\O_60_bw.bmp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港棧系統</dc:subject>
  <dc:creator>CHT-Chuck</dc:creator>
  <cp:keywords>Draft</cp:keywords>
  <dc:description>Attachments</dc:description>
  <cp:lastModifiedBy>user</cp:lastModifiedBy>
  <cp:revision>2</cp:revision>
  <cp:lastPrinted>2001-06-13T05:46:00Z</cp:lastPrinted>
  <dcterms:created xsi:type="dcterms:W3CDTF">2016-07-09T03:03:00Z</dcterms:created>
  <dcterms:modified xsi:type="dcterms:W3CDTF">2016-07-09T03:03:00Z</dcterms:modified>
  <cp:category>1.0</cp:category>
</cp:coreProperties>
</file>