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32" w:rsidRPr="008D19F2" w:rsidRDefault="00C54932" w:rsidP="00C54932">
      <w:pPr>
        <w:spacing w:line="360" w:lineRule="auto"/>
        <w:jc w:val="center"/>
        <w:rPr>
          <w:rFonts w:ascii="微軟正黑體" w:eastAsia="微軟正黑體" w:hAnsi="微軟正黑體" w:cs="新細明體"/>
          <w:b/>
          <w:sz w:val="72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DOCPROPERTY  Company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sz w:val="72"/>
        </w:rPr>
        <w:t>臺灣港務股份有限公司</w:t>
      </w:r>
      <w:r w:rsidRPr="008D19F2">
        <w:rPr>
          <w:rFonts w:ascii="微軟正黑體" w:eastAsia="微軟正黑體" w:hAnsi="微軟正黑體" w:cs="新細明體"/>
          <w:b/>
          <w:sz w:val="72"/>
        </w:rPr>
        <w:fldChar w:fldCharType="end"/>
      </w:r>
    </w:p>
    <w:p w:rsidR="00C54932" w:rsidRPr="008D19F2" w:rsidRDefault="00C54932" w:rsidP="00C54932">
      <w:pPr>
        <w:rPr>
          <w:rFonts w:ascii="微軟正黑體" w:eastAsia="微軟正黑體" w:hAnsi="微軟正黑體"/>
        </w:rPr>
      </w:pPr>
    </w:p>
    <w:p w:rsidR="00C54932" w:rsidRPr="008D19F2" w:rsidRDefault="00C54932" w:rsidP="00C54932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SUBJECT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港灣及棧埠系統建置案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C54932" w:rsidRPr="008D19F2" w:rsidRDefault="00C54932" w:rsidP="00C54932">
      <w:pPr>
        <w:rPr>
          <w:rFonts w:ascii="微軟正黑體" w:eastAsia="微軟正黑體" w:hAnsi="微軟正黑體"/>
        </w:rPr>
      </w:pPr>
    </w:p>
    <w:p w:rsidR="00C54932" w:rsidRPr="008D19F2" w:rsidRDefault="00C54932" w:rsidP="00C54932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TITLE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系統使用手冊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C54932" w:rsidRPr="008D19F2" w:rsidRDefault="00C54932" w:rsidP="00C54932">
      <w:pPr>
        <w:jc w:val="center"/>
        <w:rPr>
          <w:rFonts w:ascii="微軟正黑體" w:eastAsia="微軟正黑體" w:hAnsi="微軟正黑體"/>
        </w:rPr>
      </w:pPr>
      <w:r w:rsidRPr="00C54932">
        <w:rPr>
          <w:rFonts w:ascii="微軟正黑體" w:eastAsia="微軟正黑體" w:hAnsi="微軟正黑體" w:cs="新細明體" w:hint="eastAsia"/>
          <w:b/>
          <w:bCs/>
          <w:sz w:val="60"/>
        </w:rPr>
        <w:t>海巡署</w:t>
      </w:r>
    </w:p>
    <w:p w:rsidR="00C54932" w:rsidRPr="008D19F2" w:rsidRDefault="00C54932" w:rsidP="00C54932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/>
          <w:b/>
          <w:bCs/>
          <w:sz w:val="40"/>
        </w:rPr>
        <w:t>V</w:t>
      </w: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0.</w:t>
      </w:r>
      <w:r w:rsidR="00955145">
        <w:rPr>
          <w:rFonts w:ascii="微軟正黑體" w:eastAsia="微軟正黑體" w:hAnsi="微軟正黑體" w:cs="新細明體" w:hint="eastAsia"/>
          <w:b/>
          <w:bCs/>
          <w:sz w:val="40"/>
        </w:rPr>
        <w:t>8</w:t>
      </w:r>
    </w:p>
    <w:p w:rsidR="00C54932" w:rsidRPr="008D19F2" w:rsidRDefault="00C54932" w:rsidP="00C54932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購案編號：TIPC-102B021</w:t>
      </w:r>
    </w:p>
    <w:p w:rsidR="00C54932" w:rsidRPr="008D19F2" w:rsidRDefault="00C54932" w:rsidP="00C54932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36"/>
        </w:rPr>
      </w:pPr>
      <w:r w:rsidRPr="008D19F2">
        <w:rPr>
          <w:rFonts w:ascii="微軟正黑體" w:eastAsia="微軟正黑體" w:hAnsi="微軟正黑體" w:cs="新細明體"/>
          <w:b/>
          <w:bCs/>
          <w:sz w:val="36"/>
        </w:rPr>
        <w:t>中華民國</w:t>
      </w:r>
      <w:r w:rsidRPr="008D19F2">
        <w:rPr>
          <w:rFonts w:ascii="微軟正黑體" w:eastAsia="微軟正黑體" w:hAnsi="微軟正黑體" w:cs="新細明體" w:hint="eastAsia"/>
          <w:b/>
          <w:bCs/>
          <w:sz w:val="36"/>
        </w:rPr>
        <w:t>一百零五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年</w:t>
      </w:r>
      <w:r w:rsidR="00955145">
        <w:rPr>
          <w:rFonts w:ascii="微軟正黑體" w:eastAsia="微軟正黑體" w:hAnsi="微軟正黑體" w:cs="新細明體" w:hint="eastAsia"/>
          <w:b/>
          <w:bCs/>
          <w:sz w:val="36"/>
        </w:rPr>
        <w:t>七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月</w:t>
      </w:r>
      <w:r w:rsidR="00955145">
        <w:rPr>
          <w:rFonts w:ascii="微軟正黑體" w:eastAsia="微軟正黑體" w:hAnsi="微軟正黑體" w:cs="新細明體" w:hint="eastAsia"/>
          <w:b/>
          <w:bCs/>
          <w:sz w:val="36"/>
        </w:rPr>
        <w:t>九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日</w:t>
      </w:r>
    </w:p>
    <w:p w:rsidR="00C54932" w:rsidRPr="008D19F2" w:rsidRDefault="00C54932" w:rsidP="00C54932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noProof/>
          <w:sz w:val="36"/>
        </w:rPr>
      </w:pPr>
      <w:r w:rsidRPr="008D19F2">
        <w:rPr>
          <w:rFonts w:ascii="微軟正黑體" w:eastAsia="微軟正黑體" w:hAnsi="微軟正黑體" w:cs="新細明體"/>
          <w:b/>
          <w:noProof/>
          <w:sz w:val="36"/>
        </w:rPr>
        <w:drawing>
          <wp:inline distT="0" distB="0" distL="0" distR="0" wp14:anchorId="7817055D" wp14:editId="2635BDEB">
            <wp:extent cx="2395855" cy="668655"/>
            <wp:effectExtent l="0" t="0" r="4445" b="0"/>
            <wp:docPr id="2056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32" w:rsidRPr="00C9088D" w:rsidRDefault="00C54932" w:rsidP="00C54932">
      <w:r>
        <w:rPr>
          <w:rFonts w:ascii="Arial" w:hAnsi="Arial" w:cs="新細明體"/>
          <w:noProof/>
        </w:rPr>
        <w:drawing>
          <wp:inline distT="0" distB="0" distL="0" distR="0" wp14:anchorId="76C3A0E2" wp14:editId="49FFE700">
            <wp:extent cx="6163945" cy="330200"/>
            <wp:effectExtent l="0" t="0" r="8255" b="0"/>
            <wp:docPr id="2057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932" w:rsidRDefault="00C54932" w:rsidP="00C54932">
      <w:pPr>
        <w:spacing w:line="360" w:lineRule="auto"/>
        <w:jc w:val="center"/>
        <w:rPr>
          <w:rFonts w:ascii="微軟正黑體" w:eastAsia="微軟正黑體" w:hAnsi="微軟正黑體" w:cs="Times New Roman"/>
          <w:b/>
          <w:color w:val="000000" w:themeColor="text1"/>
          <w:sz w:val="48"/>
          <w:szCs w:val="48"/>
        </w:rPr>
      </w:pPr>
      <w:r w:rsidRPr="00C9088D">
        <w:rPr>
          <w:rFonts w:ascii="Arial" w:hAnsi="Arial"/>
          <w:b/>
          <w:caps/>
          <w:noProof/>
        </w:rPr>
        <w:br w:type="page"/>
      </w:r>
    </w:p>
    <w:p w:rsidR="0036380F" w:rsidRPr="00FD6D42" w:rsidRDefault="008D19F2" w:rsidP="0036380F">
      <w:pPr>
        <w:tabs>
          <w:tab w:val="left" w:pos="480"/>
          <w:tab w:val="right" w:leader="dot" w:pos="9707"/>
        </w:tabs>
        <w:spacing w:before="360" w:line="360" w:lineRule="auto"/>
        <w:jc w:val="center"/>
        <w:rPr>
          <w:rFonts w:ascii="微軟正黑體" w:eastAsia="微軟正黑體" w:hAnsi="微軟正黑體"/>
          <w:caps/>
          <w:noProof/>
          <w:color w:val="000000" w:themeColor="text1"/>
          <w:szCs w:val="24"/>
        </w:rPr>
      </w:pPr>
      <w:r w:rsidRPr="00FD6D42">
        <w:rPr>
          <w:rFonts w:ascii="微軟正黑體" w:eastAsia="微軟正黑體" w:hAnsi="微軟正黑體" w:hint="eastAsia"/>
          <w:caps/>
          <w:noProof/>
          <w:color w:val="000000" w:themeColor="text1"/>
          <w:szCs w:val="24"/>
        </w:rPr>
        <w:lastRenderedPageBreak/>
        <w:t>版本異動</w:t>
      </w:r>
    </w:p>
    <w:tbl>
      <w:tblPr>
        <w:tblStyle w:val="STI"/>
        <w:tblW w:w="0" w:type="auto"/>
        <w:tblLook w:val="04A0" w:firstRow="1" w:lastRow="0" w:firstColumn="1" w:lastColumn="0" w:noHBand="0" w:noVBand="1"/>
      </w:tblPr>
      <w:tblGrid>
        <w:gridCol w:w="1526"/>
        <w:gridCol w:w="996"/>
        <w:gridCol w:w="1555"/>
        <w:gridCol w:w="6313"/>
      </w:tblGrid>
      <w:tr w:rsidR="00CC5630" w:rsidRPr="00FD6D42" w:rsidTr="00DA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FD6D42" w:rsidRDefault="0036380F" w:rsidP="008D19F2">
            <w:pPr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日期</w:t>
            </w:r>
          </w:p>
        </w:tc>
        <w:tc>
          <w:tcPr>
            <w:tcW w:w="996" w:type="dxa"/>
          </w:tcPr>
          <w:p w:rsidR="0036380F" w:rsidRPr="00FD6D42" w:rsidRDefault="0036380F" w:rsidP="008D19F2">
            <w:pPr>
              <w:ind w:firstLineChars="50" w:firstLine="12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版次</w:t>
            </w:r>
          </w:p>
        </w:tc>
        <w:tc>
          <w:tcPr>
            <w:tcW w:w="1555" w:type="dxa"/>
          </w:tcPr>
          <w:p w:rsidR="0036380F" w:rsidRPr="00FD6D42" w:rsidRDefault="0036380F" w:rsidP="008D19F2">
            <w:pPr>
              <w:ind w:left="56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編輯者</w:t>
            </w:r>
          </w:p>
        </w:tc>
        <w:tc>
          <w:tcPr>
            <w:tcW w:w="6313" w:type="dxa"/>
          </w:tcPr>
          <w:p w:rsidR="0036380F" w:rsidRPr="00FD6D42" w:rsidRDefault="0036380F" w:rsidP="008D19F2">
            <w:pPr>
              <w:ind w:left="56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變動內容</w:t>
            </w:r>
          </w:p>
        </w:tc>
      </w:tr>
      <w:tr w:rsidR="00CC5630" w:rsidRPr="00FD6D42" w:rsidTr="00DA0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FD6D42" w:rsidRDefault="006D1DC1" w:rsidP="006D1DC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2016/3/28</w:t>
            </w:r>
          </w:p>
        </w:tc>
        <w:tc>
          <w:tcPr>
            <w:tcW w:w="996" w:type="dxa"/>
          </w:tcPr>
          <w:p w:rsidR="0036380F" w:rsidRPr="00FD6D42" w:rsidRDefault="006D1DC1" w:rsidP="00805849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0.1</w:t>
            </w:r>
          </w:p>
        </w:tc>
        <w:tc>
          <w:tcPr>
            <w:tcW w:w="1555" w:type="dxa"/>
          </w:tcPr>
          <w:p w:rsidR="0036380F" w:rsidRPr="00FD6D42" w:rsidRDefault="00A07060" w:rsidP="0071493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6313" w:type="dxa"/>
          </w:tcPr>
          <w:p w:rsidR="0036380F" w:rsidRPr="00FD6D42" w:rsidRDefault="006D1DC1" w:rsidP="00270F2A">
            <w:pPr>
              <w:ind w:left="56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第一版</w:t>
            </w:r>
          </w:p>
        </w:tc>
      </w:tr>
      <w:tr w:rsidR="00CC5630" w:rsidRPr="00FD6D42" w:rsidTr="00DA01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ED7511" w:rsidRPr="00FD6D42" w:rsidRDefault="00ED7511" w:rsidP="0095021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2016/4/0</w:t>
            </w:r>
            <w:r w:rsidR="00950219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996" w:type="dxa"/>
          </w:tcPr>
          <w:p w:rsidR="00ED7511" w:rsidRPr="00FD6D42" w:rsidRDefault="00ED7511" w:rsidP="00805849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0.2</w:t>
            </w:r>
          </w:p>
        </w:tc>
        <w:tc>
          <w:tcPr>
            <w:tcW w:w="1555" w:type="dxa"/>
          </w:tcPr>
          <w:p w:rsidR="00ED7511" w:rsidRPr="00FD6D42" w:rsidRDefault="00A07060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  <w:p w:rsidR="00A3053C" w:rsidRPr="00FD6D42" w:rsidRDefault="00A3053C" w:rsidP="00E928A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6313" w:type="dxa"/>
          </w:tcPr>
          <w:p w:rsidR="00F52A66" w:rsidRPr="00FD6D42" w:rsidRDefault="00315169" w:rsidP="00C671AA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="00160CB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171EA1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IFA_A021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</w:t>
            </w:r>
            <w:r w:rsidR="00C671A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說明</w:t>
            </w:r>
            <w:r w:rsidR="00160CB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設定注檢條件]</w:t>
            </w:r>
          </w:p>
          <w:p w:rsidR="00F52A66" w:rsidRPr="00FD6D42" w:rsidRDefault="00F60858" w:rsidP="00C671AA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160CB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171EA1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IFA_A021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</w:t>
            </w:r>
            <w:r w:rsidR="00C671A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說明</w:t>
            </w:r>
            <w:r w:rsidR="00160CB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[船舶目前位置]</w:t>
            </w:r>
          </w:p>
          <w:p w:rsidR="00F52A66" w:rsidRPr="00FD6D42" w:rsidRDefault="00315169" w:rsidP="00C671AA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171EA1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160CB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171EA1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IFA_A021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</w:t>
            </w:r>
            <w:r w:rsidR="00C671A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說明</w:t>
            </w:r>
            <w:r w:rsidR="00160CB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="00C671A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退班</w:t>
            </w:r>
            <w:r w:rsidR="00C671A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  <w:p w:rsidR="003A2112" w:rsidRPr="00FD6D42" w:rsidRDefault="003A2112" w:rsidP="00160CBC">
            <w:pPr>
              <w:ind w:leftChars="-45" w:left="317" w:hangingChars="177" w:hanging="425"/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4. .IFA_A021增加說明-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聯檢申請單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外海上下船員申請單</w:t>
            </w:r>
          </w:p>
          <w:p w:rsidR="00160CBC" w:rsidRPr="00FD6D42" w:rsidRDefault="00950219" w:rsidP="00160CBC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="00160CB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 HOP_C025</w:t>
            </w:r>
            <w:r w:rsidR="00520EE7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-修改內容</w:t>
            </w:r>
          </w:p>
        </w:tc>
      </w:tr>
      <w:tr w:rsidR="00A07139" w:rsidRPr="00FD6D42" w:rsidTr="00DA0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A07139" w:rsidRPr="00FD6D42" w:rsidRDefault="00A07139" w:rsidP="006D776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2016/4/07</w:t>
            </w:r>
          </w:p>
        </w:tc>
        <w:tc>
          <w:tcPr>
            <w:tcW w:w="996" w:type="dxa"/>
          </w:tcPr>
          <w:p w:rsidR="00A07139" w:rsidRPr="00FD6D42" w:rsidRDefault="00A07139" w:rsidP="00805849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0.3</w:t>
            </w:r>
          </w:p>
        </w:tc>
        <w:tc>
          <w:tcPr>
            <w:tcW w:w="1555" w:type="dxa"/>
          </w:tcPr>
          <w:p w:rsidR="00A07139" w:rsidRPr="00FD6D42" w:rsidRDefault="00A07060" w:rsidP="00FD6D4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6313" w:type="dxa"/>
          </w:tcPr>
          <w:p w:rsidR="00671432" w:rsidRPr="00FD6D42" w:rsidRDefault="00671432" w:rsidP="00A07139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1.增加-作業流程 </w:t>
            </w:r>
          </w:p>
          <w:p w:rsidR="00A07139" w:rsidRPr="00FD6D42" w:rsidRDefault="00671432" w:rsidP="00A07139">
            <w:pPr>
              <w:ind w:leftChars="-45" w:left="317" w:hangingChars="177" w:hanging="425"/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732029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A07139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IFA_A021-修改內容</w:t>
            </w:r>
          </w:p>
          <w:p w:rsidR="00A07139" w:rsidRPr="00FD6D42" w:rsidRDefault="00671432" w:rsidP="00520EE7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A07139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.HOP_C025</w:t>
            </w:r>
            <w:r w:rsidR="00520EE7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-修改內容</w:t>
            </w:r>
          </w:p>
        </w:tc>
      </w:tr>
      <w:tr w:rsidR="00FD6D42" w:rsidRPr="00FD6D42" w:rsidTr="00DA01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FD6D42" w:rsidRPr="00FD6D42" w:rsidRDefault="00FD6D42" w:rsidP="00F705A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 w:rsidR="00F705A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996" w:type="dxa"/>
          </w:tcPr>
          <w:p w:rsidR="00FD6D42" w:rsidRPr="00FD6D42" w:rsidRDefault="00FD6D42" w:rsidP="00805849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555" w:type="dxa"/>
          </w:tcPr>
          <w:p w:rsidR="00FD6D42" w:rsidRPr="00FD6D42" w:rsidRDefault="00A07060" w:rsidP="005F4CA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="00FD6D42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6313" w:type="dxa"/>
          </w:tcPr>
          <w:p w:rsidR="00FD6D42" w:rsidRPr="00FD6D42" w:rsidRDefault="00FD6D42" w:rsidP="00C5064E">
            <w:pPr>
              <w:ind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1.功能說明加入網站超連結</w:t>
            </w:r>
          </w:p>
        </w:tc>
      </w:tr>
      <w:tr w:rsidR="00FD6D42" w:rsidRPr="00FD6D42" w:rsidTr="00DA0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FD6D42" w:rsidRPr="00FD6D42" w:rsidRDefault="00AC0D04" w:rsidP="00AC0D0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996" w:type="dxa"/>
          </w:tcPr>
          <w:p w:rsidR="00FD6D42" w:rsidRPr="00FD6D42" w:rsidRDefault="00AC0D04" w:rsidP="00805849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0.5</w:t>
            </w:r>
          </w:p>
        </w:tc>
        <w:tc>
          <w:tcPr>
            <w:tcW w:w="1555" w:type="dxa"/>
          </w:tcPr>
          <w:p w:rsidR="00FD6D42" w:rsidRDefault="00AC0D04" w:rsidP="00AC0D0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高分 黃經理</w:t>
            </w:r>
          </w:p>
          <w:p w:rsidR="00AC0D04" w:rsidRDefault="00AC0D04" w:rsidP="00AC0D0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  <w:p w:rsidR="00A07060" w:rsidRPr="00A07060" w:rsidRDefault="00A07060" w:rsidP="00AC0D0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6313" w:type="dxa"/>
          </w:tcPr>
          <w:p w:rsidR="00470873" w:rsidRDefault="00470873" w:rsidP="004D612F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已修正部分:</w:t>
            </w:r>
          </w:p>
          <w:p w:rsidR="00470873" w:rsidRPr="00470873" w:rsidRDefault="009B391E" w:rsidP="00470873">
            <w:pPr>
              <w:pStyle w:val="af2"/>
              <w:numPr>
                <w:ilvl w:val="0"/>
                <w:numId w:val="49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_C025港區工作業者申請單查詢" w:history="1">
              <w:r w:rsidR="00470873" w:rsidRPr="00470873">
                <w:rPr>
                  <w:rFonts w:hint="eastAsia"/>
                </w:rPr>
                <w:t>HOP_B02</w:t>
              </w:r>
            </w:hyperlink>
            <w:r w:rsidR="00470873" w:rsidRPr="00470873">
              <w:rPr>
                <w:rFonts w:hint="eastAsia"/>
              </w:rPr>
              <w:t>9</w:t>
            </w:r>
            <w:r w:rsidR="00470873" w:rsidRPr="004708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外海上下船員查詢</w:t>
            </w:r>
          </w:p>
          <w:p w:rsidR="00470873" w:rsidRPr="00470873" w:rsidRDefault="00470873" w:rsidP="00470873">
            <w:pPr>
              <w:pStyle w:val="af2"/>
              <w:ind w:leftChars="0" w:left="252"/>
              <w:rPr>
                <w:rFonts w:ascii="微軟正黑體" w:eastAsia="微軟正黑體" w:hAnsi="微軟正黑體"/>
              </w:rPr>
            </w:pPr>
            <w:r>
              <w:rPr>
                <w:rFonts w:ascii="新細明體" w:hAnsi="新細明體" w:cs="新細明體" w:hint="eastAsia"/>
                <w:szCs w:val="24"/>
              </w:rPr>
              <w:t>(1).</w:t>
            </w:r>
            <w:r w:rsidRPr="00AC0D04">
              <w:rPr>
                <w:rFonts w:ascii="新細明體" w:hAnsi="新細明體" w:cs="新細明體"/>
                <w:szCs w:val="24"/>
              </w:rPr>
              <w:t>增加查詢條件</w:t>
            </w:r>
            <w:r>
              <w:rPr>
                <w:rFonts w:ascii="新細明體" w:hAnsi="新細明體" w:cs="新細明體" w:hint="eastAsia"/>
                <w:szCs w:val="24"/>
              </w:rPr>
              <w:t>: 起訖日期</w:t>
            </w:r>
          </w:p>
          <w:p w:rsidR="00FD6D42" w:rsidRPr="004D612F" w:rsidRDefault="004D612F" w:rsidP="004D612F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待修正部分</w:t>
            </w:r>
            <w:r w:rsidR="00470873">
              <w:rPr>
                <w:rFonts w:ascii="微軟正黑體" w:eastAsia="微軟正黑體" w:hAnsi="微軟正黑體" w:hint="eastAsia"/>
              </w:rPr>
              <w:t>:</w:t>
            </w:r>
          </w:p>
          <w:p w:rsidR="004D612F" w:rsidRPr="00AC0D04" w:rsidRDefault="009B391E" w:rsidP="00AC0D04">
            <w:pPr>
              <w:pStyle w:val="af2"/>
              <w:numPr>
                <w:ilvl w:val="0"/>
                <w:numId w:val="48"/>
              </w:numPr>
              <w:ind w:leftChars="0"/>
              <w:rPr>
                <w:rFonts w:ascii="微軟正黑體" w:eastAsia="微軟正黑體" w:hAnsi="微軟正黑體"/>
              </w:rPr>
            </w:pPr>
            <w:hyperlink w:anchor="_HOP_C025港區工作業者申請單查詢" w:history="1">
              <w:r w:rsidR="004D612F" w:rsidRPr="00AC0D04">
                <w:rPr>
                  <w:rFonts w:hint="eastAsia"/>
                </w:rPr>
                <w:t>HOP_C025</w:t>
              </w:r>
            </w:hyperlink>
            <w:r w:rsidR="004D612F" w:rsidRPr="00AC0D04">
              <w:rPr>
                <w:rFonts w:ascii="微軟正黑體" w:eastAsia="微軟正黑體" w:hAnsi="微軟正黑體" w:hint="eastAsia"/>
              </w:rPr>
              <w:t xml:space="preserve"> 港區工作業者申請單查詢</w:t>
            </w:r>
            <w:r w:rsidR="00050A12">
              <w:rPr>
                <w:rFonts w:ascii="微軟正黑體" w:eastAsia="微軟正黑體" w:hAnsi="微軟正黑體" w:hint="eastAsia"/>
              </w:rPr>
              <w:t>:MANTIS 319</w:t>
            </w:r>
          </w:p>
          <w:tbl>
            <w:tblPr>
              <w:tblW w:w="0" w:type="auto"/>
              <w:tblCellSpacing w:w="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"/>
              <w:gridCol w:w="6043"/>
            </w:tblGrid>
            <w:tr w:rsidR="00AC0D04" w:rsidRPr="00AC0D04" w:rsidTr="00AC0D04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AC0D04" w:rsidRPr="00AC0D04" w:rsidRDefault="00AC0D04" w:rsidP="00AC0D04">
                  <w:pPr>
                    <w:widowControl/>
                    <w:autoSpaceDE/>
                    <w:autoSpaceDN/>
                    <w:adjustRightInd/>
                    <w:spacing w:line="240" w:lineRule="auto"/>
                    <w:textAlignment w:val="auto"/>
                    <w:rPr>
                      <w:rFonts w:ascii="新細明體" w:eastAsia="新細明體" w:hAnsi="新細明體" w:cs="新細明體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12F" w:rsidRDefault="004D612F" w:rsidP="004D612F">
                  <w:pPr>
                    <w:widowControl/>
                    <w:autoSpaceDE/>
                    <w:autoSpaceDN/>
                    <w:adjustRightInd/>
                    <w:spacing w:line="240" w:lineRule="auto"/>
                    <w:textAlignment w:val="auto"/>
                    <w:rPr>
                      <w:rFonts w:ascii="新細明體" w:eastAsia="新細明體" w:hAnsi="新細明體" w:cs="新細明體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szCs w:val="24"/>
                    </w:rPr>
                    <w:t>(1).</w:t>
                  </w:r>
                  <w:r w:rsidR="00AC0D04" w:rsidRPr="00AC0D04">
                    <w:rPr>
                      <w:rFonts w:ascii="新細明體" w:eastAsia="新細明體" w:hAnsi="新細明體" w:cs="新細明體"/>
                      <w:szCs w:val="24"/>
                    </w:rPr>
                    <w:t>增加查詢條件</w:t>
                  </w:r>
                </w:p>
                <w:p w:rsidR="004D612F" w:rsidRDefault="00AC0D04" w:rsidP="004D612F">
                  <w:pPr>
                    <w:widowControl/>
                    <w:autoSpaceDE/>
                    <w:autoSpaceDN/>
                    <w:adjustRightInd/>
                    <w:spacing w:line="240" w:lineRule="auto"/>
                    <w:ind w:leftChars="160" w:left="384"/>
                    <w:textAlignment w:val="auto"/>
                    <w:rPr>
                      <w:rFonts w:ascii="新細明體" w:eastAsia="新細明體" w:hAnsi="新細明體" w:cs="新細明體"/>
                      <w:szCs w:val="24"/>
                    </w:rPr>
                  </w:pPr>
                  <w:r w:rsidRPr="00AC0D04">
                    <w:rPr>
                      <w:rFonts w:ascii="新細明體" w:eastAsia="新細明體" w:hAnsi="新細明體" w:cs="新細明體"/>
                      <w:szCs w:val="24"/>
                    </w:rPr>
                    <w:t>    船名 : 輸入中、英文，部分字元皆可</w:t>
                  </w:r>
                </w:p>
                <w:p w:rsidR="004D612F" w:rsidRDefault="00AC0D04" w:rsidP="004D612F">
                  <w:pPr>
                    <w:widowControl/>
                    <w:autoSpaceDE/>
                    <w:autoSpaceDN/>
                    <w:adjustRightInd/>
                    <w:spacing w:line="240" w:lineRule="auto"/>
                    <w:ind w:leftChars="160" w:left="384"/>
                    <w:textAlignment w:val="auto"/>
                    <w:rPr>
                      <w:rFonts w:ascii="新細明體" w:eastAsia="新細明體" w:hAnsi="新細明體" w:cs="新細明體"/>
                      <w:szCs w:val="24"/>
                    </w:rPr>
                  </w:pPr>
                  <w:r w:rsidRPr="00AC0D04">
                    <w:rPr>
                      <w:rFonts w:ascii="新細明體" w:eastAsia="新細明體" w:hAnsi="新細明體" w:cs="新細明體"/>
                      <w:szCs w:val="24"/>
                    </w:rPr>
                    <w:t>    作業日期 : 預設值為今日，查詢 [作業起訖日]包含此日期的申請單</w:t>
                  </w:r>
                </w:p>
                <w:p w:rsidR="004D612F" w:rsidRDefault="00AC0D04" w:rsidP="004D612F">
                  <w:pPr>
                    <w:widowControl/>
                    <w:autoSpaceDE/>
                    <w:autoSpaceDN/>
                    <w:adjustRightInd/>
                    <w:spacing w:line="240" w:lineRule="auto"/>
                    <w:ind w:leftChars="160" w:left="384"/>
                    <w:textAlignment w:val="auto"/>
                    <w:rPr>
                      <w:rFonts w:ascii="新細明體" w:eastAsia="新細明體" w:hAnsi="新細明體" w:cs="新細明體"/>
                      <w:szCs w:val="24"/>
                    </w:rPr>
                  </w:pPr>
                  <w:r w:rsidRPr="00AC0D04">
                    <w:rPr>
                      <w:rFonts w:ascii="新細明體" w:eastAsia="新細明體" w:hAnsi="新細明體" w:cs="新細明體"/>
                      <w:szCs w:val="24"/>
                    </w:rPr>
                    <w:t>    作業地點 : 輸入碼頭代碼</w:t>
                  </w:r>
                </w:p>
                <w:p w:rsidR="004D612F" w:rsidRDefault="00AC0D04" w:rsidP="004D612F">
                  <w:pPr>
                    <w:widowControl/>
                    <w:autoSpaceDE/>
                    <w:autoSpaceDN/>
                    <w:adjustRightInd/>
                    <w:spacing w:line="240" w:lineRule="auto"/>
                    <w:ind w:leftChars="160" w:left="384"/>
                    <w:textAlignment w:val="auto"/>
                    <w:rPr>
                      <w:rFonts w:ascii="新細明體" w:eastAsia="新細明體" w:hAnsi="新細明體" w:cs="新細明體"/>
                      <w:szCs w:val="24"/>
                    </w:rPr>
                  </w:pPr>
                  <w:r w:rsidRPr="00AC0D04">
                    <w:rPr>
                      <w:rFonts w:ascii="新細明體" w:eastAsia="新細明體" w:hAnsi="新細明體" w:cs="新細明體"/>
                      <w:szCs w:val="24"/>
                    </w:rPr>
                    <w:t xml:space="preserve">    港外作業 : </w:t>
                  </w:r>
                  <w:r w:rsidR="004D612F">
                    <w:rPr>
                      <w:rFonts w:ascii="新細明體" w:eastAsia="新細明體" w:hAnsi="新細明體" w:cs="新細明體"/>
                      <w:szCs w:val="24"/>
                    </w:rPr>
                    <w:t>勾選時顯示港外作業</w:t>
                  </w:r>
                  <w:r w:rsidRPr="00AC0D04">
                    <w:rPr>
                      <w:rFonts w:ascii="新細明體" w:eastAsia="新細明體" w:hAnsi="新細明體" w:cs="新細明體"/>
                      <w:szCs w:val="24"/>
                    </w:rPr>
                    <w:t>申請單</w:t>
                  </w:r>
                </w:p>
                <w:p w:rsidR="004D612F" w:rsidRDefault="00AC0D04" w:rsidP="004D612F">
                  <w:pPr>
                    <w:widowControl/>
                    <w:autoSpaceDE/>
                    <w:autoSpaceDN/>
                    <w:adjustRightInd/>
                    <w:spacing w:line="240" w:lineRule="auto"/>
                    <w:ind w:leftChars="160" w:left="768" w:hangingChars="160" w:hanging="384"/>
                    <w:textAlignment w:val="auto"/>
                    <w:rPr>
                      <w:rFonts w:ascii="新細明體" w:eastAsia="新細明體" w:hAnsi="新細明體" w:cs="新細明體"/>
                      <w:szCs w:val="24"/>
                    </w:rPr>
                  </w:pPr>
                  <w:r w:rsidRPr="00AC0D04">
                    <w:rPr>
                      <w:rFonts w:ascii="新細明體" w:eastAsia="新細明體" w:hAnsi="新細明體" w:cs="新細明體"/>
                      <w:szCs w:val="24"/>
                    </w:rPr>
                    <w:t xml:space="preserve">    審核狀態 : 已核准(預設值)、未核准、全部 </w:t>
                  </w:r>
                </w:p>
                <w:p w:rsidR="00AC0D04" w:rsidRDefault="004D612F" w:rsidP="004D612F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384" w:hangingChars="160" w:hanging="384"/>
                    <w:textAlignment w:val="auto"/>
                    <w:rPr>
                      <w:rFonts w:ascii="新細明體" w:eastAsia="新細明體" w:hAnsi="新細明體" w:cs="新細明體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szCs w:val="24"/>
                    </w:rPr>
                    <w:t>(2)</w:t>
                  </w:r>
                  <w:r w:rsidR="00AC0D04" w:rsidRPr="00AC0D04">
                    <w:rPr>
                      <w:rFonts w:ascii="新細明體" w:eastAsia="新細明體" w:hAnsi="新細明體" w:cs="新細明體"/>
                      <w:szCs w:val="24"/>
                    </w:rPr>
                    <w:t>.點選[進階查詢]時，出現的查詢畫面應不可修改</w:t>
                  </w:r>
                </w:p>
                <w:p w:rsidR="004D612F" w:rsidRPr="00AC0D04" w:rsidRDefault="004D612F" w:rsidP="004D612F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384" w:hangingChars="160" w:hanging="384"/>
                    <w:textAlignment w:val="auto"/>
                    <w:rPr>
                      <w:rFonts w:ascii="新細明體" w:eastAsia="新細明體" w:hAnsi="新細明體" w:cs="新細明體"/>
                      <w:szCs w:val="24"/>
                    </w:rPr>
                  </w:pPr>
                  <w:r>
                    <w:rPr>
                      <w:rFonts w:ascii="新細明體" w:eastAsia="新細明體" w:hAnsi="新細明體" w:cs="新細明體" w:hint="eastAsia"/>
                      <w:szCs w:val="24"/>
                    </w:rPr>
                    <w:t>(3).</w:t>
                  </w:r>
                  <w:bookmarkStart w:id="0" w:name="bugnotes"/>
                  <w:r>
                    <w:t>以業者的身分查詢時，應只能看到自己的申請單</w:t>
                  </w:r>
                  <w:bookmarkEnd w:id="0"/>
                </w:p>
              </w:tc>
            </w:tr>
          </w:tbl>
          <w:p w:rsidR="00AC0D04" w:rsidRPr="00AC0D04" w:rsidRDefault="00AC0D04" w:rsidP="00AC0D04">
            <w:pPr>
              <w:pStyle w:val="af2"/>
              <w:ind w:leftChars="0" w:left="252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C54932" w:rsidRPr="00FD6D42" w:rsidTr="00DA01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C54932" w:rsidRPr="00FD6D42" w:rsidRDefault="00C54932" w:rsidP="00C5493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996" w:type="dxa"/>
          </w:tcPr>
          <w:p w:rsidR="00C54932" w:rsidRPr="00FD6D42" w:rsidRDefault="00C54932" w:rsidP="00C54932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0.6</w:t>
            </w:r>
          </w:p>
        </w:tc>
        <w:tc>
          <w:tcPr>
            <w:tcW w:w="1555" w:type="dxa"/>
          </w:tcPr>
          <w:p w:rsidR="00C54932" w:rsidRPr="00FD6D42" w:rsidRDefault="00C54932" w:rsidP="00C5493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6313" w:type="dxa"/>
          </w:tcPr>
          <w:p w:rsidR="00C54932" w:rsidRPr="00FD6D42" w:rsidRDefault="00C54932" w:rsidP="00C54932">
            <w:pPr>
              <w:ind w:leftChars="14" w:left="3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修改版面</w:t>
            </w:r>
          </w:p>
        </w:tc>
      </w:tr>
      <w:tr w:rsidR="00310008" w:rsidRPr="00FD6D42" w:rsidTr="00DA0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310008" w:rsidRPr="00FD6D42" w:rsidRDefault="00310008" w:rsidP="0031000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2016/6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="00DA01C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996" w:type="dxa"/>
          </w:tcPr>
          <w:p w:rsidR="00310008" w:rsidRPr="00FD6D42" w:rsidRDefault="00310008" w:rsidP="00310008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0.7</w:t>
            </w:r>
          </w:p>
        </w:tc>
        <w:tc>
          <w:tcPr>
            <w:tcW w:w="1555" w:type="dxa"/>
          </w:tcPr>
          <w:p w:rsidR="00310008" w:rsidRPr="00FD6D42" w:rsidRDefault="00310008" w:rsidP="0031000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</w:tc>
        <w:tc>
          <w:tcPr>
            <w:tcW w:w="6313" w:type="dxa"/>
          </w:tcPr>
          <w:p w:rsidR="00310008" w:rsidRPr="00F033AF" w:rsidRDefault="00310008" w:rsidP="00F033AF">
            <w:pPr>
              <w:pStyle w:val="af2"/>
              <w:numPr>
                <w:ilvl w:val="0"/>
                <w:numId w:val="50"/>
              </w:numPr>
              <w:ind w:leftChars="0"/>
              <w:rPr>
                <w:rFonts w:ascii="微軟正黑體" w:eastAsia="微軟正黑體" w:hAnsi="微軟正黑體" w:cs="新細明體"/>
                <w:b/>
                <w:bCs/>
                <w:sz w:val="36"/>
              </w:rPr>
            </w:pPr>
            <w:r w:rsidRPr="00F033A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修改海巡署-船舶動態看板-&gt;船舶目前位置</w:t>
            </w:r>
          </w:p>
          <w:p w:rsidR="00F033AF" w:rsidRPr="00F033AF" w:rsidRDefault="00F033AF" w:rsidP="00F033AF">
            <w:pPr>
              <w:pStyle w:val="af2"/>
              <w:numPr>
                <w:ilvl w:val="0"/>
                <w:numId w:val="50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</w:t>
            </w:r>
            <w:r w:rsidRPr="00F033A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HOP_C025港區工作業者申請單查詢</w:t>
            </w:r>
          </w:p>
        </w:tc>
      </w:tr>
      <w:tr w:rsidR="00955145" w:rsidRPr="00F033AF" w:rsidTr="00E20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955145" w:rsidRPr="00FD6D42" w:rsidRDefault="00955145" w:rsidP="00E200C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2016/7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996" w:type="dxa"/>
          </w:tcPr>
          <w:p w:rsidR="00955145" w:rsidRPr="00FD6D42" w:rsidRDefault="00955145" w:rsidP="00E200C7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.8</w:t>
            </w:r>
          </w:p>
        </w:tc>
        <w:tc>
          <w:tcPr>
            <w:tcW w:w="1555" w:type="dxa"/>
          </w:tcPr>
          <w:p w:rsidR="00955145" w:rsidRPr="00FD6D42" w:rsidRDefault="00955145" w:rsidP="00E200C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</w:tc>
        <w:tc>
          <w:tcPr>
            <w:tcW w:w="6313" w:type="dxa"/>
          </w:tcPr>
          <w:p w:rsidR="00955145" w:rsidRPr="00955145" w:rsidRDefault="00955145" w:rsidP="009B6DAF">
            <w:pPr>
              <w:pStyle w:val="af2"/>
              <w:ind w:leftChars="0" w:left="34"/>
              <w:rPr>
                <w:rFonts w:ascii="微軟正黑體" w:eastAsia="微軟正黑體" w:hAnsi="微軟正黑體" w:cs="新細明體"/>
                <w:b/>
                <w:bCs/>
                <w:sz w:val="36"/>
              </w:rPr>
            </w:pPr>
            <w:bookmarkStart w:id="1" w:name="_GoBack"/>
            <w:r w:rsidRPr="00F033A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</w:t>
            </w:r>
            <w:r w:rsidR="009B6DAF" w:rsidRPr="009B6DAF">
              <w:rPr>
                <w:rFonts w:ascii="微軟正黑體" w:eastAsia="微軟正黑體" w:hAnsi="微軟正黑體"/>
                <w:color w:val="000000" w:themeColor="text1"/>
                <w:szCs w:val="24"/>
              </w:rPr>
              <w:t>IFA_A021</w:t>
            </w:r>
            <w:r w:rsidRPr="00F033A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海巡署-船舶動態看板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畫面</w:t>
            </w:r>
            <w:bookmarkEnd w:id="1"/>
          </w:p>
        </w:tc>
      </w:tr>
      <w:tr w:rsidR="00955145" w:rsidRPr="00FD6D42" w:rsidTr="00DA0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955145" w:rsidRPr="00955145" w:rsidRDefault="00955145" w:rsidP="00310008">
            <w:pP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996" w:type="dxa"/>
          </w:tcPr>
          <w:p w:rsidR="00955145" w:rsidRDefault="00955145" w:rsidP="00310008">
            <w:pPr>
              <w:ind w:leftChars="-45" w:left="-108"/>
              <w:jc w:val="center"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1555" w:type="dxa"/>
          </w:tcPr>
          <w:p w:rsidR="00955145" w:rsidRDefault="00955145" w:rsidP="00310008">
            <w:pP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  <w:tc>
          <w:tcPr>
            <w:tcW w:w="6313" w:type="dxa"/>
          </w:tcPr>
          <w:p w:rsidR="00955145" w:rsidRPr="00955145" w:rsidRDefault="00955145" w:rsidP="00955145">
            <w:pP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</w:tbl>
    <w:p w:rsidR="0045012E" w:rsidRPr="00FD6D42" w:rsidRDefault="00DA01C0" w:rsidP="00DA01C0">
      <w:pPr>
        <w:tabs>
          <w:tab w:val="left" w:pos="7102"/>
        </w:tabs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/>
          <w:color w:val="000000" w:themeColor="text1"/>
          <w:szCs w:val="24"/>
        </w:rPr>
        <w:tab/>
      </w:r>
      <w:r w:rsidR="0045012E" w:rsidRPr="00FD6D42">
        <w:rPr>
          <w:rFonts w:ascii="微軟正黑體" w:eastAsia="微軟正黑體" w:hAnsi="微軟正黑體"/>
          <w:color w:val="000000" w:themeColor="text1"/>
          <w:szCs w:val="24"/>
        </w:rPr>
        <w:br w:type="page"/>
      </w:r>
    </w:p>
    <w:p w:rsidR="006703A8" w:rsidRPr="002D518B" w:rsidRDefault="006703A8" w:rsidP="006703A8">
      <w:pPr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r w:rsidRPr="002D518B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lastRenderedPageBreak/>
        <w:t>目錄</w:t>
      </w:r>
    </w:p>
    <w:p w:rsidR="00841F6A" w:rsidRDefault="002A02DF" w:rsidP="00642F16">
      <w:pPr>
        <w:pStyle w:val="10"/>
        <w:rPr>
          <w:noProof/>
        </w:rPr>
      </w:pPr>
      <w:r w:rsidRPr="00FD6D4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         </w:t>
      </w:r>
      <w:r w:rsidR="00DD36D3" w:rsidRPr="00FD6D42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="00DD36D3" w:rsidRPr="00FD6D42">
        <w:rPr>
          <w:rFonts w:ascii="微軟正黑體" w:eastAsia="微軟正黑體" w:hAnsi="微軟正黑體"/>
          <w:color w:val="000000" w:themeColor="text1"/>
          <w:szCs w:val="24"/>
        </w:rPr>
        <w:instrText xml:space="preserve"> TOC \o "1-3" \h \z \u </w:instrText>
      </w:r>
      <w:r w:rsidR="00DD36D3" w:rsidRPr="00FD6D42">
        <w:rPr>
          <w:rFonts w:ascii="微軟正黑體" w:eastAsia="微軟正黑體" w:hAnsi="微軟正黑體"/>
          <w:color w:val="000000" w:themeColor="text1"/>
          <w:szCs w:val="24"/>
        </w:rPr>
        <w:fldChar w:fldCharType="separate"/>
      </w:r>
    </w:p>
    <w:p w:rsidR="00841F6A" w:rsidRDefault="009B3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2320" w:history="1">
        <w:r w:rsidR="00841F6A" w:rsidRPr="003E2EE7">
          <w:rPr>
            <w:rStyle w:val="af"/>
            <w:rFonts w:ascii="微軟正黑體" w:eastAsia="微軟正黑體" w:hAnsi="微軟正黑體" w:hint="eastAsia"/>
            <w:noProof/>
          </w:rPr>
          <w:t>港棧系統使用說明</w:t>
        </w:r>
        <w:r w:rsidR="00841F6A">
          <w:rPr>
            <w:noProof/>
            <w:webHidden/>
          </w:rPr>
          <w:tab/>
        </w:r>
        <w:r w:rsidR="00841F6A">
          <w:rPr>
            <w:noProof/>
            <w:webHidden/>
          </w:rPr>
          <w:fldChar w:fldCharType="begin"/>
        </w:r>
        <w:r w:rsidR="00841F6A">
          <w:rPr>
            <w:noProof/>
            <w:webHidden/>
          </w:rPr>
          <w:instrText xml:space="preserve"> PAGEREF _Toc449522320 \h </w:instrText>
        </w:r>
        <w:r w:rsidR="00841F6A">
          <w:rPr>
            <w:noProof/>
            <w:webHidden/>
          </w:rPr>
        </w:r>
        <w:r w:rsidR="00841F6A">
          <w:rPr>
            <w:noProof/>
            <w:webHidden/>
          </w:rPr>
          <w:fldChar w:fldCharType="separate"/>
        </w:r>
        <w:r w:rsidR="00DA01C0">
          <w:rPr>
            <w:noProof/>
            <w:webHidden/>
          </w:rPr>
          <w:t>1</w:t>
        </w:r>
        <w:r w:rsidR="00841F6A">
          <w:rPr>
            <w:noProof/>
            <w:webHidden/>
          </w:rPr>
          <w:fldChar w:fldCharType="end"/>
        </w:r>
      </w:hyperlink>
    </w:p>
    <w:p w:rsidR="00841F6A" w:rsidRDefault="009B3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2321" w:history="1">
        <w:r w:rsidR="00841F6A" w:rsidRPr="003E2EE7">
          <w:rPr>
            <w:rStyle w:val="af"/>
            <w:rFonts w:ascii="微軟正黑體" w:eastAsia="微軟正黑體" w:hAnsi="微軟正黑體"/>
            <w:noProof/>
          </w:rPr>
          <w:t xml:space="preserve">IFA_A021 </w:t>
        </w:r>
        <w:r w:rsidR="00841F6A" w:rsidRPr="003E2EE7">
          <w:rPr>
            <w:rStyle w:val="af"/>
            <w:rFonts w:ascii="微軟正黑體" w:eastAsia="微軟正黑體" w:hAnsi="微軟正黑體" w:hint="eastAsia"/>
            <w:noProof/>
          </w:rPr>
          <w:t>海巡署</w:t>
        </w:r>
        <w:r w:rsidR="00841F6A" w:rsidRPr="003E2EE7">
          <w:rPr>
            <w:rStyle w:val="af"/>
            <w:rFonts w:ascii="微軟正黑體" w:eastAsia="微軟正黑體" w:hAnsi="微軟正黑體"/>
            <w:noProof/>
          </w:rPr>
          <w:t>-</w:t>
        </w:r>
        <w:r w:rsidR="00841F6A" w:rsidRPr="003E2EE7">
          <w:rPr>
            <w:rStyle w:val="af"/>
            <w:rFonts w:ascii="微軟正黑體" w:eastAsia="微軟正黑體" w:hAnsi="微軟正黑體" w:hint="eastAsia"/>
            <w:noProof/>
          </w:rPr>
          <w:t>船舶動態看板</w:t>
        </w:r>
        <w:r w:rsidR="00841F6A">
          <w:rPr>
            <w:noProof/>
            <w:webHidden/>
          </w:rPr>
          <w:tab/>
        </w:r>
        <w:r w:rsidR="00841F6A">
          <w:rPr>
            <w:noProof/>
            <w:webHidden/>
          </w:rPr>
          <w:fldChar w:fldCharType="begin"/>
        </w:r>
        <w:r w:rsidR="00841F6A">
          <w:rPr>
            <w:noProof/>
            <w:webHidden/>
          </w:rPr>
          <w:instrText xml:space="preserve"> PAGEREF _Toc449522321 \h </w:instrText>
        </w:r>
        <w:r w:rsidR="00841F6A">
          <w:rPr>
            <w:noProof/>
            <w:webHidden/>
          </w:rPr>
        </w:r>
        <w:r w:rsidR="00841F6A">
          <w:rPr>
            <w:noProof/>
            <w:webHidden/>
          </w:rPr>
          <w:fldChar w:fldCharType="separate"/>
        </w:r>
        <w:r w:rsidR="00DA01C0">
          <w:rPr>
            <w:noProof/>
            <w:webHidden/>
          </w:rPr>
          <w:t>3</w:t>
        </w:r>
        <w:r w:rsidR="00841F6A">
          <w:rPr>
            <w:noProof/>
            <w:webHidden/>
          </w:rPr>
          <w:fldChar w:fldCharType="end"/>
        </w:r>
      </w:hyperlink>
    </w:p>
    <w:p w:rsidR="00841F6A" w:rsidRDefault="009B3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2322" w:history="1">
        <w:r w:rsidR="00841F6A" w:rsidRPr="003E2EE7">
          <w:rPr>
            <w:rStyle w:val="af"/>
            <w:rFonts w:ascii="微軟正黑體" w:eastAsia="微軟正黑體" w:hAnsi="微軟正黑體"/>
            <w:noProof/>
          </w:rPr>
          <w:t xml:space="preserve">IFA_C017 </w:t>
        </w:r>
        <w:r w:rsidR="00841F6A" w:rsidRPr="003E2EE7">
          <w:rPr>
            <w:rStyle w:val="af"/>
            <w:rFonts w:ascii="微軟正黑體" w:eastAsia="微軟正黑體" w:hAnsi="微軟正黑體" w:hint="eastAsia"/>
            <w:noProof/>
          </w:rPr>
          <w:t>派檢申請查核表</w:t>
        </w:r>
        <w:r w:rsidR="00841F6A">
          <w:rPr>
            <w:noProof/>
            <w:webHidden/>
          </w:rPr>
          <w:tab/>
        </w:r>
        <w:r w:rsidR="00841F6A">
          <w:rPr>
            <w:noProof/>
            <w:webHidden/>
          </w:rPr>
          <w:fldChar w:fldCharType="begin"/>
        </w:r>
        <w:r w:rsidR="00841F6A">
          <w:rPr>
            <w:noProof/>
            <w:webHidden/>
          </w:rPr>
          <w:instrText xml:space="preserve"> PAGEREF _Toc449522322 \h </w:instrText>
        </w:r>
        <w:r w:rsidR="00841F6A">
          <w:rPr>
            <w:noProof/>
            <w:webHidden/>
          </w:rPr>
        </w:r>
        <w:r w:rsidR="00841F6A">
          <w:rPr>
            <w:noProof/>
            <w:webHidden/>
          </w:rPr>
          <w:fldChar w:fldCharType="separate"/>
        </w:r>
        <w:r w:rsidR="00DA01C0">
          <w:rPr>
            <w:noProof/>
            <w:webHidden/>
          </w:rPr>
          <w:t>9</w:t>
        </w:r>
        <w:r w:rsidR="00841F6A">
          <w:rPr>
            <w:noProof/>
            <w:webHidden/>
          </w:rPr>
          <w:fldChar w:fldCharType="end"/>
        </w:r>
      </w:hyperlink>
    </w:p>
    <w:p w:rsidR="00841F6A" w:rsidRDefault="009B3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2323" w:history="1">
        <w:r w:rsidR="00841F6A" w:rsidRPr="003E2EE7">
          <w:rPr>
            <w:rStyle w:val="af"/>
            <w:rFonts w:ascii="微軟正黑體" w:eastAsia="微軟正黑體" w:hAnsi="微軟正黑體"/>
            <w:noProof/>
          </w:rPr>
          <w:t xml:space="preserve">IFA_C018  </w:t>
        </w:r>
        <w:r w:rsidR="00841F6A" w:rsidRPr="003E2EE7">
          <w:rPr>
            <w:rStyle w:val="af"/>
            <w:rFonts w:ascii="微軟正黑體" w:eastAsia="微軟正黑體" w:hAnsi="微軟正黑體" w:hint="eastAsia"/>
            <w:noProof/>
          </w:rPr>
          <w:t>船舶進出港查驗日報表</w:t>
        </w:r>
        <w:r w:rsidR="00841F6A">
          <w:rPr>
            <w:noProof/>
            <w:webHidden/>
          </w:rPr>
          <w:tab/>
        </w:r>
        <w:r w:rsidR="00841F6A">
          <w:rPr>
            <w:noProof/>
            <w:webHidden/>
          </w:rPr>
          <w:fldChar w:fldCharType="begin"/>
        </w:r>
        <w:r w:rsidR="00841F6A">
          <w:rPr>
            <w:noProof/>
            <w:webHidden/>
          </w:rPr>
          <w:instrText xml:space="preserve"> PAGEREF _Toc449522323 \h </w:instrText>
        </w:r>
        <w:r w:rsidR="00841F6A">
          <w:rPr>
            <w:noProof/>
            <w:webHidden/>
          </w:rPr>
        </w:r>
        <w:r w:rsidR="00841F6A">
          <w:rPr>
            <w:noProof/>
            <w:webHidden/>
          </w:rPr>
          <w:fldChar w:fldCharType="separate"/>
        </w:r>
        <w:r w:rsidR="00DA01C0">
          <w:rPr>
            <w:noProof/>
            <w:webHidden/>
          </w:rPr>
          <w:t>12</w:t>
        </w:r>
        <w:r w:rsidR="00841F6A">
          <w:rPr>
            <w:noProof/>
            <w:webHidden/>
          </w:rPr>
          <w:fldChar w:fldCharType="end"/>
        </w:r>
      </w:hyperlink>
    </w:p>
    <w:p w:rsidR="00841F6A" w:rsidRDefault="009B3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2324" w:history="1">
        <w:r w:rsidR="00841F6A" w:rsidRPr="003E2EE7">
          <w:rPr>
            <w:rStyle w:val="af"/>
            <w:rFonts w:ascii="微軟正黑體" w:eastAsia="微軟正黑體" w:hAnsi="微軟正黑體"/>
            <w:noProof/>
          </w:rPr>
          <w:t>HOP_C025</w:t>
        </w:r>
        <w:r w:rsidR="00841F6A" w:rsidRPr="003E2EE7">
          <w:rPr>
            <w:rStyle w:val="af"/>
            <w:rFonts w:ascii="微軟正黑體" w:eastAsia="微軟正黑體" w:hAnsi="微軟正黑體" w:hint="eastAsia"/>
            <w:noProof/>
          </w:rPr>
          <w:t>港區工作業者申請單查詢</w:t>
        </w:r>
        <w:r w:rsidR="00841F6A">
          <w:rPr>
            <w:noProof/>
            <w:webHidden/>
          </w:rPr>
          <w:tab/>
        </w:r>
        <w:r w:rsidR="00841F6A">
          <w:rPr>
            <w:noProof/>
            <w:webHidden/>
          </w:rPr>
          <w:fldChar w:fldCharType="begin"/>
        </w:r>
        <w:r w:rsidR="00841F6A">
          <w:rPr>
            <w:noProof/>
            <w:webHidden/>
          </w:rPr>
          <w:instrText xml:space="preserve"> PAGEREF _Toc449522324 \h </w:instrText>
        </w:r>
        <w:r w:rsidR="00841F6A">
          <w:rPr>
            <w:noProof/>
            <w:webHidden/>
          </w:rPr>
        </w:r>
        <w:r w:rsidR="00841F6A">
          <w:rPr>
            <w:noProof/>
            <w:webHidden/>
          </w:rPr>
          <w:fldChar w:fldCharType="separate"/>
        </w:r>
        <w:r w:rsidR="00DA01C0">
          <w:rPr>
            <w:noProof/>
            <w:webHidden/>
          </w:rPr>
          <w:t>17</w:t>
        </w:r>
        <w:r w:rsidR="00841F6A">
          <w:rPr>
            <w:noProof/>
            <w:webHidden/>
          </w:rPr>
          <w:fldChar w:fldCharType="end"/>
        </w:r>
      </w:hyperlink>
    </w:p>
    <w:p w:rsidR="00841F6A" w:rsidRDefault="009B391E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2325" w:history="1">
        <w:r w:rsidR="00841F6A" w:rsidRPr="003E2EE7">
          <w:rPr>
            <w:rStyle w:val="af"/>
            <w:rFonts w:ascii="微軟正黑體" w:eastAsia="微軟正黑體" w:hAnsi="微軟正黑體"/>
            <w:noProof/>
          </w:rPr>
          <w:t>HOP-B029</w:t>
        </w:r>
        <w:r w:rsidR="00841F6A" w:rsidRPr="003E2EE7">
          <w:rPr>
            <w:rStyle w:val="af"/>
            <w:rFonts w:ascii="微軟正黑體" w:eastAsia="微軟正黑體" w:hAnsi="微軟正黑體" w:hint="eastAsia"/>
            <w:noProof/>
          </w:rPr>
          <w:t>外海上下船員資料查詢</w:t>
        </w:r>
        <w:r w:rsidR="00841F6A">
          <w:rPr>
            <w:noProof/>
            <w:webHidden/>
          </w:rPr>
          <w:tab/>
        </w:r>
        <w:r w:rsidR="00841F6A">
          <w:rPr>
            <w:noProof/>
            <w:webHidden/>
          </w:rPr>
          <w:fldChar w:fldCharType="begin"/>
        </w:r>
        <w:r w:rsidR="00841F6A">
          <w:rPr>
            <w:noProof/>
            <w:webHidden/>
          </w:rPr>
          <w:instrText xml:space="preserve"> PAGEREF _Toc449522325 \h </w:instrText>
        </w:r>
        <w:r w:rsidR="00841F6A">
          <w:rPr>
            <w:noProof/>
            <w:webHidden/>
          </w:rPr>
        </w:r>
        <w:r w:rsidR="00841F6A">
          <w:rPr>
            <w:noProof/>
            <w:webHidden/>
          </w:rPr>
          <w:fldChar w:fldCharType="separate"/>
        </w:r>
        <w:r w:rsidR="00DA01C0">
          <w:rPr>
            <w:noProof/>
            <w:webHidden/>
          </w:rPr>
          <w:t>19</w:t>
        </w:r>
        <w:r w:rsidR="00841F6A">
          <w:rPr>
            <w:noProof/>
            <w:webHidden/>
          </w:rPr>
          <w:fldChar w:fldCharType="end"/>
        </w:r>
      </w:hyperlink>
    </w:p>
    <w:p w:rsidR="00770D70" w:rsidRPr="00FD6D42" w:rsidRDefault="00DD36D3" w:rsidP="00ED12F9">
      <w:pPr>
        <w:pStyle w:val="1"/>
        <w:rPr>
          <w:rFonts w:ascii="微軟正黑體" w:eastAsia="微軟正黑體" w:hAnsi="微軟正黑體"/>
          <w:color w:val="000000" w:themeColor="text1"/>
          <w:szCs w:val="24"/>
        </w:rPr>
      </w:pPr>
      <w:r w:rsidRPr="00FD6D42">
        <w:rPr>
          <w:rFonts w:ascii="微軟正黑體" w:eastAsia="微軟正黑體" w:hAnsi="微軟正黑體"/>
          <w:b w:val="0"/>
          <w:color w:val="000000" w:themeColor="text1"/>
          <w:sz w:val="24"/>
          <w:szCs w:val="24"/>
        </w:rPr>
        <w:fldChar w:fldCharType="end"/>
      </w:r>
    </w:p>
    <w:p w:rsidR="00770D70" w:rsidRPr="00FD6D42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FD6D42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FD6D42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  <w:sectPr w:rsidR="00770D70" w:rsidRPr="00FD6D42" w:rsidSect="00C778F2">
          <w:footerReference w:type="default" r:id="rId14"/>
          <w:pgSz w:w="12242" w:h="15842" w:code="1"/>
          <w:pgMar w:top="1247" w:right="720" w:bottom="1134" w:left="1077" w:header="567" w:footer="567" w:gutter="0"/>
          <w:pgNumType w:fmt="lowerRoman" w:start="1"/>
          <w:cols w:space="720"/>
          <w:noEndnote/>
          <w:docGrid w:linePitch="326"/>
        </w:sectPr>
      </w:pPr>
    </w:p>
    <w:p w:rsidR="00642F16" w:rsidRPr="00913047" w:rsidRDefault="00642F16" w:rsidP="00642F16">
      <w:pPr>
        <w:pStyle w:val="1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bookmarkStart w:id="2" w:name="_Toc449522320"/>
      <w:r w:rsidRPr="00913047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lastRenderedPageBreak/>
        <w:t>港棧系統使用說明</w:t>
      </w:r>
      <w:bookmarkEnd w:id="2"/>
    </w:p>
    <w:p w:rsidR="00EC16C5" w:rsidRPr="00FD6D42" w:rsidRDefault="00EC16C5" w:rsidP="00EC16C5">
      <w:pPr>
        <w:snapToGrid w:val="0"/>
        <w:spacing w:line="220" w:lineRule="atLeast"/>
        <w:rPr>
          <w:rFonts w:ascii="微軟正黑體" w:eastAsia="微軟正黑體" w:hAnsi="微軟正黑體"/>
          <w:color w:val="000000" w:themeColor="text1"/>
          <w:szCs w:val="24"/>
        </w:rPr>
      </w:pPr>
    </w:p>
    <w:p w:rsidR="00EC16C5" w:rsidRPr="00FD6D42" w:rsidRDefault="00EA7520" w:rsidP="00EA7520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FD6D42">
        <w:rPr>
          <w:rFonts w:ascii="微軟正黑體" w:eastAsia="微軟正黑體" w:hAnsi="微軟正黑體" w:hint="eastAsia"/>
          <w:color w:val="000000" w:themeColor="text1"/>
          <w:szCs w:val="24"/>
        </w:rPr>
        <w:t>功能說明</w:t>
      </w:r>
      <w:r w:rsidR="00EC16C5" w:rsidRPr="00FD6D42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</w:p>
    <w:tbl>
      <w:tblPr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3"/>
      </w:tblGrid>
      <w:tr w:rsidR="00EC16C5" w:rsidRPr="00FD6D42" w:rsidTr="009B4BAD">
        <w:tc>
          <w:tcPr>
            <w:tcW w:w="10513" w:type="dxa"/>
          </w:tcPr>
          <w:p w:rsidR="00E44537" w:rsidRPr="00FD6D42" w:rsidRDefault="00805ACE" w:rsidP="00E44537">
            <w:pPr>
              <w:ind w:rightChars="-57" w:right="-137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使用者</w:t>
            </w:r>
            <w:r w:rsidR="006D1DC1" w:rsidRPr="00FD6D42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 xml:space="preserve">: </w:t>
            </w:r>
            <w:r w:rsidR="00E44537" w:rsidRPr="00FD6D42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海巡署</w:t>
            </w:r>
          </w:p>
          <w:p w:rsidR="00421448" w:rsidRDefault="00421448" w:rsidP="00421448">
            <w:pPr>
              <w:rPr>
                <w:rFonts w:ascii="微軟正黑體" w:eastAsia="微軟正黑體" w:hAnsi="微軟正黑體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szCs w:val="24"/>
              </w:rPr>
              <w:t>登入網址：</w:t>
            </w:r>
          </w:p>
          <w:p w:rsidR="00215666" w:rsidRPr="00820883" w:rsidRDefault="00215666" w:rsidP="00215666">
            <w:pPr>
              <w:rPr>
                <w:rFonts w:ascii="微軟正黑體" w:eastAsia="微軟正黑體" w:hAnsi="微軟正黑體"/>
                <w:szCs w:val="24"/>
              </w:rPr>
            </w:pPr>
            <w:r w:rsidRPr="0016139D">
              <w:rPr>
                <w:rFonts w:ascii="微軟正黑體" w:eastAsia="微軟正黑體" w:hAnsi="微軟正黑體" w:hint="eastAsia"/>
                <w:szCs w:val="24"/>
              </w:rPr>
              <w:t>臺灣港棧服務網 Taiwan Port NET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(測試網站 </w:t>
            </w:r>
            <w:hyperlink r:id="rId15" w:history="1">
              <w:r w:rsidRPr="0016139D">
                <w:rPr>
                  <w:rStyle w:val="af"/>
                  <w:rFonts w:ascii="微軟正黑體" w:eastAsia="微軟正黑體" w:hAnsi="微軟正黑體"/>
                  <w:szCs w:val="24"/>
                </w:rPr>
                <w:t>http://test-tpnet.twport.com.tw/</w:t>
              </w:r>
            </w:hyperlink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  <w:p w:rsidR="00EA7520" w:rsidRPr="00FD6D42" w:rsidRDefault="00215666" w:rsidP="0021566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6139D">
              <w:rPr>
                <w:rFonts w:ascii="微軟正黑體" w:eastAsia="微軟正黑體" w:hAnsi="微軟正黑體" w:hint="eastAsia"/>
                <w:szCs w:val="24"/>
              </w:rPr>
              <w:t>臺灣港棧服務網 Taiwan Port NET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(正式網站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hyperlink r:id="rId16" w:history="1">
              <w:r w:rsidRPr="00C70C5D">
                <w:rPr>
                  <w:rStyle w:val="af"/>
                  <w:rFonts w:ascii="微軟正黑體" w:eastAsia="微軟正黑體" w:hAnsi="微軟正黑體"/>
                  <w:szCs w:val="24"/>
                </w:rPr>
                <w:t>http://tpnet.twport.com.tw/</w:t>
              </w:r>
            </w:hyperlink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</w:tc>
      </w:tr>
    </w:tbl>
    <w:p w:rsidR="00D25638" w:rsidRPr="00FD6D42" w:rsidRDefault="00D25638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50219" w:rsidRPr="00FD6D42" w:rsidRDefault="00950219" w:rsidP="00950219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FD6D42">
        <w:rPr>
          <w:rFonts w:ascii="微軟正黑體" w:eastAsia="微軟正黑體" w:hAnsi="微軟正黑體" w:hint="eastAsia"/>
          <w:color w:val="000000" w:themeColor="text1"/>
          <w:szCs w:val="24"/>
        </w:rPr>
        <w:t>共通功能 功能表：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CC5630" w:rsidRPr="00FD6D42" w:rsidTr="000568B8"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使用者名稱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功能表</w:t>
            </w:r>
          </w:p>
        </w:tc>
        <w:tc>
          <w:tcPr>
            <w:tcW w:w="5287" w:type="dxa"/>
            <w:tcBorders>
              <w:lef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功能說明</w:t>
            </w:r>
          </w:p>
        </w:tc>
      </w:tr>
      <w:tr w:rsidR="00CC5630" w:rsidRPr="00FD6D42" w:rsidTr="000568B8"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帳號申請</w:t>
            </w:r>
          </w:p>
        </w:tc>
        <w:tc>
          <w:tcPr>
            <w:tcW w:w="5287" w:type="dxa"/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CC5630" w:rsidRPr="00FD6D42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系統登入</w:t>
            </w:r>
          </w:p>
        </w:tc>
        <w:tc>
          <w:tcPr>
            <w:tcW w:w="5287" w:type="dxa"/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CC5630" w:rsidRPr="00FD6D42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帳號管理功能</w:t>
            </w:r>
          </w:p>
        </w:tc>
        <w:tc>
          <w:tcPr>
            <w:tcW w:w="5287" w:type="dxa"/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CC5630" w:rsidRPr="00FD6D42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港區訊息接收設定功能</w:t>
            </w:r>
          </w:p>
        </w:tc>
        <w:tc>
          <w:tcPr>
            <w:tcW w:w="5287" w:type="dxa"/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CC5630" w:rsidRPr="00FD6D42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船舶動態查詢功能</w:t>
            </w:r>
          </w:p>
        </w:tc>
        <w:tc>
          <w:tcPr>
            <w:tcW w:w="5287" w:type="dxa"/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CC5630" w:rsidRPr="00FD6D42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港區事業群登錄申請</w:t>
            </w:r>
          </w:p>
        </w:tc>
        <w:tc>
          <w:tcPr>
            <w:tcW w:w="5287" w:type="dxa"/>
          </w:tcPr>
          <w:p w:rsidR="00950219" w:rsidRPr="00FD6D42" w:rsidRDefault="00950219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  <w:r w:rsidR="0092240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  <w:tr w:rsidR="001424EF" w:rsidRPr="00FD6D42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4EF" w:rsidRPr="00FD6D42" w:rsidRDefault="001424EF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424EF" w:rsidRPr="00FD6D42" w:rsidRDefault="001424EF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港區工作人員管理</w:t>
            </w:r>
          </w:p>
        </w:tc>
        <w:tc>
          <w:tcPr>
            <w:tcW w:w="5287" w:type="dxa"/>
          </w:tcPr>
          <w:p w:rsidR="001424EF" w:rsidRPr="008912F9" w:rsidRDefault="001424EF" w:rsidP="0005451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派檢人員之名單維護，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</w:tbl>
    <w:p w:rsidR="00ED7511" w:rsidRDefault="00ED7511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278E2" w:rsidRPr="00FD6D42" w:rsidRDefault="002278E2" w:rsidP="00E05F0A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1424EF">
        <w:rPr>
          <w:rFonts w:ascii="微軟正黑體" w:eastAsia="微軟正黑體" w:hAnsi="微軟正黑體" w:hint="eastAsia"/>
          <w:color w:val="000000" w:themeColor="text1"/>
          <w:szCs w:val="24"/>
        </w:rPr>
        <w:t>海巡署功能表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CC5630" w:rsidRPr="00FD6D42" w:rsidTr="00C07809">
        <w:tc>
          <w:tcPr>
            <w:tcW w:w="1809" w:type="dxa"/>
          </w:tcPr>
          <w:p w:rsidR="00EA7520" w:rsidRPr="00FD6D42" w:rsidRDefault="00EA7520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3" w:name="_海巡署功能表"/>
            <w:bookmarkEnd w:id="3"/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使用者名稱</w:t>
            </w:r>
          </w:p>
        </w:tc>
        <w:tc>
          <w:tcPr>
            <w:tcW w:w="3402" w:type="dxa"/>
          </w:tcPr>
          <w:p w:rsidR="00EA7520" w:rsidRPr="00FD6D42" w:rsidRDefault="00EA7520" w:rsidP="000F02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功能表</w:t>
            </w:r>
          </w:p>
        </w:tc>
        <w:tc>
          <w:tcPr>
            <w:tcW w:w="5287" w:type="dxa"/>
          </w:tcPr>
          <w:p w:rsidR="00EA7520" w:rsidRPr="00FD6D42" w:rsidRDefault="00EA7520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功能說明</w:t>
            </w:r>
          </w:p>
        </w:tc>
      </w:tr>
      <w:tr w:rsidR="00CC5630" w:rsidRPr="00FD6D42" w:rsidTr="00C07809">
        <w:tc>
          <w:tcPr>
            <w:tcW w:w="1809" w:type="dxa"/>
            <w:vMerge w:val="restart"/>
          </w:tcPr>
          <w:p w:rsidR="00E44537" w:rsidRPr="00FD6D42" w:rsidRDefault="00E44537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海巡署</w:t>
            </w:r>
          </w:p>
        </w:tc>
        <w:tc>
          <w:tcPr>
            <w:tcW w:w="3402" w:type="dxa"/>
          </w:tcPr>
          <w:p w:rsidR="00E44537" w:rsidRPr="00FD6D42" w:rsidRDefault="009B391E" w:rsidP="0024465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A021_海巡署-船舶動態看板" w:history="1">
              <w:r w:rsidR="00E44537" w:rsidRPr="001424EF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IFA_A021</w:t>
              </w:r>
            </w:hyperlink>
            <w:r w:rsidR="00E44537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海巡署-船舶動態看板</w:t>
            </w:r>
          </w:p>
        </w:tc>
        <w:tc>
          <w:tcPr>
            <w:tcW w:w="5287" w:type="dxa"/>
          </w:tcPr>
          <w:p w:rsidR="00E44537" w:rsidRDefault="001424EF" w:rsidP="0024465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派檢申請的審核、指派檢查人員、檢查資料輸入、退班等功能</w:t>
            </w:r>
          </w:p>
          <w:p w:rsidR="00BF191B" w:rsidRDefault="00BF191B" w:rsidP="0024465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注檢船條件設定</w:t>
            </w:r>
          </w:p>
          <w:p w:rsidR="00922409" w:rsidRPr="00FD6D42" w:rsidRDefault="00922409" w:rsidP="0024465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91CC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可查詢載送引水人之交通船</w:t>
            </w:r>
          </w:p>
        </w:tc>
      </w:tr>
      <w:tr w:rsidR="00CC5630" w:rsidRPr="00FD6D42" w:rsidTr="00C07809">
        <w:tc>
          <w:tcPr>
            <w:tcW w:w="1809" w:type="dxa"/>
            <w:vMerge/>
          </w:tcPr>
          <w:p w:rsidR="00E44537" w:rsidRPr="00FD6D42" w:rsidRDefault="00E44537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44537" w:rsidRPr="00FD6D42" w:rsidRDefault="009B391E" w:rsidP="0024465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-B029外海上下船員資料查詢" w:history="1">
              <w:r w:rsidR="00E44537" w:rsidRPr="001424EF">
                <w:rPr>
                  <w:rStyle w:val="af"/>
                  <w:rFonts w:ascii="微軟正黑體" w:eastAsia="微軟正黑體" w:hAnsi="微軟正黑體"/>
                  <w:szCs w:val="24"/>
                </w:rPr>
                <w:t>HOP-B029</w:t>
              </w:r>
            </w:hyperlink>
            <w:r w:rsidR="001424E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E44537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外海上下船員資料查詢</w:t>
            </w:r>
          </w:p>
        </w:tc>
        <w:tc>
          <w:tcPr>
            <w:tcW w:w="5287" w:type="dxa"/>
          </w:tcPr>
          <w:p w:rsidR="00E44537" w:rsidRPr="00FD6D42" w:rsidRDefault="001424EF" w:rsidP="0024465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資料查詢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(本項作業由船方申請，移民署審核)</w:t>
            </w:r>
          </w:p>
        </w:tc>
      </w:tr>
      <w:tr w:rsidR="00CC5630" w:rsidRPr="00FD6D42" w:rsidTr="00C07809">
        <w:tc>
          <w:tcPr>
            <w:tcW w:w="1809" w:type="dxa"/>
            <w:vMerge/>
          </w:tcPr>
          <w:p w:rsidR="00E44537" w:rsidRPr="00FD6D42" w:rsidRDefault="00E44537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44537" w:rsidRPr="00FD6D42" w:rsidRDefault="009B391E" w:rsidP="0024465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C017_派檢申請查核表" w:history="1">
              <w:r w:rsidR="00E44537" w:rsidRPr="001424EF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IFA_C017</w:t>
              </w:r>
            </w:hyperlink>
            <w:r w:rsidR="00E44537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派檢申請查核表</w:t>
            </w:r>
          </w:p>
        </w:tc>
        <w:tc>
          <w:tcPr>
            <w:tcW w:w="5287" w:type="dxa"/>
          </w:tcPr>
          <w:p w:rsidR="00E44537" w:rsidRPr="00FD6D42" w:rsidRDefault="001424EF" w:rsidP="0024465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55F77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查詢進/出港通過港口時間在此範圍內或尚未進/出港之船舶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，是否有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申請派檢</w:t>
            </w:r>
          </w:p>
        </w:tc>
      </w:tr>
      <w:tr w:rsidR="00CC5630" w:rsidRPr="00FD6D42" w:rsidTr="00C07809">
        <w:tc>
          <w:tcPr>
            <w:tcW w:w="1809" w:type="dxa"/>
            <w:vMerge/>
          </w:tcPr>
          <w:p w:rsidR="00E44537" w:rsidRPr="00FD6D42" w:rsidRDefault="00E44537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44537" w:rsidRPr="00FD6D42" w:rsidRDefault="009B391E" w:rsidP="0024465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C018__船舶進出港查驗日報表" w:history="1">
              <w:r w:rsidR="00E44537" w:rsidRPr="001424EF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IFA_C018</w:t>
              </w:r>
            </w:hyperlink>
            <w:r w:rsidR="001424E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E44537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船舶進出港查驗日報表</w:t>
            </w:r>
          </w:p>
        </w:tc>
        <w:tc>
          <w:tcPr>
            <w:tcW w:w="5287" w:type="dxa"/>
          </w:tcPr>
          <w:p w:rsidR="001424EF" w:rsidRDefault="001424EF" w:rsidP="001424E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顯示特定時間內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之派檢情形及檢查人員</w:t>
            </w:r>
          </w:p>
          <w:p w:rsidR="00E44537" w:rsidRPr="00FD6D42" w:rsidRDefault="001424EF" w:rsidP="001424E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出港查驗日報表</w:t>
            </w:r>
          </w:p>
        </w:tc>
      </w:tr>
      <w:tr w:rsidR="00E44537" w:rsidRPr="00FD6D42" w:rsidTr="00C07809">
        <w:tc>
          <w:tcPr>
            <w:tcW w:w="1809" w:type="dxa"/>
            <w:vMerge/>
          </w:tcPr>
          <w:p w:rsidR="00E44537" w:rsidRPr="00FD6D42" w:rsidRDefault="00E44537" w:rsidP="00E05F0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44537" w:rsidRPr="00FD6D42" w:rsidRDefault="009B391E" w:rsidP="0024465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_C025港區工作業者申請單查詢" w:history="1">
              <w:r w:rsidR="00E44537" w:rsidRPr="001424EF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HOP_C025</w:t>
              </w:r>
            </w:hyperlink>
            <w:r w:rsidR="001424E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E44537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港區工作業者申</w:t>
            </w:r>
            <w:r w:rsidR="00E44537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請單查詢</w:t>
            </w:r>
          </w:p>
        </w:tc>
        <w:tc>
          <w:tcPr>
            <w:tcW w:w="5287" w:type="dxa"/>
          </w:tcPr>
          <w:p w:rsidR="005608AB" w:rsidRPr="00FD6D42" w:rsidRDefault="005608AB" w:rsidP="005608A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608A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查詢經</w:t>
            </w:r>
            <w:r w:rsidR="0092240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港務公司</w:t>
            </w:r>
            <w:r w:rsidRPr="005608A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同意</w:t>
            </w:r>
            <w:r w:rsidR="0092240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</w:t>
            </w:r>
            <w:r w:rsidRPr="005608A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可載運人貨出港之</w:t>
            </w:r>
            <w:r w:rsidR="00E44537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</w:t>
            </w:r>
            <w:r w:rsidR="00E44537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作業者申請單</w:t>
            </w:r>
          </w:p>
        </w:tc>
      </w:tr>
    </w:tbl>
    <w:p w:rsidR="00EA7520" w:rsidRDefault="00EA7520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F661F" w:rsidRDefault="004F66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E307D8" w:rsidRDefault="00E307D8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41F6A" w:rsidRDefault="00841F6A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41F6A" w:rsidRDefault="00841F6A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41F6A" w:rsidRDefault="00841F6A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73807" w:rsidRPr="00FD6D42" w:rsidRDefault="00841F6A" w:rsidP="00E05F0A">
      <w:pPr>
        <w:rPr>
          <w:rFonts w:ascii="微軟正黑體" w:eastAsia="微軟正黑體" w:hAnsi="微軟正黑體"/>
          <w:color w:val="000000" w:themeColor="text1"/>
          <w:szCs w:val="24"/>
        </w:rPr>
      </w:pPr>
      <w:bookmarkStart w:id="4" w:name="_Toc447458144"/>
      <w:bookmarkStart w:id="5" w:name="_Toc447459599"/>
      <w:bookmarkStart w:id="6" w:name="_Toc447460494"/>
      <w:r w:rsidRPr="00A85F0F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lastRenderedPageBreak/>
        <w:t>操作步驟</w:t>
      </w:r>
      <w:bookmarkEnd w:id="4"/>
      <w:bookmarkEnd w:id="5"/>
      <w:bookmarkEnd w:id="6"/>
      <w:r w:rsidR="003E1805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:</w:t>
      </w: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C54932" w:rsidRPr="00FD6D42" w:rsidTr="007552DD">
        <w:tc>
          <w:tcPr>
            <w:tcW w:w="10848" w:type="dxa"/>
            <w:gridSpan w:val="2"/>
            <w:shd w:val="clear" w:color="auto" w:fill="auto"/>
          </w:tcPr>
          <w:p w:rsidR="00C54932" w:rsidRPr="007F488B" w:rsidRDefault="00C54932" w:rsidP="00C54932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7" w:name="_Toc449522321"/>
            <w:r w:rsidRPr="007F488B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IFA_A021 海巡署-船舶動態看板</w:t>
            </w:r>
            <w:bookmarkEnd w:id="7"/>
          </w:p>
        </w:tc>
      </w:tr>
      <w:tr w:rsidR="00CC5630" w:rsidRPr="00FD6D42" w:rsidTr="00581AA0">
        <w:trPr>
          <w:trHeight w:val="583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07" w:rsidRPr="00FD6D42" w:rsidRDefault="00E901D9" w:rsidP="000F02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8" w:name="_IFA_A021_海巡署-船舶動態看板"/>
            <w:bookmarkEnd w:id="8"/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F0207"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F0207" w:rsidRPr="00FD6D42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F0207"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F0207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726222" w:rsidRPr="00FD6D42" w:rsidRDefault="00E901D9" w:rsidP="001E563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動態看板</w:t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76583E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海巡署</w:t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-</w:t>
            </w: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船舶動態看板</w:t>
            </w:r>
            <w:r w:rsidR="0076583E"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]</w:t>
            </w:r>
            <w:r w:rsidR="00F52A66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A53596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A53596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{註解:</w:t>
            </w:r>
            <w:r w:rsidR="00A53596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未設定[設定注檢條件]</w:t>
            </w:r>
            <w:r w:rsidR="00A53596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A53596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船不會顯示顏色}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1D9" w:rsidRPr="00FD6D42" w:rsidRDefault="00955145" w:rsidP="00955145">
            <w:pPr>
              <w:ind w:leftChars="-45"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298402E0" wp14:editId="486F0585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2891155</wp:posOffset>
                      </wp:positionV>
                      <wp:extent cx="3346450" cy="353060"/>
                      <wp:effectExtent l="19050" t="19050" r="25400" b="27940"/>
                      <wp:wrapNone/>
                      <wp:docPr id="11288" name="文字方塊 11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46450" cy="35306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52A66" w:rsidRPr="009A5A0F" w:rsidRDefault="00F52A66" w:rsidP="00F52A66">
                                  <w:r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未設定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[設定注檢條件]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不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會顯示顏色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1288" o:spid="_x0000_s1026" type="#_x0000_t202" style="position:absolute;left:0;text-align:left;margin-left:60.2pt;margin-top:227.65pt;width:263.5pt;height:27.8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" filled="f" strokecolor="red" strokeweight="3pt">
                      <v:textbox>
                        <w:txbxContent>
                          <w:p w:rsidR="00F52A66" w:rsidRPr="009A5A0F" w:rsidRDefault="00F52A66" w:rsidP="00F52A66">
                            <w:r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未設定</w:t>
                            </w:r>
                            <w:r w:rsidRPr="00CB070E"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[設定注檢條件]</w:t>
                            </w:r>
                            <w:r w:rsidRPr="00CB070E">
                              <w:rPr>
                                <w:rFonts w:ascii="微軟正黑體" w:eastAsia="微軟正黑體" w:hAnsi="微軟正黑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  <w:r w:rsidRPr="00CB070E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不</w:t>
                            </w:r>
                            <w:r w:rsidRPr="00CB070E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會顯示顏色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6169D4F1" wp14:editId="341B019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2884863</wp:posOffset>
                      </wp:positionV>
                      <wp:extent cx="342900" cy="215900"/>
                      <wp:effectExtent l="0" t="0" r="19050" b="1270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2" o:spid="_x0000_s1026" style="position:absolute;margin-left:.2pt;margin-top:227.15pt;width:27pt;height:17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B199245" wp14:editId="6F0D1750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2959793</wp:posOffset>
                      </wp:positionV>
                      <wp:extent cx="419100" cy="118745"/>
                      <wp:effectExtent l="0" t="0" r="0" b="0"/>
                      <wp:wrapNone/>
                      <wp:docPr id="11289" name="向右箭號 1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187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向右箭號 11289" o:spid="_x0000_s1026" type="#_x0000_t13" style="position:absolute;margin-left:27.2pt;margin-top:233.05pt;width:33pt;height:9.3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" adj="18540" fillcolor="red" stroked="f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4444562" wp14:editId="2A269B0B">
                      <wp:simplePos x="0" y="0"/>
                      <wp:positionH relativeFrom="column">
                        <wp:posOffset>4505960</wp:posOffset>
                      </wp:positionH>
                      <wp:positionV relativeFrom="paragraph">
                        <wp:posOffset>1862455</wp:posOffset>
                      </wp:positionV>
                      <wp:extent cx="515620" cy="215900"/>
                      <wp:effectExtent l="0" t="0" r="17780" b="12700"/>
                      <wp:wrapNone/>
                      <wp:docPr id="7197" name="矩形 7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562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7" o:spid="_x0000_s1026" style="position:absolute;margin-left:354.8pt;margin-top:146.65pt;width:40.6pt;height:17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616B1B1" wp14:editId="4FAB8BB9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737870</wp:posOffset>
                      </wp:positionV>
                      <wp:extent cx="990600" cy="182880"/>
                      <wp:effectExtent l="0" t="0" r="19050" b="2667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" o:spid="_x0000_s1026" style="position:absolute;margin-left:84pt;margin-top:58.1pt;width:78pt;height:1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31C096F" wp14:editId="65A296E7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524568</wp:posOffset>
                      </wp:positionV>
                      <wp:extent cx="412750" cy="215900"/>
                      <wp:effectExtent l="0" t="0" r="25400" b="12700"/>
                      <wp:wrapNone/>
                      <wp:docPr id="7174" name="矩形 7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4" o:spid="_x0000_s1026" style="position:absolute;margin-left:84pt;margin-top:41.3pt;width:32.5pt;height:1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" filled="f" strokecolor="red" strokeweight="2pt"/>
                  </w:pict>
                </mc:Fallback>
              </mc:AlternateContent>
            </w:r>
            <w:r w:rsidR="00DE579B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DC0E5B8" wp14:editId="0D70711E">
                  <wp:extent cx="5664338" cy="3394363"/>
                  <wp:effectExtent l="0" t="0" r="0" b="0"/>
                  <wp:docPr id="2061" name="圖片 2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099" cy="3396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244657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272" w:rsidRPr="00FD6D42" w:rsidRDefault="00887272" w:rsidP="0088727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 [海巡署-船舶動態看板表]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點選[設定注檢條件]</w:t>
            </w:r>
          </w:p>
          <w:p w:rsidR="00887272" w:rsidRPr="00FD6D42" w:rsidRDefault="00887272" w:rsidP="0088727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設定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港代理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船舶國籍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船舶種類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前一港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按儲存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(</w:t>
            </w:r>
            <w:r w:rsidR="00DC5846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例如四項全選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)</w:t>
            </w:r>
          </w:p>
          <w:p w:rsidR="00F438EA" w:rsidRPr="00FD6D42" w:rsidRDefault="00DD2E7F" w:rsidP="000F02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23DEBE36" wp14:editId="3333E71F">
                      <wp:simplePos x="0" y="0"/>
                      <wp:positionH relativeFrom="column">
                        <wp:posOffset>5433695</wp:posOffset>
                      </wp:positionH>
                      <wp:positionV relativeFrom="paragraph">
                        <wp:posOffset>701040</wp:posOffset>
                      </wp:positionV>
                      <wp:extent cx="501650" cy="200025"/>
                      <wp:effectExtent l="0" t="0" r="12700" b="28575"/>
                      <wp:wrapNone/>
                      <wp:docPr id="2076" name="矩形 20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6" o:spid="_x0000_s1026" style="position:absolute;margin-left:427.85pt;margin-top:55.2pt;width:39.5pt;height:15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[儲存]</w: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8EA" w:rsidRPr="00FD6D42" w:rsidRDefault="00DD2E7F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936715E" wp14:editId="68A80C92">
                      <wp:simplePos x="0" y="0"/>
                      <wp:positionH relativeFrom="column">
                        <wp:posOffset>2924790</wp:posOffset>
                      </wp:positionH>
                      <wp:positionV relativeFrom="paragraph">
                        <wp:posOffset>2484816</wp:posOffset>
                      </wp:positionV>
                      <wp:extent cx="501650" cy="258097"/>
                      <wp:effectExtent l="0" t="0" r="12700" b="27940"/>
                      <wp:wrapNone/>
                      <wp:docPr id="11267" name="矩形 11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01650" cy="2580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7" o:spid="_x0000_s1026" style="position:absolute;margin-left:230.3pt;margin-top:195.65pt;width:39.5pt;height:20.3pt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1F72CAF" wp14:editId="527A01C7">
                      <wp:simplePos x="0" y="0"/>
                      <wp:positionH relativeFrom="column">
                        <wp:posOffset>2877185</wp:posOffset>
                      </wp:positionH>
                      <wp:positionV relativeFrom="paragraph">
                        <wp:posOffset>951230</wp:posOffset>
                      </wp:positionV>
                      <wp:extent cx="501650" cy="200025"/>
                      <wp:effectExtent l="0" t="0" r="12700" b="28575"/>
                      <wp:wrapNone/>
                      <wp:docPr id="11264" name="矩形 11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4" o:spid="_x0000_s1026" style="position:absolute;margin-left:226.55pt;margin-top:74.9pt;width:39.5pt;height:15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DA2FEB8" wp14:editId="6112A0FF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948690</wp:posOffset>
                      </wp:positionV>
                      <wp:extent cx="501650" cy="200025"/>
                      <wp:effectExtent l="0" t="0" r="12700" b="28575"/>
                      <wp:wrapNone/>
                      <wp:docPr id="2077" name="矩形 20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7" o:spid="_x0000_s1026" style="position:absolute;margin-left:17.75pt;margin-top:74.7pt;width:39.5pt;height:15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2B753C5" wp14:editId="6E156D14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2487930</wp:posOffset>
                      </wp:positionV>
                      <wp:extent cx="501650" cy="200025"/>
                      <wp:effectExtent l="0" t="0" r="12700" b="28575"/>
                      <wp:wrapNone/>
                      <wp:docPr id="2079" name="矩形 20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9" o:spid="_x0000_s1026" style="position:absolute;margin-left:15.2pt;margin-top:195.9pt;width:39.5pt;height:15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887272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706812A" wp14:editId="5F960D7C">
                      <wp:simplePos x="0" y="0"/>
                      <wp:positionH relativeFrom="column">
                        <wp:posOffset>4352925</wp:posOffset>
                      </wp:positionH>
                      <wp:positionV relativeFrom="paragraph">
                        <wp:posOffset>3336925</wp:posOffset>
                      </wp:positionV>
                      <wp:extent cx="501650" cy="200025"/>
                      <wp:effectExtent l="0" t="0" r="12700" b="28575"/>
                      <wp:wrapNone/>
                      <wp:docPr id="7172" name="矩形 7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2" o:spid="_x0000_s1026" style="position:absolute;margin-left:342.75pt;margin-top:262.75pt;width:39.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F438EA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A903719" wp14:editId="299E86E3">
                  <wp:extent cx="5486400" cy="3557270"/>
                  <wp:effectExtent l="0" t="0" r="0" b="5080"/>
                  <wp:docPr id="9235" name="圖片 9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557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E901D9">
        <w:trPr>
          <w:trHeight w:val="290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55" w:rsidRPr="00FD6D42" w:rsidRDefault="00DD2E7F" w:rsidP="00DD2E7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lastRenderedPageBreak/>
              <w:t>3.</w:t>
            </w:r>
            <w:r w:rsidR="00887272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887272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[設定注檢條件]</w:t>
            </w:r>
            <w:r w:rsidR="00887272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a.長慧船會顯示四個顏色.b.達和船會顯示三個顏色.</w:t>
            </w:r>
            <w:r w:rsidRPr="00FD6D42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1D9" w:rsidRPr="00FD6D42" w:rsidRDefault="00E9078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70F09B24" wp14:editId="597CBB06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1830012</wp:posOffset>
                      </wp:positionV>
                      <wp:extent cx="3390900" cy="419100"/>
                      <wp:effectExtent l="19050" t="19050" r="19050" b="19050"/>
                      <wp:wrapNone/>
                      <wp:docPr id="11287" name="文字方塊 11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909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0788" w:rsidRPr="00CB070E" w:rsidRDefault="00E90788" w:rsidP="00E90788">
                                  <w:pPr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</w:pPr>
                                  <w:r w:rsidRPr="00CB070E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[設定注檢條件]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  <w:r w:rsidRPr="005B7051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長慧船會顯示四個顏色</w:t>
                                  </w:r>
                                  <w:r w:rsidRPr="005B70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表</w:t>
                                  </w:r>
                                  <w:r w:rsidRPr="00CB070E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表]</w:t>
                                  </w:r>
                                  <w:r w:rsidRPr="00CB070E"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</w:p>
                                <w:p w:rsidR="00E90788" w:rsidRPr="009A5A0F" w:rsidRDefault="00E90788" w:rsidP="00E9078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11287" o:spid="_x0000_s1027" type="#_x0000_t202" style="position:absolute;margin-left:46.2pt;margin-top:144.1pt;width:267pt;height:33pt;z-index:25195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" filled="f" strokecolor="red" strokeweight="3pt">
                      <v:textbox>
                        <w:txbxContent>
                          <w:p w:rsidR="00E90788" w:rsidRPr="00CB070E" w:rsidRDefault="00E90788" w:rsidP="00E90788">
                            <w:pPr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</w:pPr>
                            <w:r w:rsidRPr="00CB070E"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[設定注檢條件]</w:t>
                            </w:r>
                            <w:r w:rsidRPr="00CB070E">
                              <w:rPr>
                                <w:rFonts w:ascii="微軟正黑體" w:eastAsia="微軟正黑體" w:hAnsi="微軟正黑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  <w:r w:rsidRPr="005B7051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長慧船會顯示四個顏色</w:t>
                            </w:r>
                            <w:r w:rsidRPr="005B7051"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表</w:t>
                            </w:r>
                            <w:r w:rsidRPr="00CB070E"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表]</w:t>
                            </w:r>
                            <w:r w:rsidRPr="00CB070E"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</w:p>
                          <w:p w:rsidR="00E90788" w:rsidRPr="009A5A0F" w:rsidRDefault="00E90788" w:rsidP="00E90788"/>
                        </w:txbxContent>
                      </v:textbox>
                    </v:shape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211FB444" wp14:editId="58535B6F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1846580</wp:posOffset>
                      </wp:positionV>
                      <wp:extent cx="298450" cy="120650"/>
                      <wp:effectExtent l="0" t="0" r="6350" b="0"/>
                      <wp:wrapNone/>
                      <wp:docPr id="11290" name="向右箭號 11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1206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右箭號 11290" o:spid="_x0000_s1026" type="#_x0000_t13" style="position:absolute;margin-left:22.75pt;margin-top:145.4pt;width:23.5pt;height:9.5pt;z-index:25195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" adj="17234" fillcolor="red" stroked="f" strokeweight="2pt"/>
                  </w:pict>
                </mc:Fallback>
              </mc:AlternateContent>
            </w:r>
            <w:r w:rsidR="00887272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0E79D26" wp14:editId="20847CE5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2490470</wp:posOffset>
                      </wp:positionV>
                      <wp:extent cx="169545" cy="250190"/>
                      <wp:effectExtent l="0" t="0" r="20955" b="16510"/>
                      <wp:wrapNone/>
                      <wp:docPr id="2067" name="矩形 20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9545" cy="250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7" o:spid="_x0000_s1026" style="position:absolute;margin-left:6.15pt;margin-top:196.1pt;width:13.35pt;height:19.7pt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" filled="f" strokecolor="red" strokeweight="2pt"/>
                  </w:pict>
                </mc:Fallback>
              </mc:AlternateContent>
            </w:r>
            <w:r w:rsidR="00887272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5B8189D" wp14:editId="5294F415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1720850</wp:posOffset>
                      </wp:positionV>
                      <wp:extent cx="169545" cy="361315"/>
                      <wp:effectExtent l="0" t="0" r="20955" b="19685"/>
                      <wp:wrapNone/>
                      <wp:docPr id="2065" name="矩形 20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69545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5" o:spid="_x0000_s1026" style="position:absolute;margin-left:5.95pt;margin-top:135.5pt;width:13.35pt;height:28.45pt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" filled="f" strokecolor="red" strokeweight="2pt"/>
                  </w:pict>
                </mc:Fallback>
              </mc:AlternateContent>
            </w:r>
            <w:r w:rsidR="00F438EA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F438EA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764BA8C" wp14:editId="2E555C6F">
                  <wp:extent cx="5486400" cy="3377381"/>
                  <wp:effectExtent l="0" t="0" r="0" b="0"/>
                  <wp:docPr id="9240" name="圖片 9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377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F152B2">
        <w:trPr>
          <w:trHeight w:val="29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E74" w:rsidRPr="00FD6D42" w:rsidRDefault="009E59B8" w:rsidP="00942E7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6A17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7658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6A17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海巡署-船舶動態看板 表</w:t>
            </w:r>
            <w:r w:rsidR="007658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6A173E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E563C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a.</w:t>
            </w:r>
            <w:r w:rsidR="00942E7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點選[船名</w:t>
            </w:r>
            <w:r w:rsidR="00A87DB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長慧</w:t>
            </w:r>
            <w:r w:rsidR="00942E7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942E74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310008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，該列顏色會變成反藍</w:t>
            </w:r>
            <w:r w:rsidR="00942E74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E563C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b.</w:t>
            </w:r>
            <w:r w:rsidR="00942E7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點選[船舶目前位置</w:t>
            </w:r>
            <w:r w:rsidR="00880801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圖</w:t>
            </w:r>
            <w:r w:rsidR="00942E7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A87DBE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6A173E" w:rsidRPr="00FD6D42" w:rsidRDefault="006A173E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6A173E" w:rsidRPr="00FD6D42" w:rsidRDefault="006A173E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FD6D42" w:rsidRDefault="0016673B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119AD471" wp14:editId="7BD4B00A">
                      <wp:simplePos x="0" y="0"/>
                      <wp:positionH relativeFrom="column">
                        <wp:posOffset>4620895</wp:posOffset>
                      </wp:positionH>
                      <wp:positionV relativeFrom="paragraph">
                        <wp:posOffset>661035</wp:posOffset>
                      </wp:positionV>
                      <wp:extent cx="250190" cy="419735"/>
                      <wp:effectExtent l="0" t="0" r="0" b="0"/>
                      <wp:wrapNone/>
                      <wp:docPr id="11281" name="文字方塊 11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190" cy="419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B6027" w:rsidRPr="00FB6027" w:rsidRDefault="00FB6027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B6027">
                                    <w:rPr>
                                      <w:rFonts w:hint="eastAsia"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11281" o:spid="_x0000_s1028" type="#_x0000_t202" style="position:absolute;margin-left:363.85pt;margin-top:52.05pt;width:19.7pt;height:33.0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" filled="f" stroked="f" strokeweight=".5pt">
                      <v:textbox>
                        <w:txbxContent>
                          <w:p w:rsidR="00FB6027" w:rsidRPr="00FB6027" w:rsidRDefault="00FB6027">
                            <w:pPr>
                              <w:rPr>
                                <w:color w:val="FF0000"/>
                              </w:rPr>
                            </w:pPr>
                            <w:r w:rsidRPr="00FB6027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9D0765F" wp14:editId="4D5A05BC">
                      <wp:simplePos x="0" y="0"/>
                      <wp:positionH relativeFrom="column">
                        <wp:posOffset>4913053</wp:posOffset>
                      </wp:positionH>
                      <wp:positionV relativeFrom="paragraph">
                        <wp:posOffset>764540</wp:posOffset>
                      </wp:positionV>
                      <wp:extent cx="553720" cy="200025"/>
                      <wp:effectExtent l="0" t="0" r="17780" b="28575"/>
                      <wp:wrapNone/>
                      <wp:docPr id="9216" name="矩形 9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72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16" o:spid="_x0000_s1026" style="position:absolute;margin-left:386.85pt;margin-top:60.2pt;width:43.6pt;height:1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3566E135" wp14:editId="46DA883E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1064837</wp:posOffset>
                      </wp:positionV>
                      <wp:extent cx="294640" cy="375920"/>
                      <wp:effectExtent l="0" t="0" r="0" b="0"/>
                      <wp:wrapNone/>
                      <wp:docPr id="11274" name="文字方塊 11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640" cy="37592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7DBE" w:rsidRPr="00A87DBE" w:rsidRDefault="00A87DB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A87DBE">
                                    <w:rPr>
                                      <w:rFonts w:hint="eastAsia"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11274" o:spid="_x0000_s1029" type="#_x0000_t202" style="position:absolute;margin-left:61.1pt;margin-top:83.85pt;width:23.2pt;height:29.6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" filled="f" stroked="f" strokeweight="3pt">
                      <v:textbox>
                        <w:txbxContent>
                          <w:p w:rsidR="00A87DBE" w:rsidRPr="00A87DBE" w:rsidRDefault="00A87DBE">
                            <w:pPr>
                              <w:rPr>
                                <w:color w:val="FF0000"/>
                              </w:rPr>
                            </w:pPr>
                            <w:r w:rsidRPr="00A87DBE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60BEA76E" wp14:editId="0D2A12C9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1151890</wp:posOffset>
                      </wp:positionV>
                      <wp:extent cx="220980" cy="200025"/>
                      <wp:effectExtent l="0" t="0" r="26670" b="28575"/>
                      <wp:wrapNone/>
                      <wp:docPr id="11272" name="矩形 11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2" o:spid="_x0000_s1026" style="position:absolute;margin-left:81.25pt;margin-top:90.7pt;width:17.4pt;height:15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221F6B1C" wp14:editId="2A5CCC97">
                      <wp:simplePos x="0" y="0"/>
                      <wp:positionH relativeFrom="column">
                        <wp:posOffset>1120833</wp:posOffset>
                      </wp:positionH>
                      <wp:positionV relativeFrom="paragraph">
                        <wp:posOffset>1388110</wp:posOffset>
                      </wp:positionV>
                      <wp:extent cx="45085" cy="132715"/>
                      <wp:effectExtent l="19050" t="19050" r="31115" b="19685"/>
                      <wp:wrapNone/>
                      <wp:docPr id="11270" name="向上箭號 11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32715"/>
                              </a:xfrm>
                              <a:prstGeom prst="upArrow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向上箭號 11270" o:spid="_x0000_s1026" type="#_x0000_t68" style="position:absolute;margin-left:88.25pt;margin-top:109.3pt;width:3.55pt;height:10.4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" adj="3669" fillcolor="#4f81bd [3204]" strokecolor="red" strokeweight="2pt"/>
                  </w:pict>
                </mc:Fallback>
              </mc:AlternateContent>
            </w:r>
            <w:r w:rsidR="00A87DBE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20464EF" wp14:editId="7DA0DA18">
                      <wp:simplePos x="0" y="0"/>
                      <wp:positionH relativeFrom="column">
                        <wp:posOffset>1339337</wp:posOffset>
                      </wp:positionH>
                      <wp:positionV relativeFrom="paragraph">
                        <wp:posOffset>699176</wp:posOffset>
                      </wp:positionV>
                      <wp:extent cx="575187" cy="492944"/>
                      <wp:effectExtent l="0" t="0" r="0" b="0"/>
                      <wp:wrapNone/>
                      <wp:docPr id="11273" name="矩形圖說文字 11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187" cy="492944"/>
                              </a:xfrm>
                              <a:prstGeom prst="wedgeRectCallou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87DBE" w:rsidRDefault="00A87DBE" w:rsidP="00A87DB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矩形圖說文字 11273" o:spid="_x0000_s1030" type="#_x0000_t61" style="position:absolute;margin-left:105.45pt;margin-top:55.05pt;width:45.3pt;height:38.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" adj="6300,24300" filled="f" stroked="f" strokeweight="2pt">
                      <v:textbox>
                        <w:txbxContent>
                          <w:p w:rsidR="00A87DBE" w:rsidRDefault="00A87DBE" w:rsidP="00A87DB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99F457D" wp14:editId="27E791AE">
                  <wp:extent cx="5486400" cy="2215515"/>
                  <wp:effectExtent l="0" t="0" r="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21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F152B2">
        <w:trPr>
          <w:trHeight w:val="29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FD6D42" w:rsidRDefault="009E59B8" w:rsidP="00E6495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5</w:t>
            </w:r>
            <w:r w:rsidR="006A17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942E74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942E7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[船舶目前位置</w:t>
            </w:r>
            <w:r w:rsidR="00880801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圖</w:t>
            </w:r>
            <w:r w:rsidR="00942E7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16629C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16629C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船舶會以粉紅色顯示</w:t>
            </w:r>
            <w:r w:rsidR="0018729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在停泊位置</w:t>
            </w:r>
            <w:r w:rsidR="0016629C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E6495A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後會</w:t>
            </w:r>
            <w:r w:rsidR="0029289D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顯示[</w:t>
            </w:r>
            <w:r w:rsidR="0016629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船舶基本資料</w:t>
            </w:r>
            <w:r w:rsidR="0029289D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E6495A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FD6D42" w:rsidRDefault="009E59B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13FBFF44" wp14:editId="457C8827">
                      <wp:simplePos x="0" y="0"/>
                      <wp:positionH relativeFrom="column">
                        <wp:posOffset>2850986</wp:posOffset>
                      </wp:positionH>
                      <wp:positionV relativeFrom="paragraph">
                        <wp:posOffset>2888471</wp:posOffset>
                      </wp:positionV>
                      <wp:extent cx="184355" cy="294599"/>
                      <wp:effectExtent l="0" t="0" r="0" b="0"/>
                      <wp:wrapNone/>
                      <wp:docPr id="11283" name="文字方塊 11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355" cy="29459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9B8" w:rsidRPr="009E59B8" w:rsidRDefault="009E59B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59B8">
                                    <w:rPr>
                                      <w:rFonts w:hint="eastAsia"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83" o:spid="_x0000_s1031" type="#_x0000_t202" style="position:absolute;margin-left:224.5pt;margin-top:227.45pt;width:14.5pt;height:23.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" filled="f" stroked="f" strokeweight=".5pt">
                      <v:textbox>
                        <w:txbxContent>
                          <w:p w:rsidR="009E59B8" w:rsidRPr="009E59B8" w:rsidRDefault="009E59B8">
                            <w:pPr>
                              <w:rPr>
                                <w:color w:val="FF0000"/>
                              </w:rPr>
                            </w:pPr>
                            <w:r w:rsidRPr="009E59B8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495A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55801FB3" wp14:editId="2F4D0692">
                      <wp:simplePos x="0" y="0"/>
                      <wp:positionH relativeFrom="column">
                        <wp:posOffset>2202119</wp:posOffset>
                      </wp:positionH>
                      <wp:positionV relativeFrom="paragraph">
                        <wp:posOffset>907005</wp:posOffset>
                      </wp:positionV>
                      <wp:extent cx="2130711" cy="1895168"/>
                      <wp:effectExtent l="0" t="0" r="22225" b="10160"/>
                      <wp:wrapNone/>
                      <wp:docPr id="11276" name="矩形 11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0711" cy="18951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6" o:spid="_x0000_s1026" style="position:absolute;margin-left:173.4pt;margin-top:71.4pt;width:167.75pt;height:149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E6495A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901E223" wp14:editId="184D1D0D">
                      <wp:simplePos x="0" y="0"/>
                      <wp:positionH relativeFrom="column">
                        <wp:posOffset>3087023</wp:posOffset>
                      </wp:positionH>
                      <wp:positionV relativeFrom="paragraph">
                        <wp:posOffset>2905412</wp:posOffset>
                      </wp:positionV>
                      <wp:extent cx="317090" cy="200025"/>
                      <wp:effectExtent l="0" t="0" r="26035" b="28575"/>
                      <wp:wrapNone/>
                      <wp:docPr id="11275" name="矩形 11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09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5" o:spid="_x0000_s1026" style="position:absolute;margin-left:243.05pt;margin-top:228.75pt;width:24.95pt;height:15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F438EA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160485F" wp14:editId="45C55DBF">
                  <wp:extent cx="5486400" cy="3197225"/>
                  <wp:effectExtent l="0" t="0" r="0" b="3175"/>
                  <wp:docPr id="2049" name="圖片 2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19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94048F">
        <w:trPr>
          <w:trHeight w:val="29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788" w:rsidRPr="00FD6D42" w:rsidRDefault="00E90788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6.[海巡署-船舶動態看板 表]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點選[船名長安]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會顯示[此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船舶目前狀態為預報無法</w:t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顯示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船舶位置圖]</w: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E90788" w:rsidRPr="00FD6D42" w:rsidRDefault="00E90788" w:rsidP="009404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788" w:rsidRPr="00FD6D42" w:rsidRDefault="00E90788" w:rsidP="0094048F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094C5397" wp14:editId="502F8BF7">
                      <wp:simplePos x="0" y="0"/>
                      <wp:positionH relativeFrom="column">
                        <wp:posOffset>2430718</wp:posOffset>
                      </wp:positionH>
                      <wp:positionV relativeFrom="paragraph">
                        <wp:posOffset>1466707</wp:posOffset>
                      </wp:positionV>
                      <wp:extent cx="2713703" cy="1806677"/>
                      <wp:effectExtent l="0" t="0" r="10795" b="22225"/>
                      <wp:wrapNone/>
                      <wp:docPr id="7190" name="矩形 7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3703" cy="18066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0" o:spid="_x0000_s1026" style="position:absolute;margin-left:191.4pt;margin-top:115.5pt;width:213.7pt;height:142.2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B1960D7" wp14:editId="27A4F757">
                  <wp:extent cx="5478672" cy="3576484"/>
                  <wp:effectExtent l="0" t="0" r="8255" b="5080"/>
                  <wp:docPr id="7191" name="圖片 7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581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C9276C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FD6D42" w:rsidRDefault="00686018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7</w:t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3836C4"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</w:t>
            </w:r>
            <w:r w:rsidR="003836C4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3836C4"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海巡署</w:t>
            </w:r>
            <w:r w:rsidR="003836C4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-</w:t>
            </w:r>
            <w:r w:rsidR="003836C4"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船舶動態看板]</w:t>
            </w:r>
            <w:r w:rsidR="003836C4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3836C4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作業日期]、</w:t>
            </w:r>
            <w:r w:rsidR="003836C4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3836C4" w:rsidRPr="00FD6D42">
              <w:rPr>
                <w:rFonts w:ascii="微軟正黑體" w:eastAsia="微軟正黑體" w:hAnsi="微軟正黑體"/>
                <w:color w:val="000000" w:themeColor="text1"/>
                <w:szCs w:val="24"/>
              </w:rPr>
              <w:t>是否申請</w:t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 (選項有:不限,沒有申請,有申請)、[資料輸入] (選項有:不限,完成已完成)、</w:t>
            </w:r>
            <w:r w:rsidR="003836C4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點選[查詢].</w:t>
            </w:r>
          </w:p>
          <w:p w:rsidR="003836C4" w:rsidRPr="00FD6D42" w:rsidRDefault="003836C4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{註: 點選有申請,才能顯示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港代理}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FD6D42" w:rsidRDefault="00D15E3E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6245C511" wp14:editId="29A60E18">
                      <wp:simplePos x="0" y="0"/>
                      <wp:positionH relativeFrom="column">
                        <wp:posOffset>129970</wp:posOffset>
                      </wp:positionH>
                      <wp:positionV relativeFrom="paragraph">
                        <wp:posOffset>1775399</wp:posOffset>
                      </wp:positionV>
                      <wp:extent cx="1976284" cy="339212"/>
                      <wp:effectExtent l="0" t="0" r="24130" b="22860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6284" cy="3392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" o:spid="_x0000_s1026" style="position:absolute;margin-left:10.25pt;margin-top:139.8pt;width:155.6pt;height:26.7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3836C4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62777E4A" wp14:editId="1D34D957">
                      <wp:simplePos x="0" y="0"/>
                      <wp:positionH relativeFrom="column">
                        <wp:posOffset>4034360</wp:posOffset>
                      </wp:positionH>
                      <wp:positionV relativeFrom="paragraph">
                        <wp:posOffset>1558843</wp:posOffset>
                      </wp:positionV>
                      <wp:extent cx="412750" cy="215900"/>
                      <wp:effectExtent l="0" t="0" r="25400" b="12700"/>
                      <wp:wrapNone/>
                      <wp:docPr id="2069" name="矩形 20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9" o:spid="_x0000_s1026" style="position:absolute;margin-left:317.65pt;margin-top:122.75pt;width:32.5pt;height:1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="003836C4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F82AD22" wp14:editId="2338B29E">
                      <wp:simplePos x="0" y="0"/>
                      <wp:positionH relativeFrom="column">
                        <wp:posOffset>4587875</wp:posOffset>
                      </wp:positionH>
                      <wp:positionV relativeFrom="paragraph">
                        <wp:posOffset>1859280</wp:posOffset>
                      </wp:positionV>
                      <wp:extent cx="412750" cy="215900"/>
                      <wp:effectExtent l="0" t="0" r="25400" b="12700"/>
                      <wp:wrapNone/>
                      <wp:docPr id="2070" name="矩形 20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0" o:spid="_x0000_s1026" style="position:absolute;margin-left:361.25pt;margin-top:146.4pt;width:32.5pt;height:17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3836C4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12912E4" wp14:editId="2FC69736">
                      <wp:simplePos x="0" y="0"/>
                      <wp:positionH relativeFrom="column">
                        <wp:posOffset>2265045</wp:posOffset>
                      </wp:positionH>
                      <wp:positionV relativeFrom="paragraph">
                        <wp:posOffset>1497965</wp:posOffset>
                      </wp:positionV>
                      <wp:extent cx="412750" cy="215900"/>
                      <wp:effectExtent l="0" t="0" r="25400" b="12700"/>
                      <wp:wrapNone/>
                      <wp:docPr id="2071" name="矩形 20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1" o:spid="_x0000_s1026" style="position:absolute;margin-left:178.35pt;margin-top:117.95pt;width:32.5pt;height:17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3836C4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70A3B90C" wp14:editId="53FEF7AC">
                      <wp:simplePos x="0" y="0"/>
                      <wp:positionH relativeFrom="column">
                        <wp:posOffset>2267749</wp:posOffset>
                      </wp:positionH>
                      <wp:positionV relativeFrom="paragraph">
                        <wp:posOffset>1176163</wp:posOffset>
                      </wp:positionV>
                      <wp:extent cx="412750" cy="215900"/>
                      <wp:effectExtent l="0" t="0" r="25400" b="12700"/>
                      <wp:wrapNone/>
                      <wp:docPr id="2072" name="矩形 2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2" o:spid="_x0000_s1026" style="position:absolute;margin-left:178.55pt;margin-top:92.6pt;width:32.5pt;height:17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3836C4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7705421" wp14:editId="2B585D3E">
                      <wp:simplePos x="0" y="0"/>
                      <wp:positionH relativeFrom="column">
                        <wp:posOffset>1597025</wp:posOffset>
                      </wp:positionH>
                      <wp:positionV relativeFrom="paragraph">
                        <wp:posOffset>671195</wp:posOffset>
                      </wp:positionV>
                      <wp:extent cx="990600" cy="182880"/>
                      <wp:effectExtent l="0" t="0" r="19050" b="26670"/>
                      <wp:wrapNone/>
                      <wp:docPr id="2073" name="矩形 20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3" o:spid="_x0000_s1026" style="position:absolute;margin-left:125.75pt;margin-top:52.85pt;width:78pt;height:14.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="003836C4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7FDD289" wp14:editId="5F82C8C1">
                      <wp:simplePos x="0" y="0"/>
                      <wp:positionH relativeFrom="column">
                        <wp:posOffset>1597025</wp:posOffset>
                      </wp:positionH>
                      <wp:positionV relativeFrom="paragraph">
                        <wp:posOffset>372745</wp:posOffset>
                      </wp:positionV>
                      <wp:extent cx="412750" cy="215900"/>
                      <wp:effectExtent l="0" t="0" r="25400" b="12700"/>
                      <wp:wrapNone/>
                      <wp:docPr id="2074" name="矩形 20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7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4" o:spid="_x0000_s1026" style="position:absolute;margin-left:125.75pt;margin-top:29.35pt;width:32.5pt;height:17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3836C4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3836C4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75C7F09" wp14:editId="72825DD3">
                  <wp:extent cx="5486400" cy="3244645"/>
                  <wp:effectExtent l="0" t="0" r="0" b="0"/>
                  <wp:docPr id="2075" name="圖片 2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4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1660F1">
        <w:trPr>
          <w:trHeight w:val="665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FD6D42" w:rsidRDefault="00686018" w:rsidP="00694FC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8</w:t>
            </w:r>
            <w:r w:rsidR="003836C4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.</w:t>
            </w:r>
            <w:r w:rsidR="003836C4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="003836C4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3836C4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="003836C4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航行狀態</w:t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最新動態時間</w:t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船舶簽證編號</w:t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中文船名</w:t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總噸位</w:t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靠泊地名稱</w:t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港灣服務申請時間</w:t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預定靠妥時間</w:t>
            </w:r>
            <w:r w:rsidR="003836C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等項目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FD6D42" w:rsidRDefault="00955145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4ABAECFB" wp14:editId="0022405D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3186430</wp:posOffset>
                      </wp:positionV>
                      <wp:extent cx="110490" cy="110490"/>
                      <wp:effectExtent l="19050" t="0" r="41910" b="41910"/>
                      <wp:wrapNone/>
                      <wp:docPr id="7176" name="向上箭號 7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10490" cy="110490"/>
                              </a:xfrm>
                              <a:prstGeom prst="upArrow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向上箭號 7176" o:spid="_x0000_s1026" type="#_x0000_t68" style="position:absolute;margin-left:68.35pt;margin-top:250.9pt;width:8.7pt;height:8.7pt;flip: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" adj="10800" fillcolor="#4f81bd [3204]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1AB95390" wp14:editId="52C7815F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3340158</wp:posOffset>
                      </wp:positionV>
                      <wp:extent cx="2921000" cy="337185"/>
                      <wp:effectExtent l="19050" t="19050" r="12700" b="24765"/>
                      <wp:wrapNone/>
                      <wp:docPr id="7196" name="文字方塊 7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1000" cy="33718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36C4" w:rsidRDefault="003836C4" w:rsidP="003836C4">
                                  <w:pPr>
                                    <w:rPr>
                                      <w:rFonts w:ascii="標楷體" w:eastAsia="標楷體" w:hAnsi="標楷體" w:cs="Courier New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05347D">
                                    <w:rPr>
                                      <w:rFonts w:ascii="標楷體" w:eastAsia="標楷體" w:hAnsi="標楷體" w:cs="Courier New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直接</w:t>
                                  </w: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color w:val="000000" w:themeColor="text1"/>
                                      <w:sz w:val="20"/>
                                    </w:rPr>
                                    <w:t>點選[船舶簽證編號]</w:t>
                                  </w:r>
                                  <w:r w:rsidRPr="0005347D">
                                    <w:rPr>
                                      <w:rFonts w:ascii="標楷體" w:eastAsia="標楷體" w:hAnsi="標楷體" w:cs="Courier New"/>
                                      <w:b/>
                                      <w:color w:val="000000" w:themeColor="text1"/>
                                      <w:sz w:val="20"/>
                                    </w:rPr>
                                    <w:sym w:font="Wingdings" w:char="F0E0"/>
                                  </w:r>
                                  <w:r w:rsidRPr="0005347D">
                                    <w:rPr>
                                      <w:rFonts w:ascii="標楷體" w:eastAsia="標楷體" w:hAnsi="標楷體" w:cs="Courier New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進入</w:t>
                                  </w: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 xml:space="preserve"> [海巡署編輯]</w:t>
                                  </w:r>
                                  <w:r w:rsidRPr="009A5A0F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表]</w:t>
                                  </w:r>
                                  <w:r w:rsidRPr="000066A5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Cs w:val="24"/>
                                    </w:rPr>
                                    <w:t>表]</w:t>
                                  </w:r>
                                  <w:r w:rsidRPr="000066A5">
                                    <w:rPr>
                                      <w:rFonts w:ascii="標楷體" w:eastAsia="標楷體" w:hAnsi="標楷體" w:cs="Courier New"/>
                                      <w:color w:val="000000" w:themeColor="text1"/>
                                      <w:szCs w:val="24"/>
                                    </w:rPr>
                                    <w:sym w:font="Wingdings" w:char="F0E0"/>
                                  </w:r>
                                </w:p>
                                <w:p w:rsidR="003836C4" w:rsidRPr="009A5A0F" w:rsidRDefault="003836C4" w:rsidP="003836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7196" o:spid="_x0000_s1032" type="#_x0000_t202" style="position:absolute;margin-left:59.65pt;margin-top:263pt;width:230pt;height:26.5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" filled="f" strokecolor="red" strokeweight="3pt">
                      <v:textbox>
                        <w:txbxContent>
                          <w:p w:rsidR="003836C4" w:rsidRDefault="003836C4" w:rsidP="003836C4">
                            <w:pPr>
                              <w:rPr>
                                <w:rFonts w:ascii="標楷體" w:eastAsia="標楷體" w:hAnsi="標楷體" w:cs="Courier New"/>
                                <w:color w:val="000000" w:themeColor="text1"/>
                                <w:szCs w:val="24"/>
                              </w:rPr>
                            </w:pPr>
                            <w:r w:rsidRPr="0005347D">
                              <w:rPr>
                                <w:rFonts w:ascii="標楷體" w:eastAsia="標楷體" w:hAnsi="標楷體" w:cs="Courier New" w:hint="eastAsia"/>
                                <w:b/>
                                <w:color w:val="000000" w:themeColor="text1"/>
                                <w:sz w:val="20"/>
                              </w:rPr>
                              <w:t>直接</w:t>
                            </w: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點選[船舶簽證編號]</w:t>
                            </w:r>
                            <w:r w:rsidRPr="0005347D">
                              <w:rPr>
                                <w:rFonts w:ascii="標楷體" w:eastAsia="標楷體" w:hAnsi="標楷體" w:cs="Courier New"/>
                                <w:b/>
                                <w:color w:val="000000" w:themeColor="text1"/>
                                <w:sz w:val="20"/>
                              </w:rPr>
                              <w:sym w:font="Wingdings" w:char="F0E0"/>
                            </w:r>
                            <w:r w:rsidRPr="0005347D">
                              <w:rPr>
                                <w:rFonts w:ascii="標楷體" w:eastAsia="標楷體" w:hAnsi="標楷體" w:cs="Courier New" w:hint="eastAsia"/>
                                <w:b/>
                                <w:color w:val="000000" w:themeColor="text1"/>
                                <w:sz w:val="20"/>
                              </w:rPr>
                              <w:t>進入</w:t>
                            </w: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 xml:space="preserve"> [海巡署編輯]</w:t>
                            </w:r>
                            <w:r w:rsidRPr="009A5A0F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</w:rPr>
                              <w:t>表]</w:t>
                            </w:r>
                            <w:r w:rsidRPr="000066A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表]</w:t>
                            </w:r>
                            <w:r w:rsidRPr="000066A5">
                              <w:rPr>
                                <w:rFonts w:ascii="標楷體" w:eastAsia="標楷體" w:hAnsi="標楷體" w:cs="Courier New"/>
                                <w:color w:val="000000" w:themeColor="text1"/>
                                <w:szCs w:val="24"/>
                              </w:rPr>
                              <w:sym w:font="Wingdings" w:char="F0E0"/>
                            </w:r>
                          </w:p>
                          <w:p w:rsidR="003836C4" w:rsidRPr="009A5A0F" w:rsidRDefault="003836C4" w:rsidP="003836C4"/>
                        </w:txbxContent>
                      </v:textbox>
                    </v:shape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5E1DD5E0" wp14:editId="39A2D189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2953385</wp:posOffset>
                      </wp:positionV>
                      <wp:extent cx="588645" cy="201930"/>
                      <wp:effectExtent l="0" t="0" r="20955" b="26670"/>
                      <wp:wrapNone/>
                      <wp:docPr id="7177" name="矩形 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645" cy="2019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7" o:spid="_x0000_s1026" style="position:absolute;margin-left:30.7pt;margin-top:232.55pt;width:46.35pt;height:15.9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7D722C77" wp14:editId="2020DFAC">
                      <wp:simplePos x="0" y="0"/>
                      <wp:positionH relativeFrom="column">
                        <wp:posOffset>4766310</wp:posOffset>
                      </wp:positionH>
                      <wp:positionV relativeFrom="paragraph">
                        <wp:posOffset>1396365</wp:posOffset>
                      </wp:positionV>
                      <wp:extent cx="412750" cy="353695"/>
                      <wp:effectExtent l="19050" t="19050" r="25400" b="27305"/>
                      <wp:wrapNone/>
                      <wp:docPr id="11279" name="文字方塊 11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2750" cy="35369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36C4" w:rsidRPr="0005347D" w:rsidRDefault="003836C4" w:rsidP="003836C4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79" o:spid="_x0000_s1033" type="#_x0000_t202" style="position:absolute;margin-left:375.3pt;margin-top:109.95pt;width:32.5pt;height:27.8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" filled="f" strokecolor="red" strokeweight="3pt">
                      <v:textbox>
                        <w:txbxContent>
                          <w:p w:rsidR="003836C4" w:rsidRPr="0005347D" w:rsidRDefault="003836C4" w:rsidP="003836C4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8318880" wp14:editId="0F4E6720">
                      <wp:simplePos x="0" y="0"/>
                      <wp:positionH relativeFrom="column">
                        <wp:posOffset>106507</wp:posOffset>
                      </wp:positionH>
                      <wp:positionV relativeFrom="paragraph">
                        <wp:posOffset>2280054</wp:posOffset>
                      </wp:positionV>
                      <wp:extent cx="5520055" cy="674428"/>
                      <wp:effectExtent l="0" t="0" r="23495" b="11430"/>
                      <wp:wrapNone/>
                      <wp:docPr id="7178" name="矩形 7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0055" cy="6744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8" o:spid="_x0000_s1026" style="position:absolute;margin-left:8.4pt;margin-top:179.55pt;width:434.65pt;height:53.1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1660F1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1499A13C" wp14:editId="64CB370A">
                      <wp:simplePos x="0" y="0"/>
                      <wp:positionH relativeFrom="column">
                        <wp:posOffset>4930775</wp:posOffset>
                      </wp:positionH>
                      <wp:positionV relativeFrom="paragraph">
                        <wp:posOffset>2662555</wp:posOffset>
                      </wp:positionV>
                      <wp:extent cx="152400" cy="565150"/>
                      <wp:effectExtent l="19050" t="19050" r="19050" b="25400"/>
                      <wp:wrapNone/>
                      <wp:docPr id="7198" name="向上箭號 7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5651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向上箭號 7198" o:spid="_x0000_s1026" type="#_x0000_t68" style="position:absolute;margin-left:388.25pt;margin-top:209.65pt;width:12pt;height:44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" adj="2912" fillcolor="red" strokecolor="red" strokeweight="2pt"/>
                  </w:pict>
                </mc:Fallback>
              </mc:AlternateContent>
            </w:r>
            <w:r w:rsidR="001660F1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630B55F8" wp14:editId="44EDF50B">
                      <wp:simplePos x="0" y="0"/>
                      <wp:positionH relativeFrom="column">
                        <wp:posOffset>4347210</wp:posOffset>
                      </wp:positionH>
                      <wp:positionV relativeFrom="paragraph">
                        <wp:posOffset>3286760</wp:posOffset>
                      </wp:positionV>
                      <wp:extent cx="1231900" cy="390525"/>
                      <wp:effectExtent l="19050" t="19050" r="25400" b="28575"/>
                      <wp:wrapNone/>
                      <wp:docPr id="7199" name="文字方塊 7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36C4" w:rsidRPr="0005347D" w:rsidRDefault="003836C4" w:rsidP="003836C4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顯示欄位區域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7199" o:spid="_x0000_s1034" type="#_x0000_t202" style="position:absolute;margin-left:342.3pt;margin-top:258.8pt;width:97pt;height:30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" filled="f" strokecolor="red" strokeweight="3pt">
                      <v:textbox>
                        <w:txbxContent>
                          <w:p w:rsidR="003836C4" w:rsidRPr="0005347D" w:rsidRDefault="003836C4" w:rsidP="003836C4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顯示欄位區域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018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5CFD061" wp14:editId="3DB7A2BF">
                  <wp:extent cx="5475092" cy="4163291"/>
                  <wp:effectExtent l="0" t="0" r="0" b="8890"/>
                  <wp:docPr id="2068" name="圖片 2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17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EB31DB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FD6D42" w:rsidRDefault="00686018" w:rsidP="0076583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lastRenderedPageBreak/>
              <w:t>9</w:t>
            </w:r>
            <w:r w:rsidR="006A173E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.</w:t>
            </w:r>
            <w:r w:rsidR="006A173E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A173E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直接</w:t>
            </w:r>
            <w:r w:rsidR="006A173E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點選[船舶簽證編號]</w:t>
            </w:r>
            <w:r w:rsidR="006A173E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A173E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進入</w:t>
            </w:r>
            <w:r w:rsidR="006A17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[海巡署編輯表]</w:t>
            </w:r>
            <w:r w:rsidR="006A173E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A17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填報</w:t>
            </w:r>
            <w:r w:rsidR="006A173E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A173E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作業方式(B. 登輪P.書面N.免檢)</w:t>
            </w:r>
            <w:r w:rsidR="006A17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、</w:t>
            </w:r>
            <w:r w:rsidR="006A173E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移民署出發時間</w:t>
            </w:r>
            <w:r w:rsidR="006A17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6A173E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移民署結束時間. 派檢人員</w:t>
            </w:r>
            <w:r w:rsidR="006A17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6A173E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檢查結果</w:t>
            </w:r>
            <w:r w:rsidR="006A173E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6A173E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A173E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</w:t>
            </w:r>
            <w:r w:rsidR="006A17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儲存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FD6D42" w:rsidRDefault="002D31A1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E8723BC" wp14:editId="6172A9F4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2766695</wp:posOffset>
                      </wp:positionV>
                      <wp:extent cx="838835" cy="152400"/>
                      <wp:effectExtent l="0" t="0" r="18415" b="19050"/>
                      <wp:wrapNone/>
                      <wp:docPr id="7180" name="矩形 7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0" o:spid="_x0000_s1026" style="position:absolute;margin-left:104.25pt;margin-top:217.85pt;width:66.0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6EEDA7F" wp14:editId="14410059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2622550</wp:posOffset>
                      </wp:positionV>
                      <wp:extent cx="838835" cy="140335"/>
                      <wp:effectExtent l="0" t="0" r="18415" b="12065"/>
                      <wp:wrapNone/>
                      <wp:docPr id="7181" name="矩形 7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140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1" o:spid="_x0000_s1026" style="position:absolute;margin-left:104.25pt;margin-top:206.5pt;width:66.05pt;height:11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CB71161" wp14:editId="36226ECF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2266192</wp:posOffset>
                      </wp:positionV>
                      <wp:extent cx="387350" cy="381000"/>
                      <wp:effectExtent l="0" t="0" r="12700" b="19050"/>
                      <wp:wrapNone/>
                      <wp:docPr id="7182" name="矩形 7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2" o:spid="_x0000_s1026" style="position:absolute;margin-left:104.4pt;margin-top:178.45pt;width:30.5pt;height:3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201DA5B" wp14:editId="7C22C91F">
                  <wp:extent cx="5485711" cy="3170903"/>
                  <wp:effectExtent l="0" t="0" r="1270" b="0"/>
                  <wp:docPr id="11278" name="圖片 11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171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694FCE">
        <w:trPr>
          <w:trHeight w:val="535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17A" w:rsidRPr="00FD6D42" w:rsidRDefault="00686018" w:rsidP="0094048F">
            <w:pPr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10</w:t>
            </w:r>
            <w:r w:rsidR="009E417A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.</w:t>
            </w:r>
            <w:r w:rsidR="000022F8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="00D13C0B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9E417A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退班</w:t>
            </w:r>
            <w:r w:rsidR="00D13C0B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]</w:t>
            </w:r>
            <w:r w:rsidR="000022F8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:</w:t>
            </w:r>
          </w:p>
          <w:p w:rsidR="009E417A" w:rsidRPr="00FD6D42" w:rsidRDefault="009E417A" w:rsidP="0094048F">
            <w:pPr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若船舶進港延遲或取消進港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進入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[海巡署編輯表]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點選登輪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點選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退班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98200C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{註解:只是</w:t>
            </w:r>
            <w:r w:rsidR="0098200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移民署</w:t>
            </w:r>
            <w:r w:rsidR="0098200C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記錄,派檢人員不去,不會另行通知}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17A" w:rsidRPr="00FD6D42" w:rsidRDefault="00694FCE" w:rsidP="0094048F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040C4131" wp14:editId="652DB2C4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2129155</wp:posOffset>
                      </wp:positionV>
                      <wp:extent cx="387350" cy="381000"/>
                      <wp:effectExtent l="0" t="0" r="12700" b="19050"/>
                      <wp:wrapNone/>
                      <wp:docPr id="9227" name="矩形 9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7" o:spid="_x0000_s1026" style="position:absolute;margin-left:102.25pt;margin-top:167.65pt;width:30.5pt;height:30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9E417A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252FEB5C" wp14:editId="3A650050">
                      <wp:simplePos x="0" y="0"/>
                      <wp:positionH relativeFrom="column">
                        <wp:posOffset>4035425</wp:posOffset>
                      </wp:positionH>
                      <wp:positionV relativeFrom="paragraph">
                        <wp:posOffset>2770997</wp:posOffset>
                      </wp:positionV>
                      <wp:extent cx="387350" cy="381000"/>
                      <wp:effectExtent l="0" t="0" r="12700" b="19050"/>
                      <wp:wrapNone/>
                      <wp:docPr id="9233" name="矩形 9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3" o:spid="_x0000_s1026" style="position:absolute;margin-left:317.75pt;margin-top:218.2pt;width:30.5pt;height:30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9E417A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FC9D960" wp14:editId="0DA50953">
                  <wp:extent cx="5484693" cy="3111910"/>
                  <wp:effectExtent l="0" t="0" r="1905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112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94048F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35" w:rsidRDefault="000E33CF" w:rsidP="00D301A0">
            <w:pPr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lastRenderedPageBreak/>
              <w:t>11.</w:t>
            </w:r>
            <w:r w:rsidR="00DA237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DA237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聯檢申請單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DA237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外海上下船員申請單</w:t>
            </w:r>
          </w:p>
          <w:p w:rsidR="001424EF" w:rsidRPr="00FD6D42" w:rsidRDefault="001424EF" w:rsidP="001424EF">
            <w:pPr>
              <w:jc w:val="right"/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海巡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35" w:rsidRPr="00FD6D42" w:rsidRDefault="00B40843" w:rsidP="0094048F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0CD479E8" wp14:editId="4E5561D2">
                      <wp:simplePos x="0" y="0"/>
                      <wp:positionH relativeFrom="column">
                        <wp:posOffset>3386455</wp:posOffset>
                      </wp:positionH>
                      <wp:positionV relativeFrom="paragraph">
                        <wp:posOffset>1889760</wp:posOffset>
                      </wp:positionV>
                      <wp:extent cx="742950" cy="266700"/>
                      <wp:effectExtent l="0" t="0" r="19050" b="19050"/>
                      <wp:wrapNone/>
                      <wp:docPr id="609" name="矩形 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09" o:spid="_x0000_s1026" style="position:absolute;margin-left:266.65pt;margin-top:148.8pt;width:58.5pt;height:21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0D79CC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3C968A06" wp14:editId="7639E370">
                      <wp:simplePos x="0" y="0"/>
                      <wp:positionH relativeFrom="column">
                        <wp:posOffset>4135120</wp:posOffset>
                      </wp:positionH>
                      <wp:positionV relativeFrom="paragraph">
                        <wp:posOffset>2352675</wp:posOffset>
                      </wp:positionV>
                      <wp:extent cx="742950" cy="266700"/>
                      <wp:effectExtent l="0" t="0" r="19050" b="19050"/>
                      <wp:wrapNone/>
                      <wp:docPr id="7194" name="矩形 7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4" o:spid="_x0000_s1026" style="position:absolute;margin-left:325.6pt;margin-top:185.25pt;width:58.5pt;height:21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" filled="f" strokecolor="red" strokeweight="2pt"/>
                  </w:pict>
                </mc:Fallback>
              </mc:AlternateContent>
            </w:r>
            <w:r w:rsidR="000D79CC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25D74908" wp14:editId="4F198FCC">
                      <wp:simplePos x="0" y="0"/>
                      <wp:positionH relativeFrom="column">
                        <wp:posOffset>3495675</wp:posOffset>
                      </wp:positionH>
                      <wp:positionV relativeFrom="paragraph">
                        <wp:posOffset>307340</wp:posOffset>
                      </wp:positionV>
                      <wp:extent cx="1892300" cy="920750"/>
                      <wp:effectExtent l="0" t="0" r="12700" b="12700"/>
                      <wp:wrapNone/>
                      <wp:docPr id="11295" name="矩形 11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2300" cy="920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95" o:spid="_x0000_s1026" style="position:absolute;margin-left:275.25pt;margin-top:24.2pt;width:149pt;height:72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" filled="f" strokecolor="red" strokeweight="2pt"/>
                  </w:pict>
                </mc:Fallback>
              </mc:AlternateContent>
            </w:r>
            <w:r w:rsidR="00377E35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22AE616C" wp14:editId="16DC3DAF">
                      <wp:simplePos x="0" y="0"/>
                      <wp:positionH relativeFrom="column">
                        <wp:posOffset>4133215</wp:posOffset>
                      </wp:positionH>
                      <wp:positionV relativeFrom="paragraph">
                        <wp:posOffset>1933575</wp:posOffset>
                      </wp:positionV>
                      <wp:extent cx="742950" cy="266700"/>
                      <wp:effectExtent l="0" t="0" r="19050" b="19050"/>
                      <wp:wrapNone/>
                      <wp:docPr id="7193" name="矩形 7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3" o:spid="_x0000_s1026" style="position:absolute;margin-left:325.45pt;margin-top:152.25pt;width:58.5pt;height:21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" filled="f" strokecolor="red" strokeweight="2pt"/>
                  </w:pict>
                </mc:Fallback>
              </mc:AlternateContent>
            </w:r>
            <w:r w:rsidR="00377E35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A372710" wp14:editId="50E24509">
                  <wp:extent cx="5486400" cy="3694471"/>
                  <wp:effectExtent l="0" t="0" r="0" b="1270"/>
                  <wp:docPr id="7195" name="圖片 7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694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31DB" w:rsidRPr="00FD6D42" w:rsidRDefault="00EB31DB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Pr="00FD6D42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504075" w:rsidRDefault="0050407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7F488B" w:rsidRPr="00FD6D42" w:rsidTr="003B0C6C">
        <w:tc>
          <w:tcPr>
            <w:tcW w:w="10848" w:type="dxa"/>
            <w:gridSpan w:val="2"/>
            <w:shd w:val="clear" w:color="auto" w:fill="auto"/>
          </w:tcPr>
          <w:p w:rsidR="007F488B" w:rsidRPr="007F488B" w:rsidRDefault="00312D32" w:rsidP="003B0C6C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9" w:name="_Toc449522322"/>
            <w:r w:rsidRPr="00312D32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IFA_C017 派檢申請查核表</w:t>
            </w:r>
            <w:bookmarkEnd w:id="9"/>
          </w:p>
        </w:tc>
      </w:tr>
      <w:tr w:rsidR="00CC5630" w:rsidRPr="00FD6D42" w:rsidTr="00F64C75">
        <w:trPr>
          <w:trHeight w:val="264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CE9" w:rsidRPr="00FD6D42" w:rsidRDefault="00F04CE9" w:rsidP="00F04CE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10" w:name="_IFA_C017_派檢申請查核表"/>
            <w:bookmarkEnd w:id="10"/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Pr="00FD6D42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61094B" w:rsidRPr="00FD6D42" w:rsidRDefault="00F04CE9" w:rsidP="00F04CE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1094B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查詢統計</w:t>
            </w:r>
            <w:r w:rsidR="0061094B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1094B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港灣相關查詢</w:t>
            </w:r>
            <w:r w:rsidR="0061094B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61094B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派檢申請查核表</w:t>
            </w:r>
            <w:r w:rsidR="0006721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61094B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FE30D14" wp14:editId="4479B4A6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621030</wp:posOffset>
                      </wp:positionV>
                      <wp:extent cx="2678039" cy="160655"/>
                      <wp:effectExtent l="0" t="0" r="27305" b="10795"/>
                      <wp:wrapNone/>
                      <wp:docPr id="9220" name="矩形 9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8039" cy="160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0" o:spid="_x0000_s1026" style="position:absolute;margin-left:14.1pt;margin-top:48.9pt;width:210.85pt;height:12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C140BDD" wp14:editId="7817E2AA">
                  <wp:extent cx="5581650" cy="1543050"/>
                  <wp:effectExtent l="0" t="0" r="0" b="0"/>
                  <wp:docPr id="9221" name="圖片 9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2116" cy="1545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533B2B">
        <w:trPr>
          <w:trHeight w:val="26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61094B" w:rsidP="0006721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="007658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派檢申請查核表</w:t>
            </w:r>
            <w:r w:rsidR="007658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輸入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進出港時間</w:t>
            </w:r>
            <w:r w:rsidR="0006721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  <w:r w:rsidR="0006721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280B1D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2113ADFB" wp14:editId="0B06346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1022022</wp:posOffset>
                      </wp:positionV>
                      <wp:extent cx="2057400" cy="390279"/>
                      <wp:effectExtent l="0" t="0" r="19050" b="1016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3902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6" style="position:absolute;margin-left:14.25pt;margin-top:80.45pt;width:162pt;height:30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" filled="f" strokecolor="red" strokeweight="2pt"/>
                  </w:pict>
                </mc:Fallback>
              </mc:AlternateContent>
            </w:r>
            <w:r w:rsidR="00E67F45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8141794" wp14:editId="05D92DEF">
                      <wp:simplePos x="0" y="0"/>
                      <wp:positionH relativeFrom="column">
                        <wp:posOffset>4972685</wp:posOffset>
                      </wp:positionH>
                      <wp:positionV relativeFrom="paragraph">
                        <wp:posOffset>1327785</wp:posOffset>
                      </wp:positionV>
                      <wp:extent cx="45085" cy="252730"/>
                      <wp:effectExtent l="19050" t="19050" r="31115" b="13970"/>
                      <wp:wrapNone/>
                      <wp:docPr id="630" name="向上箭號 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5273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上箭號 630" o:spid="_x0000_s1026" type="#_x0000_t68" style="position:absolute;margin-left:391.55pt;margin-top:104.55pt;width:3.55pt;height:19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" adj="1927" fillcolor="red" strokecolor="red" strokeweight="2pt"/>
                  </w:pict>
                </mc:Fallback>
              </mc:AlternateContent>
            </w:r>
            <w:r w:rsidR="0061094B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7C3E0E5" wp14:editId="30979E70">
                      <wp:simplePos x="0" y="0"/>
                      <wp:positionH relativeFrom="column">
                        <wp:posOffset>4812030</wp:posOffset>
                      </wp:positionH>
                      <wp:positionV relativeFrom="paragraph">
                        <wp:posOffset>1096010</wp:posOffset>
                      </wp:positionV>
                      <wp:extent cx="267287" cy="216535"/>
                      <wp:effectExtent l="0" t="0" r="19050" b="12065"/>
                      <wp:wrapNone/>
                      <wp:docPr id="631" name="矩形 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287" cy="216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31" o:spid="_x0000_s1026" style="position:absolute;margin-left:378.9pt;margin-top:86.3pt;width:21.05pt;height:17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61094B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3A60215" wp14:editId="52AABFD6">
                  <wp:extent cx="5581650" cy="1530350"/>
                  <wp:effectExtent l="0" t="0" r="0" b="0"/>
                  <wp:docPr id="626" name="圖片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9296" cy="1535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8919FA">
        <w:trPr>
          <w:trHeight w:val="8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61094B" w:rsidP="0076583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3.</w:t>
            </w:r>
            <w:r w:rsidR="007658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派檢申請查核表</w:t>
            </w:r>
            <w:r w:rsidR="007658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客戶名稱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客戶代號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船舶號數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航次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英文船名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中文船名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靠泊船席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進港通過港口時間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離港通過港口時間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進港申請離港申請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等項目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61094B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E6C7218" wp14:editId="3161D6B7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677545</wp:posOffset>
                      </wp:positionV>
                      <wp:extent cx="1847850" cy="216535"/>
                      <wp:effectExtent l="0" t="0" r="19050" b="12065"/>
                      <wp:wrapNone/>
                      <wp:docPr id="9224" name="矩形 9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0" cy="216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4" o:spid="_x0000_s1026" style="position:absolute;margin-left:18.75pt;margin-top:53.35pt;width:145.5pt;height:17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176F5B6" wp14:editId="1BBD08AF">
                      <wp:simplePos x="0" y="0"/>
                      <wp:positionH relativeFrom="column">
                        <wp:posOffset>4067175</wp:posOffset>
                      </wp:positionH>
                      <wp:positionV relativeFrom="paragraph">
                        <wp:posOffset>2341245</wp:posOffset>
                      </wp:positionV>
                      <wp:extent cx="1231900" cy="387350"/>
                      <wp:effectExtent l="19050" t="19050" r="25400" b="12700"/>
                      <wp:wrapNone/>
                      <wp:docPr id="9222" name="文字方塊 9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0" cy="3873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E7BAD" w:rsidRPr="0005347D" w:rsidRDefault="00EE7BAD" w:rsidP="00EE7BAD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顯示欄位區域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9222" o:spid="_x0000_s1035" type="#_x0000_t202" style="position:absolute;margin-left:320.25pt;margin-top:184.35pt;width:97pt;height:30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" filled="f" strokecolor="red" strokeweight="3pt">
                      <v:textbox>
                        <w:txbxContent>
                          <w:p w:rsidR="00EE7BAD" w:rsidRPr="0005347D" w:rsidRDefault="00EE7BAD" w:rsidP="00EE7BAD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顯示欄位區域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E02D294" wp14:editId="0D5549AA">
                      <wp:simplePos x="0" y="0"/>
                      <wp:positionH relativeFrom="column">
                        <wp:posOffset>4545330</wp:posOffset>
                      </wp:positionH>
                      <wp:positionV relativeFrom="paragraph">
                        <wp:posOffset>2086610</wp:posOffset>
                      </wp:positionV>
                      <wp:extent cx="45085" cy="252730"/>
                      <wp:effectExtent l="19050" t="19050" r="31115" b="13970"/>
                      <wp:wrapNone/>
                      <wp:docPr id="9223" name="向上箭號 9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5273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上箭號 9223" o:spid="_x0000_s1026" type="#_x0000_t68" style="position:absolute;margin-left:357.9pt;margin-top:164.3pt;width:3.55pt;height:19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" adj="1927" fillcolor="red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BF7C6B1" wp14:editId="0B8E362B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1864995</wp:posOffset>
                      </wp:positionV>
                      <wp:extent cx="5086350" cy="224790"/>
                      <wp:effectExtent l="0" t="0" r="19050" b="22860"/>
                      <wp:wrapNone/>
                      <wp:docPr id="628" name="矩形 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6350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8" o:spid="_x0000_s1026" style="position:absolute;margin-left:30.25pt;margin-top:146.85pt;width:400.5pt;height:17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9C0B622" wp14:editId="21181E21">
                  <wp:extent cx="5581650" cy="3187700"/>
                  <wp:effectExtent l="0" t="0" r="0" b="0"/>
                  <wp:docPr id="627" name="圖片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4835" cy="3189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8919FA">
        <w:trPr>
          <w:trHeight w:val="23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61094B" w:rsidP="0076583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4.</w:t>
            </w:r>
            <w:r w:rsidR="007658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派檢申請查核表</w:t>
            </w:r>
            <w:r w:rsidR="007658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</w:t>
            </w:r>
            <w:r w:rsidR="0006721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9615B0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AF9B855" wp14:editId="39218AF7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858520</wp:posOffset>
                      </wp:positionV>
                      <wp:extent cx="342900" cy="196215"/>
                      <wp:effectExtent l="0" t="0" r="19050" b="13335"/>
                      <wp:wrapNone/>
                      <wp:docPr id="9234" name="矩形 9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96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4" o:spid="_x0000_s1026" style="position:absolute;margin-left:2.1pt;margin-top:67.6pt;width:27pt;height:15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6DD09C2" wp14:editId="78CC441F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1054100</wp:posOffset>
                      </wp:positionV>
                      <wp:extent cx="45085" cy="252730"/>
                      <wp:effectExtent l="19050" t="19050" r="31115" b="13970"/>
                      <wp:wrapNone/>
                      <wp:docPr id="633" name="向上箭號 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25273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向上箭號 633" o:spid="_x0000_s1026" type="#_x0000_t68" style="position:absolute;margin-left:14.65pt;margin-top:83pt;width:3.55pt;height:19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" adj="1927" fillcolor="red" strokecolor="red" strokeweight="2pt"/>
                  </w:pict>
                </mc:Fallback>
              </mc:AlternateContent>
            </w:r>
            <w:r w:rsidR="007B2080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F5E41A3" wp14:editId="6E08E51A">
                  <wp:extent cx="5567514" cy="1991032"/>
                  <wp:effectExtent l="0" t="0" r="0" b="9525"/>
                  <wp:docPr id="9225" name="圖片 9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063" cy="200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7B2080">
        <w:trPr>
          <w:trHeight w:val="286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61094B" w:rsidP="0076583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5.</w:t>
            </w:r>
            <w:r w:rsidR="007658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派檢申請查核表</w:t>
            </w:r>
            <w:r w:rsidR="007658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列印表格</w:t>
            </w:r>
            <w:r w:rsidR="0076583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內容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B90CB1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EE3E74B" wp14:editId="482D06A8">
                      <wp:simplePos x="0" y="0"/>
                      <wp:positionH relativeFrom="column">
                        <wp:posOffset>2054225</wp:posOffset>
                      </wp:positionH>
                      <wp:positionV relativeFrom="paragraph">
                        <wp:posOffset>46355</wp:posOffset>
                      </wp:positionV>
                      <wp:extent cx="1104900" cy="139700"/>
                      <wp:effectExtent l="0" t="0" r="19050" b="12700"/>
                      <wp:wrapNone/>
                      <wp:docPr id="9231" name="矩形 9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13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1" o:spid="_x0000_s1026" style="position:absolute;margin-left:161.75pt;margin-top:3.65pt;width:87pt;height:1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2652FC7" wp14:editId="7EE6A979">
                  <wp:extent cx="5589638" cy="2315496"/>
                  <wp:effectExtent l="0" t="0" r="0" b="8890"/>
                  <wp:docPr id="635" name="圖片 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0116" cy="2336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7B2080">
        <w:trPr>
          <w:trHeight w:val="239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61094B" w:rsidP="00653B7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6.</w:t>
            </w:r>
            <w:r w:rsidR="00F04CE9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派檢申請查核表</w:t>
            </w:r>
            <w:r w:rsidR="00F04CE9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</w:t>
            </w:r>
            <w:r w:rsidR="0006721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</w:t>
            </w:r>
            <w:r w:rsidR="0006721A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儲存</w:t>
            </w:r>
            <w:r w:rsidR="0006721A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3A7B4B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9BDC21E" wp14:editId="7FCCEFA8">
                      <wp:simplePos x="0" y="0"/>
                      <wp:positionH relativeFrom="column">
                        <wp:posOffset>4219575</wp:posOffset>
                      </wp:positionH>
                      <wp:positionV relativeFrom="paragraph">
                        <wp:posOffset>2628265</wp:posOffset>
                      </wp:positionV>
                      <wp:extent cx="539750" cy="224790"/>
                      <wp:effectExtent l="0" t="0" r="12700" b="22860"/>
                      <wp:wrapNone/>
                      <wp:docPr id="9229" name="矩形 9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9" o:spid="_x0000_s1026" style="position:absolute;margin-left:332.25pt;margin-top:206.95pt;width:42.5pt;height:17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 wp14:anchorId="741307E0" wp14:editId="1922025B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441960</wp:posOffset>
                      </wp:positionV>
                      <wp:extent cx="292100" cy="386080"/>
                      <wp:effectExtent l="0" t="0" r="12700" b="13970"/>
                      <wp:wrapNone/>
                      <wp:docPr id="14" name="群組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386080"/>
                                <a:chOff x="0" y="0"/>
                                <a:chExt cx="292100" cy="386080"/>
                              </a:xfrm>
                            </wpg:grpSpPr>
                            <wps:wsp>
                              <wps:cNvPr id="9232" name="向上箭號 9232"/>
                              <wps:cNvSpPr/>
                              <wps:spPr>
                                <a:xfrm>
                                  <a:off x="152400" y="133350"/>
                                  <a:ext cx="45085" cy="252730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36" name="矩形 9236"/>
                              <wps:cNvSpPr/>
                              <wps:spPr>
                                <a:xfrm>
                                  <a:off x="0" y="0"/>
                                  <a:ext cx="2921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14" o:spid="_x0000_s1026" style="position:absolute;margin-left:19.75pt;margin-top:34.8pt;width:23pt;height:30.4pt;z-index:251758592" coordsize="29210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">
                      <v:shape id="向上箭號 9232" o:spid="_x0000_s1027" type="#_x0000_t68" style="position:absolute;left:152400;top:133350;width:45085;height:25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Fi8MUA&#10;AADdAAAADwAAAGRycy9kb3ducmV2LnhtbESP3WrCQBSE7wXfYTmCd7oxlqCpq1hBEKFQ/6CXh+wx&#10;G8yeTbOrpm/fLRR6OczMN8xi1dlaPKj1lWMFk3ECgrhwuuJSwfm0Hc1A+ICssXZMCr7Jw2rZ7y0w&#10;1+7JB3ocQykihH2OCkwITS6lLwxZ9GPXEEfv6lqLIcq2lLrFZ4TbWqZJkkmLFccFgw1tDBW3490q&#10;eOeX/cfM3bK361dlmsun2WR8UGo46NavIAJ14T/8195pBfN0msL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WLwxQAAAN0AAAAPAAAAAAAAAAAAAAAAAJgCAABkcnMv&#10;ZG93bnJldi54bWxQSwUGAAAAAAQABAD1AAAAigMAAAAA&#10;" adj="1927" fillcolor="red" strokecolor="red" strokeweight="2pt"/>
                      <v:rect id="矩形 9236" o:spid="_x0000_s1028" style="position:absolute;width:292100;height:139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Hp8UA&#10;AADdAAAADwAAAGRycy9kb3ducmV2LnhtbESPQWvCQBSE70L/w/IKvYhuqhA0ukorVMSD0LQXb8/s&#10;Mwlm34bd1aT/3hWEHoeZ+YZZrnvTiBs5X1tW8D5OQBAXVtdcKvj9+RrNQPiArLGxTAr+yMN69TJY&#10;YqZtx990y0MpIoR9hgqqENpMSl9UZNCPbUscvbN1BkOUrpTaYRfhppGTJEmlwZrjQoUtbSoqLvnV&#10;KDhtj24z+5xuw3WYRvSl3NOhU+rttf9YgAjUh//ws73TCuaTaQqPN/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genxQAAAN0AAAAPAAAAAAAAAAAAAAAAAJgCAABkcnMv&#10;ZG93bnJldi54bWxQSwUGAAAAAAQABAD1AAAAigMAAAAA&#10;" filled="f" strokecolor="red" strokeweight="2pt"/>
                    </v:group>
                  </w:pict>
                </mc:Fallback>
              </mc:AlternateContent>
            </w:r>
            <w:r w:rsidR="00B90CB1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8C118C7" wp14:editId="32E05B37">
                      <wp:simplePos x="0" y="0"/>
                      <wp:positionH relativeFrom="column">
                        <wp:posOffset>2225675</wp:posOffset>
                      </wp:positionH>
                      <wp:positionV relativeFrom="paragraph">
                        <wp:posOffset>1270</wp:posOffset>
                      </wp:positionV>
                      <wp:extent cx="1104900" cy="139700"/>
                      <wp:effectExtent l="0" t="0" r="19050" b="12700"/>
                      <wp:wrapNone/>
                      <wp:docPr id="9230" name="矩形 9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13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0" o:spid="_x0000_s1026" style="position:absolute;margin-left:175.25pt;margin-top:.1pt;width:87pt;height:1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" filled="f" strokecolor="red" strokeweight="2pt"/>
                  </w:pict>
                </mc:Fallback>
              </mc:AlternateContent>
            </w:r>
            <w:r w:rsidR="0061094B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4182D69" wp14:editId="0E930C95">
                  <wp:extent cx="5501148" cy="2853813"/>
                  <wp:effectExtent l="0" t="0" r="4445" b="3810"/>
                  <wp:docPr id="636" name="圖片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6791" cy="285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7B2080">
        <w:trPr>
          <w:trHeight w:val="310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61094B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7.EXCEL檔名</w:t>
            </w:r>
            <w:r w:rsidRPr="00FD6D42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CiqsStstusCount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B90CB1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C1D1D2F" wp14:editId="63F58058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1345565</wp:posOffset>
                      </wp:positionV>
                      <wp:extent cx="1504950" cy="224790"/>
                      <wp:effectExtent l="0" t="0" r="19050" b="22860"/>
                      <wp:wrapNone/>
                      <wp:docPr id="9226" name="矩形 9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6" o:spid="_x0000_s1026" style="position:absolute;margin-left:108.75pt;margin-top:105.95pt;width:118.5pt;height:17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" filled="f" strokecolor="red" strokeweight="2pt"/>
                  </w:pict>
                </mc:Fallback>
              </mc:AlternateContent>
            </w:r>
            <w:r w:rsidR="0061094B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C499BDD" wp14:editId="0EED5CB5">
                  <wp:extent cx="5632450" cy="1695450"/>
                  <wp:effectExtent l="0" t="0" r="6350" b="0"/>
                  <wp:docPr id="637" name="圖片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998" cy="1699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7B2080">
        <w:trPr>
          <w:trHeight w:val="22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Default="0061094B" w:rsidP="00653B7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8.</w:t>
            </w:r>
            <w:r w:rsidR="00653B7F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派檢申請查核表</w:t>
            </w:r>
            <w:r w:rsidR="00653B7F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下載表格</w:t>
            </w:r>
            <w:r w:rsidR="00653B7F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內容</w:t>
            </w:r>
          </w:p>
          <w:p w:rsidR="001424EF" w:rsidRPr="00FD6D42" w:rsidRDefault="001424EF" w:rsidP="001424EF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海巡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4B" w:rsidRPr="00FD6D42" w:rsidRDefault="00B90CB1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A0D92AF" wp14:editId="55C126DA">
                      <wp:simplePos x="0" y="0"/>
                      <wp:positionH relativeFrom="column">
                        <wp:posOffset>2136980</wp:posOffset>
                      </wp:positionH>
                      <wp:positionV relativeFrom="paragraph">
                        <wp:posOffset>374466</wp:posOffset>
                      </wp:positionV>
                      <wp:extent cx="1504950" cy="224790"/>
                      <wp:effectExtent l="0" t="0" r="19050" b="22860"/>
                      <wp:wrapNone/>
                      <wp:docPr id="9228" name="矩形 9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8" o:spid="_x0000_s1026" style="position:absolute;margin-left:168.25pt;margin-top:29.5pt;width:118.5pt;height:17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" filled="f" strokecolor="red" strokeweight="2pt"/>
                  </w:pict>
                </mc:Fallback>
              </mc:AlternateContent>
            </w:r>
            <w:r w:rsidR="0061094B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DFC6CE2" wp14:editId="07EA0554">
                  <wp:extent cx="5589638" cy="2381865"/>
                  <wp:effectExtent l="0" t="0" r="0" b="0"/>
                  <wp:docPr id="638" name="圖片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4079" cy="2383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48C" w:rsidRPr="00FD6D42" w:rsidRDefault="0017148C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E470D9" w:rsidRPr="00FD6D42" w:rsidRDefault="00E470D9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6721A" w:rsidRPr="00FD6D42" w:rsidRDefault="0006721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312D32" w:rsidRPr="00FD6D42" w:rsidTr="003B0C6C">
        <w:tc>
          <w:tcPr>
            <w:tcW w:w="10848" w:type="dxa"/>
            <w:gridSpan w:val="2"/>
            <w:shd w:val="clear" w:color="auto" w:fill="auto"/>
          </w:tcPr>
          <w:p w:rsidR="00312D32" w:rsidRPr="007F488B" w:rsidRDefault="00312D32" w:rsidP="003B0C6C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1" w:name="_Toc449522323"/>
            <w:r w:rsidRPr="00312D32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IFA_C018  船舶進出港查驗日報表</w:t>
            </w:r>
            <w:bookmarkEnd w:id="11"/>
          </w:p>
        </w:tc>
      </w:tr>
      <w:tr w:rsidR="00CC5630" w:rsidRPr="00FD6D42" w:rsidTr="005B48D9">
        <w:trPr>
          <w:trHeight w:val="34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CE9" w:rsidRPr="00FD6D42" w:rsidRDefault="00F04CE9" w:rsidP="00F04CE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12" w:name="_IFA_C018__船舶進出港查驗日報表"/>
            <w:bookmarkEnd w:id="12"/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Pr="00FD6D42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6B1930" w:rsidRPr="00FD6D42" w:rsidRDefault="00F04CE9" w:rsidP="006B6B6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B1930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查詢統計</w:t>
            </w:r>
            <w:r w:rsidR="006B1930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B1930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港灣相關查詢</w:t>
            </w:r>
            <w:r w:rsidR="006B1930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06721A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6B1930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船舶進出港查驗日報表</w:t>
            </w:r>
            <w:r w:rsidR="0006721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30" w:rsidRPr="00FD6D42" w:rsidRDefault="00EE7BAD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ED6297E" wp14:editId="2902AC9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467995</wp:posOffset>
                      </wp:positionV>
                      <wp:extent cx="2037715" cy="230505"/>
                      <wp:effectExtent l="0" t="0" r="19685" b="17145"/>
                      <wp:wrapNone/>
                      <wp:docPr id="9238" name="矩形 9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7715" cy="230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8" o:spid="_x0000_s1026" style="position:absolute;margin-left:.25pt;margin-top:36.85pt;width:160.45pt;height:18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" filled="f" strokecolor="red" strokeweight="2pt"/>
                  </w:pict>
                </mc:Fallback>
              </mc:AlternateContent>
            </w:r>
            <w:r w:rsidR="005B48D9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6A46416" wp14:editId="4BA09F85">
                      <wp:simplePos x="0" y="0"/>
                      <wp:positionH relativeFrom="column">
                        <wp:posOffset>2949575</wp:posOffset>
                      </wp:positionH>
                      <wp:positionV relativeFrom="paragraph">
                        <wp:posOffset>848995</wp:posOffset>
                      </wp:positionV>
                      <wp:extent cx="2032635" cy="243205"/>
                      <wp:effectExtent l="0" t="0" r="24765" b="23495"/>
                      <wp:wrapNone/>
                      <wp:docPr id="9237" name="矩形 9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63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7" o:spid="_x0000_s1026" style="position:absolute;margin-left:232.25pt;margin-top:66.85pt;width:160.05pt;height:19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" filled="f" strokecolor="red" strokeweight="2pt"/>
                  </w:pict>
                </mc:Fallback>
              </mc:AlternateContent>
            </w:r>
            <w:r w:rsidR="006B1930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C1490FF" wp14:editId="6C0B851D">
                  <wp:extent cx="5518150" cy="1892300"/>
                  <wp:effectExtent l="0" t="0" r="635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6390" cy="1901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6B1930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58" w:rsidRPr="00FD6D42" w:rsidRDefault="000A6C5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2. </w:t>
            </w:r>
            <w:r w:rsidR="00EE7BAD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船舶進出港查驗日報表</w:t>
            </w:r>
            <w:r w:rsidR="00EE7BAD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查驗時間*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船舶動態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船舶動態可選項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</w:t>
            </w:r>
            <w:r w:rsidRPr="00FD6D42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[進港]或[出港]</w:t>
            </w:r>
            <w:r w:rsidR="0006721A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58" w:rsidRPr="00FD6D42" w:rsidRDefault="00ED3E53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3D30F5A1" wp14:editId="1A4BFB68">
                      <wp:simplePos x="0" y="0"/>
                      <wp:positionH relativeFrom="column">
                        <wp:posOffset>4790460</wp:posOffset>
                      </wp:positionH>
                      <wp:positionV relativeFrom="paragraph">
                        <wp:posOffset>1581642</wp:posOffset>
                      </wp:positionV>
                      <wp:extent cx="325694" cy="427703"/>
                      <wp:effectExtent l="0" t="0" r="17780" b="1079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694" cy="4277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6" style="position:absolute;margin-left:377.2pt;margin-top:124.55pt;width:25.65pt;height:33.7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" filled="f" strokecolor="red" strokeweight="2pt"/>
                  </w:pict>
                </mc:Fallback>
              </mc:AlternateContent>
            </w:r>
            <w:r w:rsidR="0006721A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6FF8770E" wp14:editId="29FC4FB8">
                      <wp:simplePos x="0" y="0"/>
                      <wp:positionH relativeFrom="column">
                        <wp:posOffset>181590</wp:posOffset>
                      </wp:positionH>
                      <wp:positionV relativeFrom="paragraph">
                        <wp:posOffset>1052932</wp:posOffset>
                      </wp:positionV>
                      <wp:extent cx="2072148" cy="546100"/>
                      <wp:effectExtent l="0" t="0" r="23495" b="2540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2148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" o:spid="_x0000_s1026" style="position:absolute;margin-left:14.3pt;margin-top:82.9pt;width:163.15pt;height:43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="000A6C58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F8B1471" wp14:editId="259C21A6">
                      <wp:simplePos x="0" y="0"/>
                      <wp:positionH relativeFrom="column">
                        <wp:posOffset>3660775</wp:posOffset>
                      </wp:positionH>
                      <wp:positionV relativeFrom="paragraph">
                        <wp:posOffset>1339850</wp:posOffset>
                      </wp:positionV>
                      <wp:extent cx="267286" cy="546100"/>
                      <wp:effectExtent l="0" t="0" r="19050" b="25400"/>
                      <wp:wrapNone/>
                      <wp:docPr id="608" name="矩形 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286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08" o:spid="_x0000_s1026" style="position:absolute;margin-left:288.25pt;margin-top:105.5pt;width:21.05pt;height:4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0A6C58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1C394AD" wp14:editId="772B939A">
                  <wp:extent cx="5549900" cy="2082800"/>
                  <wp:effectExtent l="0" t="0" r="0" b="0"/>
                  <wp:docPr id="7168" name="圖片 7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1227" cy="2087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852488">
        <w:trPr>
          <w:trHeight w:val="282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58" w:rsidRPr="00FD6D42" w:rsidRDefault="000A6C5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3. </w:t>
            </w:r>
            <w:r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船舶動態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點選[進港]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進港報表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C58" w:rsidRPr="00FD6D42" w:rsidRDefault="00B2074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8816" behindDoc="0" locked="0" layoutInCell="1" allowOverlap="1" wp14:anchorId="20B7DF30" wp14:editId="48FA0403">
                      <wp:simplePos x="0" y="0"/>
                      <wp:positionH relativeFrom="column">
                        <wp:posOffset>4879483</wp:posOffset>
                      </wp:positionH>
                      <wp:positionV relativeFrom="paragraph">
                        <wp:posOffset>624758</wp:posOffset>
                      </wp:positionV>
                      <wp:extent cx="292100" cy="386080"/>
                      <wp:effectExtent l="0" t="0" r="12700" b="13970"/>
                      <wp:wrapNone/>
                      <wp:docPr id="7186" name="群組 7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386080"/>
                                <a:chOff x="0" y="0"/>
                                <a:chExt cx="292100" cy="386080"/>
                              </a:xfrm>
                            </wpg:grpSpPr>
                            <wps:wsp>
                              <wps:cNvPr id="7188" name="向上箭號 7188"/>
                              <wps:cNvSpPr/>
                              <wps:spPr>
                                <a:xfrm>
                                  <a:off x="152400" y="133350"/>
                                  <a:ext cx="45085" cy="252730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89" name="矩形 7189"/>
                              <wps:cNvSpPr/>
                              <wps:spPr>
                                <a:xfrm>
                                  <a:off x="0" y="0"/>
                                  <a:ext cx="2921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7186" o:spid="_x0000_s1026" style="position:absolute;margin-left:384.2pt;margin-top:49.2pt;width:23pt;height:30.4pt;z-index:251938816" coordsize="29210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">
                      <v:shape id="向上箭號 7188" o:spid="_x0000_s1027" type="#_x0000_t68" style="position:absolute;left:152400;top:133350;width:45085;height:25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uObMEA&#10;AADdAAAADwAAAGRycy9kb3ducmV2LnhtbERPy4rCMBTdC/5DuII7TR2kU6pRVBgQYWB8gctLc22K&#10;zU1tota/nywGZnk47/mys7V4Uusrxwom4wQEceF0xaWC0/FrlIHwAVlj7ZgUvMnDctHvzTHX7sV7&#10;eh5CKWII+xwVmBCaXEpfGLLox64hjtzVtRZDhG0pdYuvGG5r+ZEkqbRYcWww2NDGUHE7PKyCb57u&#10;fjJ3S9fXe2Wa88VsUt4rNRx0qxmIQF34F/+5t1rB5ySLc+Ob+AT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LjmzBAAAA3QAAAA8AAAAAAAAAAAAAAAAAmAIAAGRycy9kb3du&#10;cmV2LnhtbFBLBQYAAAAABAAEAPUAAACGAwAAAAA=&#10;" adj="1927" fillcolor="red" strokecolor="red" strokeweight="2pt"/>
                      <v:rect id="矩形 7189" o:spid="_x0000_s1028" style="position:absolute;width:292100;height:139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dIo8YA&#10;AADdAAAADwAAAGRycy9kb3ducmV2LnhtbESPQWvCQBSE74X+h+UJvYhuVLAxdZUqVKQHQevF22v2&#10;mQSzb8PuauK/dwtCj8PMfMPMl52pxY2crywrGA0TEMS51RUXCo4/X4MUhA/IGmvLpOBOHpaL15c5&#10;Ztq2vKfbIRQiQthnqKAMocmk9HlJBv3QNsTRO1tnMETpCqkdthFuajlOkqk0WHFcKLGhdUn55XA1&#10;Cn43J7dOV5NNuPanEX0pvmnXKvXW6z4/QATqwn/42d5qBe+jdAZ/b+IT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dIo8YAAADdAAAADwAAAAAAAAAAAAAAAACYAgAAZHJz&#10;L2Rvd25yZXYueG1sUEsFBgAAAAAEAAQA9QAAAIsDAAAAAA==&#10;" filled="f" strokecolor="red" strokeweight="2pt"/>
                    </v:group>
                  </w:pict>
                </mc:Fallback>
              </mc:AlternateContent>
            </w:r>
            <w:r w:rsidR="00C3718C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A78BD2F" wp14:editId="44FE8299">
                      <wp:simplePos x="0" y="0"/>
                      <wp:positionH relativeFrom="column">
                        <wp:posOffset>3641725</wp:posOffset>
                      </wp:positionH>
                      <wp:positionV relativeFrom="paragraph">
                        <wp:posOffset>392062</wp:posOffset>
                      </wp:positionV>
                      <wp:extent cx="266700" cy="165100"/>
                      <wp:effectExtent l="0" t="0" r="19050" b="25400"/>
                      <wp:wrapNone/>
                      <wp:docPr id="9247" name="矩形 9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6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47" o:spid="_x0000_s1026" style="position:absolute;margin-left:286.75pt;margin-top:30.85pt;width:21pt;height:1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0A6C58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2E50F34" wp14:editId="5885461C">
                  <wp:extent cx="5589638" cy="2389238"/>
                  <wp:effectExtent l="0" t="0" r="0" b="0"/>
                  <wp:docPr id="7169" name="圖片 7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6374" cy="2400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3E3C16">
        <w:trPr>
          <w:trHeight w:val="411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5F18D6" w:rsidP="003E3C1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4.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[船舶進出港查驗日報表]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點選[進港]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</w:t>
            </w:r>
            <w:r w:rsidR="003E3C16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3E3C16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10144" behindDoc="0" locked="0" layoutInCell="1" allowOverlap="1" wp14:anchorId="5551ACC6" wp14:editId="395E083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1146994</wp:posOffset>
                      </wp:positionV>
                      <wp:extent cx="292100" cy="386080"/>
                      <wp:effectExtent l="0" t="0" r="12700" b="1397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386080"/>
                                <a:chOff x="0" y="0"/>
                                <a:chExt cx="292100" cy="386080"/>
                              </a:xfrm>
                            </wpg:grpSpPr>
                            <wps:wsp>
                              <wps:cNvPr id="6" name="向上箭號 6"/>
                              <wps:cNvSpPr/>
                              <wps:spPr>
                                <a:xfrm>
                                  <a:off x="152400" y="133350"/>
                                  <a:ext cx="45085" cy="252730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矩形 8"/>
                              <wps:cNvSpPr/>
                              <wps:spPr>
                                <a:xfrm>
                                  <a:off x="0" y="0"/>
                                  <a:ext cx="2921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5" o:spid="_x0000_s1026" style="position:absolute;margin-left:.05pt;margin-top:90.3pt;width:23pt;height:30.4pt;z-index:251910144" coordsize="29210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">
                      <v:shapetype id="_x0000_t68" coordsize="21600,21600" o:spt="68" adj="5400,5400" path="m0@0l@1@0@1,21600@2,21600@2@0,21600@0,10800,xe">
                        <v:stroke joinstyle="miter"/>
                        <v:formulas>
                          <v:f eqn="val #0"/>
                          <v:f eqn="val #1"/>
                          <v:f eqn="sum 21600 0 #1"/>
                          <v:f eqn="prod #0 #1 10800"/>
                          <v:f eqn="sum #0 0 @3"/>
                        </v:formulas>
                        <v:path o:connecttype="custom" o:connectlocs="10800,0;0,@0;10800,21600;21600,@0" o:connectangles="270,180,90,0" textboxrect="@1,@4,@2,21600"/>
                        <v:handles>
                          <v:h position="#1,#0" xrange="0,10800" yrange="0,21600"/>
                        </v:handles>
                      </v:shapetype>
                      <v:shape id="向上箭號 6" o:spid="_x0000_s1027" type="#_x0000_t68" style="position:absolute;left:152400;top:133350;width:45085;height:25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eV/sIA&#10;AADaAAAADwAAAGRycy9kb3ducmV2LnhtbESP3YrCMBSE7wXfIRxh72yqLEWqUVQQZGFh/QMvD82x&#10;KTYntYla394sLOzlMDPfMLNFZ2vxoNZXjhWMkhQEceF0xaWC42EznIDwAVlj7ZgUvMjDYt7vzTDX&#10;7sk7euxDKSKEfY4KTAhNLqUvDFn0iWuIo3dxrcUQZVtK3eIzwm0tx2maSYsVxwWDDa0NFdf93Sr4&#10;5s+vn4m7ZqvLrTLN6WzWGe+U+hh0yymIQF34D/+1t1pBBr9X4g2Q8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5X+wgAAANoAAAAPAAAAAAAAAAAAAAAAAJgCAABkcnMvZG93&#10;bnJldi54bWxQSwUGAAAAAAQABAD1AAAAhwMAAAAA&#10;" adj="1927" fillcolor="red" strokecolor="red" strokeweight="2pt"/>
                      <v:rect id="矩形 8" o:spid="_x0000_s1028" style="position:absolute;width:292100;height:139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utMMA&#10;AADaAAAADwAAAGRycy9kb3ducmV2LnhtbESPwWrCQBCG7wXfYRnBS9GNFkSiq6igSA+F2l68jdkx&#10;CWZnw+5q0rfvHAo9Dv/838y32vSuUU8KsfZsYDrJQBEX3tZcGvj+OowXoGJCtth4JgM/FGGzHrys&#10;MLe+4096nlOpBMIxRwNVSm2udSwqchgnviWW7OaDwyRjKLUN2AncNXqWZXPtsGa5UGFL+4qK+/nh&#10;DFyPl7Bf7N6O6fE6F/S9fKePzpjRsN8uQSXq0//yX/tkDcivoiIa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ZutMMAAADaAAAADwAAAAAAAAAAAAAAAACYAgAAZHJzL2Rv&#10;d25yZXYueG1sUEsFBgAAAAAEAAQA9QAAAIgDAAAAAA==&#10;" filled="f" strokecolor="red" strokeweight="2pt"/>
                    </v:group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676DE91D" wp14:editId="7E94F425">
                      <wp:simplePos x="0" y="0"/>
                      <wp:positionH relativeFrom="column">
                        <wp:posOffset>3515995</wp:posOffset>
                      </wp:positionH>
                      <wp:positionV relativeFrom="paragraph">
                        <wp:posOffset>490220</wp:posOffset>
                      </wp:positionV>
                      <wp:extent cx="266700" cy="165100"/>
                      <wp:effectExtent l="0" t="0" r="19050" b="2540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6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" o:spid="_x0000_s1026" style="position:absolute;margin-left:276.85pt;margin-top:38.6pt;width:21pt;height:1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" filled="f" strokecolor="red" strokeweight="2pt"/>
                  </w:pict>
                </mc:Fallback>
              </mc:AlternateContent>
            </w:r>
            <w:r w:rsidR="008C4919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3671DE3" wp14:editId="15F25D44">
                  <wp:extent cx="5485749" cy="2403987"/>
                  <wp:effectExtent l="0" t="0" r="127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404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3E3C16">
        <w:trPr>
          <w:trHeight w:val="351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5F18D6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5.[船舶進出港查驗日報]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列印表格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5F18D6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7B5A4BEE" wp14:editId="521FDAC0">
                      <wp:simplePos x="0" y="0"/>
                      <wp:positionH relativeFrom="column">
                        <wp:posOffset>2011209</wp:posOffset>
                      </wp:positionH>
                      <wp:positionV relativeFrom="paragraph">
                        <wp:posOffset>75299</wp:posOffset>
                      </wp:positionV>
                      <wp:extent cx="1143000" cy="222250"/>
                      <wp:effectExtent l="0" t="0" r="19050" b="2540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" o:spid="_x0000_s1026" style="position:absolute;margin-left:158.35pt;margin-top:5.95pt;width:90pt;height:17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" filled="f" strokecolor="red" strokeweight="2pt"/>
                  </w:pict>
                </mc:Fallback>
              </mc:AlternateContent>
            </w:r>
            <w:r w:rsidR="008C4919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B17EA2B" wp14:editId="4F7F351C">
                  <wp:extent cx="5589638" cy="2094271"/>
                  <wp:effectExtent l="0" t="0" r="0" b="127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8757" cy="209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C9276C">
        <w:trPr>
          <w:trHeight w:val="19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5F18D6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6. </w:t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船舶進出港查驗日報表</w:t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下載功能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</w:t>
            </w:r>
            <w:r w:rsidR="00B20748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儲存</w:t>
            </w:r>
            <w:r w:rsidR="00B20748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3E3C16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4EFB9B1C" wp14:editId="257A62A8">
                      <wp:simplePos x="0" y="0"/>
                      <wp:positionH relativeFrom="column">
                        <wp:posOffset>4211320</wp:posOffset>
                      </wp:positionH>
                      <wp:positionV relativeFrom="paragraph">
                        <wp:posOffset>3200215</wp:posOffset>
                      </wp:positionV>
                      <wp:extent cx="495300" cy="222250"/>
                      <wp:effectExtent l="0" t="0" r="19050" b="2540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2" o:spid="_x0000_s1026" style="position:absolute;margin-left:331.6pt;margin-top:252pt;width:39pt;height:17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" filled="f" strokecolor="red" strokeweight="2pt"/>
                  </w:pict>
                </mc:Fallback>
              </mc:AlternateContent>
            </w:r>
            <w:r w:rsidR="005F18D6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63278692" wp14:editId="7E626A13">
                      <wp:simplePos x="0" y="0"/>
                      <wp:positionH relativeFrom="column">
                        <wp:posOffset>1753521</wp:posOffset>
                      </wp:positionH>
                      <wp:positionV relativeFrom="paragraph">
                        <wp:posOffset>84926</wp:posOffset>
                      </wp:positionV>
                      <wp:extent cx="2076450" cy="222250"/>
                      <wp:effectExtent l="0" t="0" r="19050" b="25400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" o:spid="_x0000_s1026" style="position:absolute;margin-left:138.05pt;margin-top:6.7pt;width:163.5pt;height:17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" filled="f" strokecolor="red" strokeweight="2pt"/>
                  </w:pict>
                </mc:Fallback>
              </mc:AlternateContent>
            </w:r>
            <w:r w:rsidR="008C4919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08C4F58" wp14:editId="41CCA0C9">
                  <wp:extent cx="5486400" cy="3429000"/>
                  <wp:effectExtent l="0" t="0" r="0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171EA1">
        <w:trPr>
          <w:trHeight w:val="43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5F18D6" w:rsidP="00BE508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7.EXCEL檔名</w:t>
            </w:r>
            <w:r w:rsidRPr="00FD6D42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CiqsStstus</w:t>
            </w:r>
            <w:r w:rsidR="008C4919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Detail</w:t>
            </w:r>
            <w:r w:rsidR="00BE5082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.xls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5F18D6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72D718B0" wp14:editId="40DB05A2">
                      <wp:simplePos x="0" y="0"/>
                      <wp:positionH relativeFrom="column">
                        <wp:posOffset>1543357</wp:posOffset>
                      </wp:positionH>
                      <wp:positionV relativeFrom="paragraph">
                        <wp:posOffset>2205601</wp:posOffset>
                      </wp:positionV>
                      <wp:extent cx="1085850" cy="222250"/>
                      <wp:effectExtent l="0" t="0" r="19050" b="25400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5" o:spid="_x0000_s1026" style="position:absolute;margin-left:121.5pt;margin-top:173.65pt;width:85.5pt;height:17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" filled="f" strokecolor="red" strokeweight="2pt"/>
                  </w:pict>
                </mc:Fallback>
              </mc:AlternateContent>
            </w:r>
            <w:r w:rsidR="008C4919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D73EEB2" wp14:editId="5398EA25">
                  <wp:extent cx="4445000" cy="2451100"/>
                  <wp:effectExtent l="0" t="0" r="0" b="635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171EA1">
        <w:trPr>
          <w:trHeight w:val="409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5F18D6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8.[船舶進出港查驗日報表]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下載表格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5F18D6" w:rsidP="00C927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7E843D9B" wp14:editId="323C6C5B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110490</wp:posOffset>
                      </wp:positionV>
                      <wp:extent cx="1079500" cy="222250"/>
                      <wp:effectExtent l="0" t="0" r="25400" b="25400"/>
                      <wp:wrapNone/>
                      <wp:docPr id="16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6" o:spid="_x0000_s1026" style="position:absolute;margin-left:157.25pt;margin-top:8.7pt;width:85pt;height:17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" filled="f" strokecolor="red" strokeweight="2pt"/>
                  </w:pict>
                </mc:Fallback>
              </mc:AlternateContent>
            </w:r>
            <w:r w:rsidR="003E3C16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3159B13" wp14:editId="7EEB14B2">
                  <wp:extent cx="5486400" cy="2580968"/>
                  <wp:effectExtent l="0" t="0" r="0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580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852488">
        <w:trPr>
          <w:trHeight w:val="2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FC209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9</w:t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[船舶進出港查驗日報表]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點選[出港]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出港報表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8D6" w:rsidRPr="00FD6D42" w:rsidRDefault="00B2074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6768" behindDoc="0" locked="0" layoutInCell="1" allowOverlap="1" wp14:anchorId="2DDF6F10" wp14:editId="6FB4896F">
                      <wp:simplePos x="0" y="0"/>
                      <wp:positionH relativeFrom="column">
                        <wp:posOffset>4792980</wp:posOffset>
                      </wp:positionH>
                      <wp:positionV relativeFrom="paragraph">
                        <wp:posOffset>590550</wp:posOffset>
                      </wp:positionV>
                      <wp:extent cx="292100" cy="386080"/>
                      <wp:effectExtent l="0" t="0" r="12700" b="13970"/>
                      <wp:wrapNone/>
                      <wp:docPr id="7183" name="群組 71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386080"/>
                                <a:chOff x="0" y="0"/>
                                <a:chExt cx="292100" cy="386080"/>
                              </a:xfrm>
                            </wpg:grpSpPr>
                            <wps:wsp>
                              <wps:cNvPr id="7184" name="向上箭號 7184"/>
                              <wps:cNvSpPr/>
                              <wps:spPr>
                                <a:xfrm>
                                  <a:off x="152400" y="133350"/>
                                  <a:ext cx="45085" cy="252730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85" name="矩形 7185"/>
                              <wps:cNvSpPr/>
                              <wps:spPr>
                                <a:xfrm>
                                  <a:off x="0" y="0"/>
                                  <a:ext cx="2921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7183" o:spid="_x0000_s1026" style="position:absolute;margin-left:377.4pt;margin-top:46.5pt;width:23pt;height:30.4pt;z-index:251936768" coordsize="29210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">
                      <v:shape id="向上箭號 7184" o:spid="_x0000_s1027" type="#_x0000_t68" style="position:absolute;left:152400;top:133350;width:45085;height:25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EacUA&#10;AADdAAAADwAAAGRycy9kb3ducmV2LnhtbESP3WrCQBSE7wu+w3IK3jUbRdKQukoVBBEK9Q96ecge&#10;s8Hs2ZhdNb59t1DwcpiZb5jpvLeNuFHna8cKRkkKgrh0uuZKwWG/estB+ICssXFMCh7kYT4bvEyx&#10;0O7OW7rtQiUihH2BCkwIbSGlLw1Z9IlriaN3cp3FEGVXSd3hPcJtI8dpmkmLNccFgy0tDZXn3dUq&#10;+OLJ5jt352xxutSmPf6YZcZbpYav/ecHiEB9eIb/22ut4H2UT+DvTXw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oRpxQAAAN0AAAAPAAAAAAAAAAAAAAAAAJgCAABkcnMv&#10;ZG93bnJldi54bWxQSwUGAAAAAAQABAD1AAAAigMAAAAA&#10;" adj="1927" fillcolor="red" strokecolor="red" strokeweight="2pt"/>
                      <v:rect id="矩形 7185" o:spid="_x0000_s1028" style="position:absolute;width:292100;height:139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pCpsYA&#10;AADdAAAADwAAAGRycy9kb3ducmV2LnhtbESPT2vCQBTE74V+h+UVvIhutFRD6ioqVKQHwT8Xb8/s&#10;axLMvg27q0m/fVcQehxm5jfMbNGZWtzJ+cqygtEwAUGcW11xoeB0/BqkIHxA1lhbJgW/5GExf32Z&#10;YaZty3u6H0IhIoR9hgrKEJpMSp+XZNAPbUMcvR/rDIYoXSG1wzbCTS3HSTKRBiuOCyU2tC4pvx5u&#10;RsFlc3brdPW+Cbf+JKKvxTftWqV6b93yE0SgLvyHn+2tVjAdpR/weBOf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pCpsYAAADdAAAADwAAAAAAAAAAAAAAAACYAgAAZHJz&#10;L2Rvd25yZXYueG1sUEsFBgAAAAAEAAQA9QAAAIsDAAAAAA==&#10;" filled="f" strokecolor="red" strokeweight="2pt"/>
                    </v:group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7C09523E" wp14:editId="0CA51C86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349885</wp:posOffset>
                      </wp:positionV>
                      <wp:extent cx="266700" cy="165100"/>
                      <wp:effectExtent l="0" t="0" r="19050" b="25400"/>
                      <wp:wrapNone/>
                      <wp:docPr id="7170" name="矩形 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6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0" o:spid="_x0000_s1026" style="position:absolute;margin-left:286pt;margin-top:27.55pt;width:21pt;height:13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543E7DE" wp14:editId="0923096B">
                  <wp:extent cx="5552767" cy="2352368"/>
                  <wp:effectExtent l="0" t="0" r="0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0359" cy="2355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B20748">
        <w:trPr>
          <w:trHeight w:val="39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FD6D42" w:rsidRDefault="00FC2098" w:rsidP="00C927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10</w:t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.[船舶進出港查驗日報]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點選[列印]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列印表格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FD6D42" w:rsidRDefault="00B2074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27552" behindDoc="0" locked="0" layoutInCell="1" allowOverlap="1" wp14:anchorId="4E3F8174" wp14:editId="755626B0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845185</wp:posOffset>
                      </wp:positionV>
                      <wp:extent cx="292100" cy="386080"/>
                      <wp:effectExtent l="0" t="0" r="12700" b="13970"/>
                      <wp:wrapNone/>
                      <wp:docPr id="7173" name="群組 7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00" cy="386080"/>
                                <a:chOff x="0" y="0"/>
                                <a:chExt cx="292100" cy="386080"/>
                              </a:xfrm>
                            </wpg:grpSpPr>
                            <wps:wsp>
                              <wps:cNvPr id="7175" name="向上箭號 7175"/>
                              <wps:cNvSpPr/>
                              <wps:spPr>
                                <a:xfrm>
                                  <a:off x="152400" y="133350"/>
                                  <a:ext cx="45085" cy="252730"/>
                                </a:xfrm>
                                <a:prstGeom prst="up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79" name="矩形 7179"/>
                              <wps:cNvSpPr/>
                              <wps:spPr>
                                <a:xfrm>
                                  <a:off x="0" y="0"/>
                                  <a:ext cx="292100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7173" o:spid="_x0000_s1026" style="position:absolute;margin-left:7.75pt;margin-top:66.55pt;width:23pt;height:30.4pt;z-index:251927552" coordsize="292100,38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">
                      <v:shape id="向上箭號 7175" o:spid="_x0000_s1027" type="#_x0000_t68" style="position:absolute;left:152400;top:133350;width:45085;height:2527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R1cYA&#10;AADdAAAADwAAAGRycy9kb3ducmV2LnhtbESPQWvCQBSE7wX/w/KE3urG0kZJ3YgKhVIQNLbQ4yP7&#10;zIZk36bZrab/3hUEj8PMfMMsloNtxYl6XztWMJ0kIIhLp2uuFHwd3p/mIHxA1tg6JgX/5GGZjx4W&#10;mGl35j2dilCJCGGfoQITQpdJ6UtDFv3EdcTRO7reYoiyr6Tu8RzhtpXPSZJKizXHBYMdbQyVTfFn&#10;FWz55XM3d026Pv7Wpvv+MZuU90o9jofVG4hAQ7iHb+0PrWA2nb3C9U18Aj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9R1cYAAADdAAAADwAAAAAAAAAAAAAAAACYAgAAZHJz&#10;L2Rvd25yZXYueG1sUEsFBgAAAAAEAAQA9QAAAIsDAAAAAA==&#10;" adj="1927" fillcolor="red" strokecolor="red" strokeweight="2pt"/>
                      <v:rect id="矩形 7179" o:spid="_x0000_s1028" style="position:absolute;width:292100;height:139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I4hMYA&#10;AADdAAAADwAAAGRycy9kb3ducmV2LnhtbESPQWvCQBSE70L/w/IKXqTZWEFtmlVaQZEeBLWX3l6z&#10;r0kw+zbsrib+e7cgeBxm5hsmX/amERdyvrasYJykIIgLq2suFXwf1y9zED4ga2wsk4IreVgungY5&#10;Ztp2vKfLIZQiQthnqKAKoc2k9EVFBn1iW+Lo/VlnMETpSqkddhFuGvmaplNpsOa4UGFLq4qK0+Fs&#10;FPxuftxq/jnZhPNoGtGn8ot2nVLD5/7jHUSgPjzC9/ZWK5iNZ2/w/yY+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I4hMYAAADdAAAADwAAAAAAAAAAAAAAAACYAgAAZHJz&#10;L2Rvd25yZXYueG1sUEsFBgAAAAAEAAQA9QAAAIsDAAAAAA==&#10;" filled="f" strokecolor="red" strokeweight="2pt"/>
                    </v:group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05172F31" wp14:editId="657A2B03">
                      <wp:simplePos x="0" y="0"/>
                      <wp:positionH relativeFrom="column">
                        <wp:posOffset>3634740</wp:posOffset>
                      </wp:positionH>
                      <wp:positionV relativeFrom="paragraph">
                        <wp:posOffset>353695</wp:posOffset>
                      </wp:positionV>
                      <wp:extent cx="266700" cy="165100"/>
                      <wp:effectExtent l="0" t="0" r="19050" b="25400"/>
                      <wp:wrapNone/>
                      <wp:docPr id="2048" name="矩形 2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65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48" o:spid="_x0000_s1026" style="position:absolute;margin-left:286.2pt;margin-top:27.85pt;width:21pt;height:1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AD1057B" wp14:editId="5FCC0F08">
                  <wp:extent cx="5552767" cy="2352368"/>
                  <wp:effectExtent l="0" t="0" r="0" b="0"/>
                  <wp:docPr id="9241" name="圖片 9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0359" cy="2355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B20748">
        <w:trPr>
          <w:trHeight w:val="381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FD6D42" w:rsidRDefault="00FC2098" w:rsidP="00B2074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.[船舶進出港查驗日報]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列印表格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FD6D42" w:rsidRDefault="00B2074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58044770" wp14:editId="37356729">
                      <wp:simplePos x="0" y="0"/>
                      <wp:positionH relativeFrom="column">
                        <wp:posOffset>2092325</wp:posOffset>
                      </wp:positionH>
                      <wp:positionV relativeFrom="paragraph">
                        <wp:posOffset>281776</wp:posOffset>
                      </wp:positionV>
                      <wp:extent cx="1143000" cy="222250"/>
                      <wp:effectExtent l="0" t="0" r="19050" b="25400"/>
                      <wp:wrapNone/>
                      <wp:docPr id="2058" name="矩形 20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8" o:spid="_x0000_s1026" style="position:absolute;margin-left:164.75pt;margin-top:22.2pt;width:90pt;height:17.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6C350B6" wp14:editId="5DFC0E29">
                  <wp:extent cx="5538713" cy="2219633"/>
                  <wp:effectExtent l="0" t="0" r="5080" b="9525"/>
                  <wp:docPr id="7171" name="圖片 7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2994" cy="2225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FC2098">
        <w:trPr>
          <w:trHeight w:val="453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FD6D42" w:rsidRDefault="00FC209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12</w:t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 船舶進出港查驗日報表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下載功能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按儲存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FD6D42" w:rsidRDefault="00FC209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16479D4E" wp14:editId="546A6804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2130425</wp:posOffset>
                      </wp:positionV>
                      <wp:extent cx="495300" cy="222250"/>
                      <wp:effectExtent l="0" t="0" r="19050" b="25400"/>
                      <wp:wrapNone/>
                      <wp:docPr id="2064" name="矩形 20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4" o:spid="_x0000_s1026" style="position:absolute;margin-left:321.75pt;margin-top:167.75pt;width:39pt;height:17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B20748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11254184" wp14:editId="5D4F132F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3810</wp:posOffset>
                      </wp:positionV>
                      <wp:extent cx="2076450" cy="222250"/>
                      <wp:effectExtent l="0" t="0" r="19050" b="25400"/>
                      <wp:wrapNone/>
                      <wp:docPr id="2059" name="矩形 20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9" o:spid="_x0000_s1026" style="position:absolute;margin-left:134.25pt;margin-top:.3pt;width:163.5pt;height:17.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" filled="f" strokecolor="red" strokeweight="2pt"/>
                  </w:pict>
                </mc:Fallback>
              </mc:AlternateContent>
            </w:r>
            <w:r w:rsidR="00B20748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D9FCEB0" wp14:editId="36C8FCE5">
                  <wp:extent cx="5477085" cy="2352368"/>
                  <wp:effectExtent l="0" t="0" r="0" b="0"/>
                  <wp:docPr id="9244" name="圖片 9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5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FC2098">
        <w:trPr>
          <w:trHeight w:val="366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19A" w:rsidRPr="00FD6D42" w:rsidRDefault="00FC2098" w:rsidP="0033719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13</w:t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.EXCEL檔</w:t>
            </w:r>
          </w:p>
          <w:p w:rsidR="00B20748" w:rsidRPr="00FD6D42" w:rsidRDefault="00B20748" w:rsidP="00BE508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名</w:t>
            </w:r>
            <w:r w:rsidR="0033719A" w:rsidRPr="00FD6D42">
              <w:rPr>
                <w:rFonts w:ascii="微軟正黑體" w:eastAsia="微軟正黑體" w:hAnsi="微軟正黑體"/>
                <w:color w:val="000000" w:themeColor="text1"/>
                <w:szCs w:val="24"/>
              </w:rPr>
              <w:t>CiqsStstus</w:t>
            </w:r>
            <w:r w:rsidR="0033719A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Detail</w:t>
            </w:r>
            <w:r w:rsidR="00F8090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.xls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FD6D42" w:rsidRDefault="00B2074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38ADD7D0" wp14:editId="003D1BC3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1484979</wp:posOffset>
                      </wp:positionV>
                      <wp:extent cx="1085850" cy="222250"/>
                      <wp:effectExtent l="0" t="0" r="19050" b="25400"/>
                      <wp:wrapNone/>
                      <wp:docPr id="2060" name="矩形 20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0" o:spid="_x0000_s1026" style="position:absolute;margin-left:108.75pt;margin-top:116.95pt;width:85.5pt;height:17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35EA91C" wp14:editId="218A6387">
                  <wp:extent cx="5486400" cy="1664335"/>
                  <wp:effectExtent l="0" t="0" r="0" b="0"/>
                  <wp:docPr id="9245" name="圖片 9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66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FC2098">
        <w:trPr>
          <w:trHeight w:val="366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Default="00FC2098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14</w:t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.[船舶進出港查驗日報表]</w:t>
            </w:r>
            <w:r w:rsidR="00B20748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B20748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下載表格</w:t>
            </w:r>
          </w:p>
          <w:p w:rsidR="001424EF" w:rsidRPr="00FD6D42" w:rsidRDefault="001424EF" w:rsidP="001424EF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海巡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748" w:rsidRPr="00FD6D42" w:rsidRDefault="00B2074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39494478" wp14:editId="4AD493C6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110490</wp:posOffset>
                      </wp:positionV>
                      <wp:extent cx="1079500" cy="222250"/>
                      <wp:effectExtent l="0" t="0" r="25400" b="25400"/>
                      <wp:wrapNone/>
                      <wp:docPr id="2062" name="矩形 20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2" o:spid="_x0000_s1026" style="position:absolute;margin-left:157.25pt;margin-top:8.7pt;width:85pt;height:17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835E726" wp14:editId="26F17CF1">
                  <wp:extent cx="5486400" cy="1469390"/>
                  <wp:effectExtent l="0" t="0" r="0" b="0"/>
                  <wp:docPr id="9246" name="圖片 9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46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48C" w:rsidRPr="00FD6D42" w:rsidRDefault="0017148C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24D96" w:rsidRPr="00FD6D42" w:rsidRDefault="00724D96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C2098" w:rsidRPr="00FD6D42" w:rsidRDefault="00FC2098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FC2098" w:rsidRPr="00FD6D42" w:rsidRDefault="00FC2098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Pr="00FD6D42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Pr="00FD6D42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Pr="00FD6D42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Pr="00FD6D42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Pr="00FD6D42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Pr="00FD6D42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Pr="00FD6D42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Pr="00FD6D42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Pr="00FD6D42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29263A" w:rsidRPr="00FD6D42" w:rsidRDefault="0029263A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312D32" w:rsidRPr="00FD6D42" w:rsidTr="003B0C6C">
        <w:tc>
          <w:tcPr>
            <w:tcW w:w="10848" w:type="dxa"/>
            <w:gridSpan w:val="2"/>
            <w:shd w:val="clear" w:color="auto" w:fill="auto"/>
          </w:tcPr>
          <w:p w:rsidR="00312D32" w:rsidRPr="007F488B" w:rsidRDefault="00F033AF" w:rsidP="00F033AF">
            <w:pPr>
              <w:pStyle w:val="1"/>
              <w:tabs>
                <w:tab w:val="center" w:pos="5316"/>
                <w:tab w:val="left" w:pos="8302"/>
              </w:tabs>
              <w:jc w:val="left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3" w:name="_Toc449522324"/>
            <w:r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  <w:lastRenderedPageBreak/>
              <w:tab/>
            </w:r>
            <w:r w:rsidR="00312D32" w:rsidRPr="00312D32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HOP_C025港區工作業者申請單查詢</w:t>
            </w:r>
            <w:bookmarkEnd w:id="13"/>
            <w:r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  <w:tab/>
            </w:r>
          </w:p>
        </w:tc>
      </w:tr>
      <w:tr w:rsidR="00CC5630" w:rsidRPr="00FD6D42" w:rsidTr="0024270E">
        <w:trPr>
          <w:trHeight w:val="583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CE9" w:rsidRPr="00FD6D42" w:rsidRDefault="00F04CE9" w:rsidP="00F04CE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14" w:name="_HOP_C025港區工作業者申請單查詢"/>
            <w:bookmarkEnd w:id="14"/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Pr="00FD6D42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205E93" w:rsidRPr="00FD6D42" w:rsidRDefault="00F04CE9" w:rsidP="007224E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205E93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="00205E93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205E93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查詢統計</w:t>
            </w:r>
            <w:r w:rsidR="00205E93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205E93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港灣相關查詢</w:t>
            </w:r>
            <w:r w:rsidR="00205E93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E65BF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F033AF" w:rsidRPr="00F033A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港區工作業者申請單查詢</w:t>
            </w:r>
            <w:r w:rsidR="003E65BF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E93" w:rsidRPr="00FD6D42" w:rsidRDefault="00F033AF" w:rsidP="001B7BD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F5FC433" wp14:editId="47F6D2F6">
                      <wp:simplePos x="0" y="0"/>
                      <wp:positionH relativeFrom="column">
                        <wp:posOffset>2891155</wp:posOffset>
                      </wp:positionH>
                      <wp:positionV relativeFrom="paragraph">
                        <wp:posOffset>1074362</wp:posOffset>
                      </wp:positionV>
                      <wp:extent cx="2299855" cy="236855"/>
                      <wp:effectExtent l="0" t="0" r="24765" b="10795"/>
                      <wp:wrapNone/>
                      <wp:docPr id="611" name="矩形 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9855" cy="236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1" o:spid="_x0000_s1026" style="position:absolute;margin-left:227.65pt;margin-top:84.6pt;width:181.1pt;height:18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C603EB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3490BF1" wp14:editId="245BC34A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398145</wp:posOffset>
                      </wp:positionV>
                      <wp:extent cx="2037715" cy="230505"/>
                      <wp:effectExtent l="0" t="0" r="19685" b="17145"/>
                      <wp:wrapNone/>
                      <wp:docPr id="610" name="矩形 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7715" cy="230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0" o:spid="_x0000_s1026" style="position:absolute;margin-left:3.25pt;margin-top:31.35pt;width:160.45pt;height:18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" filled="f" strokecolor="red" strokeweight="2pt"/>
                  </w:pict>
                </mc:Fallback>
              </mc:AlternateContent>
            </w:r>
            <w:r w:rsidR="00205E93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11CF15D" wp14:editId="0E645D4C">
                  <wp:extent cx="5594350" cy="1708150"/>
                  <wp:effectExtent l="0" t="0" r="6350" b="6350"/>
                  <wp:docPr id="7187" name="圖片 7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0" cy="170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EE7BAD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BF" w:rsidRPr="00FD6D42" w:rsidRDefault="003E65BF" w:rsidP="009D265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2.</w:t>
            </w:r>
            <w:r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F033AF" w:rsidRPr="00F033A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港區工作業者申請單查詢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BF" w:rsidRPr="00FD6D42" w:rsidRDefault="003E65BF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104472A" wp14:editId="0C2AE9CE">
                  <wp:extent cx="5475973" cy="3089787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95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EE7BAD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E93" w:rsidRPr="00FD6D42" w:rsidRDefault="003E65BF" w:rsidP="009D265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3</w:t>
            </w:r>
            <w:r w:rsidR="00205E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87525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[港區工作業者申請單查詢]</w:t>
            </w:r>
            <w:r w:rsidR="00205E93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87525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可顯示欄位包含</w:t>
            </w:r>
            <w:r w:rsidR="00205E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船舶修理</w:t>
            </w:r>
            <w:r w:rsidR="009D265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205E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船舶勞務承攬</w:t>
            </w:r>
            <w:r w:rsidR="009D265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205E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船舶公證</w:t>
            </w:r>
            <w:r w:rsidR="009D265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205E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船舶理貨</w:t>
            </w:r>
            <w:r w:rsidR="009D265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205E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船舶日用品</w:t>
            </w:r>
            <w:r w:rsidR="009D265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205E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供應陸區燒焊</w:t>
            </w:r>
            <w:r w:rsidR="009D265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205E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水域作業</w:t>
            </w:r>
            <w:r w:rsidR="00205E93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87525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="00F5501B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E93" w:rsidRPr="00FD6D42" w:rsidRDefault="00F5501B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10D5B71E" wp14:editId="71DEA401">
                      <wp:simplePos x="0" y="0"/>
                      <wp:positionH relativeFrom="column">
                        <wp:posOffset>2578202</wp:posOffset>
                      </wp:positionH>
                      <wp:positionV relativeFrom="paragraph">
                        <wp:posOffset>2032307</wp:posOffset>
                      </wp:positionV>
                      <wp:extent cx="367932" cy="464574"/>
                      <wp:effectExtent l="0" t="0" r="13335" b="1206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932" cy="4645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6" style="position:absolute;margin-left:203pt;margin-top:160pt;width:28.95pt;height:36.6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C603EB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546BDB7" wp14:editId="05E8D8F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87630</wp:posOffset>
                      </wp:positionV>
                      <wp:extent cx="2863850" cy="252730"/>
                      <wp:effectExtent l="0" t="0" r="12700" b="13970"/>
                      <wp:wrapNone/>
                      <wp:docPr id="614" name="矩形 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3850" cy="252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4" o:spid="_x0000_s1026" style="position:absolute;margin-left:-.75pt;margin-top:6.9pt;width:225.5pt;height:19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" filled="f" strokecolor="red" strokeweight="2pt"/>
                  </w:pict>
                </mc:Fallback>
              </mc:AlternateContent>
            </w:r>
            <w:r w:rsidR="00205E93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0D95500" wp14:editId="3C9EBAD7">
                  <wp:extent cx="5549900" cy="2565400"/>
                  <wp:effectExtent l="0" t="0" r="0" b="6350"/>
                  <wp:docPr id="612" name="圖片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0881" cy="257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EE7BAD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E93" w:rsidRPr="00FD6D42" w:rsidRDefault="003E65BF" w:rsidP="009D265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205E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87525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[港區工作業者申請單查詢]</w:t>
            </w:r>
            <w:r w:rsidR="0087525E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87525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="00205E93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簽證編號</w:t>
            </w:r>
            <w:r w:rsidR="009D265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205E93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船舶編號</w:t>
            </w:r>
            <w:r w:rsidR="009D265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205E93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業者證號</w:t>
            </w:r>
            <w:r w:rsidR="009D265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205E93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申請單編號</w:t>
            </w:r>
            <w:r w:rsidR="009D265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205E93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進港日期</w:t>
            </w:r>
            <w:r w:rsidR="009D265C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205E93" w:rsidRPr="00FD6D42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港口代理</w:t>
            </w:r>
            <w:r w:rsidR="00205E93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87525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E93" w:rsidRPr="00FD6D42" w:rsidRDefault="003E65BF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69775939" wp14:editId="22A6D20D">
                      <wp:simplePos x="0" y="0"/>
                      <wp:positionH relativeFrom="column">
                        <wp:posOffset>2574884</wp:posOffset>
                      </wp:positionH>
                      <wp:positionV relativeFrom="paragraph">
                        <wp:posOffset>1628550</wp:posOffset>
                      </wp:positionV>
                      <wp:extent cx="367665" cy="464185"/>
                      <wp:effectExtent l="0" t="0" r="13335" b="12065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665" cy="464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7" o:spid="_x0000_s1026" style="position:absolute;margin-left:202.75pt;margin-top:128.25pt;width:28.95pt;height:36.5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" filled="f" strokecolor="red" strokeweight="2pt"/>
                  </w:pict>
                </mc:Fallback>
              </mc:AlternateContent>
            </w:r>
            <w:r w:rsidR="00C603EB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4D4F73D" wp14:editId="291DDA0B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468630</wp:posOffset>
                      </wp:positionV>
                      <wp:extent cx="464185" cy="1111250"/>
                      <wp:effectExtent l="0" t="0" r="12065" b="12700"/>
                      <wp:wrapNone/>
                      <wp:docPr id="9243" name="矩形 9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185" cy="111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43" o:spid="_x0000_s1026" style="position:absolute;margin-left:221.25pt;margin-top:36.9pt;width:36.55pt;height:87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" filled="f" strokecolor="red" strokeweight="2pt"/>
                  </w:pict>
                </mc:Fallback>
              </mc:AlternateContent>
            </w:r>
            <w:r w:rsidR="00205E93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942ADA3" wp14:editId="0E0C37A9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468630</wp:posOffset>
                      </wp:positionV>
                      <wp:extent cx="464185" cy="1111250"/>
                      <wp:effectExtent l="0" t="0" r="12065" b="12700"/>
                      <wp:wrapNone/>
                      <wp:docPr id="615" name="矩形 6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185" cy="111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5" o:spid="_x0000_s1026" style="position:absolute;margin-left:26.75pt;margin-top:36.9pt;width:36.55pt;height:87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205E93"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5C00206" wp14:editId="321A596D">
                  <wp:extent cx="5549900" cy="2095500"/>
                  <wp:effectExtent l="0" t="0" r="0" b="0"/>
                  <wp:docPr id="613" name="圖片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0981" cy="2095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630" w:rsidRPr="00FD6D42" w:rsidTr="0024270E">
        <w:trPr>
          <w:trHeight w:val="374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E93" w:rsidRDefault="00653F59" w:rsidP="008A2B8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="00205E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87525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[港區工作業者申請單查詢]</w:t>
            </w:r>
            <w:r w:rsidR="0087525E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87525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205E93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205E93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87525E" w:rsidRPr="00FD6D42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205E93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船舶修理</w:t>
            </w:r>
            <w:r w:rsidR="0087525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205E93" w:rsidRPr="00FD6D42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87525E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</w:p>
          <w:p w:rsidR="001424EF" w:rsidRPr="00FD6D42" w:rsidRDefault="001424EF" w:rsidP="001424EF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海巡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E93" w:rsidRPr="00FD6D42" w:rsidRDefault="00205E93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01FC733" wp14:editId="3E29E970">
                      <wp:simplePos x="0" y="0"/>
                      <wp:positionH relativeFrom="column">
                        <wp:posOffset>3176</wp:posOffset>
                      </wp:positionH>
                      <wp:positionV relativeFrom="paragraph">
                        <wp:posOffset>46356</wp:posOffset>
                      </wp:positionV>
                      <wp:extent cx="311150" cy="76200"/>
                      <wp:effectExtent l="0" t="0" r="12700" b="19050"/>
                      <wp:wrapNone/>
                      <wp:docPr id="618" name="矩形 6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150" cy="76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8" o:spid="_x0000_s1026" style="position:absolute;margin-left:.25pt;margin-top:3.65pt;width:24.5pt;height:6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" filled="f" strokecolor="red" strokeweight="2pt"/>
                  </w:pict>
                </mc:Fallback>
              </mc:AlternateContent>
            </w:r>
            <w:r w:rsidRPr="00FD6D42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8ED3577" wp14:editId="6F2916E1">
                  <wp:extent cx="5549900" cy="1631950"/>
                  <wp:effectExtent l="0" t="0" r="0" b="6350"/>
                  <wp:docPr id="617" name="圖片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567" cy="1631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D32" w:rsidRPr="00FD6D42" w:rsidTr="003B0C6C">
        <w:tc>
          <w:tcPr>
            <w:tcW w:w="10848" w:type="dxa"/>
            <w:gridSpan w:val="2"/>
            <w:shd w:val="clear" w:color="auto" w:fill="auto"/>
          </w:tcPr>
          <w:p w:rsidR="00312D32" w:rsidRPr="007F488B" w:rsidRDefault="00312D32" w:rsidP="003B0C6C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5" w:name="_Toc449522325"/>
            <w:r w:rsidRPr="00312D32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HOP-B029外海上下船員資料查詢</w:t>
            </w:r>
            <w:bookmarkEnd w:id="15"/>
          </w:p>
        </w:tc>
      </w:tr>
      <w:tr w:rsidR="00470873" w:rsidRPr="00FD6D42" w:rsidTr="00C603EB">
        <w:trPr>
          <w:trHeight w:val="349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873" w:rsidRPr="008912F9" w:rsidRDefault="00470873" w:rsidP="00C6643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16" w:name="_HOP-B029外海上下船員資料查詢"/>
            <w:bookmarkEnd w:id="16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Pr="008912F9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470873" w:rsidRPr="008912F9" w:rsidRDefault="00470873" w:rsidP="00C6643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港灣相關查詢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[外海上下人員查詢]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873" w:rsidRDefault="00470873" w:rsidP="00C66430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  <w:p w:rsidR="00470873" w:rsidRPr="008912F9" w:rsidRDefault="00470873" w:rsidP="00C66430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15F860A1" wp14:editId="749FBA08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1139190</wp:posOffset>
                      </wp:positionV>
                      <wp:extent cx="967740" cy="187960"/>
                      <wp:effectExtent l="0" t="0" r="22860" b="21590"/>
                      <wp:wrapNone/>
                      <wp:docPr id="2053" name="矩形 2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740" cy="187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3" o:spid="_x0000_s1026" style="position:absolute;margin-left:171.15pt;margin-top:89.7pt;width:76.2pt;height:14.8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2EB0B1EE" wp14:editId="4BA6B607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666750</wp:posOffset>
                      </wp:positionV>
                      <wp:extent cx="868680" cy="207010"/>
                      <wp:effectExtent l="0" t="0" r="26670" b="21590"/>
                      <wp:wrapNone/>
                      <wp:docPr id="2052" name="矩形 20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8680" cy="207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2" o:spid="_x0000_s1026" style="position:absolute;margin-left:82.35pt;margin-top:52.5pt;width:68.4pt;height:16.3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5A1F7B8" wp14:editId="41A92B21">
                  <wp:extent cx="5486400" cy="2331720"/>
                  <wp:effectExtent l="0" t="0" r="0" b="0"/>
                  <wp:docPr id="2050" name="圖片 2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873" w:rsidRPr="00FD6D42" w:rsidTr="00A30CDA">
        <w:trPr>
          <w:trHeight w:val="282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873" w:rsidRDefault="00470873" w:rsidP="00C6643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2.[外海上下人員查詢]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>船舶簽證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>船舶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呼號、船名、英文船名、預定作業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起、訖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日期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</w:p>
          <w:p w:rsidR="00470873" w:rsidRPr="008912F9" w:rsidRDefault="002278E2" w:rsidP="00C66430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海巡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873" w:rsidRDefault="00470873" w:rsidP="00C66430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  <w:p w:rsidR="00470873" w:rsidRPr="008912F9" w:rsidRDefault="00470873" w:rsidP="00C66430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53B9F71" wp14:editId="4B608239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1484630</wp:posOffset>
                      </wp:positionV>
                      <wp:extent cx="317500" cy="139700"/>
                      <wp:effectExtent l="0" t="0" r="25400" b="12700"/>
                      <wp:wrapNone/>
                      <wp:docPr id="26" name="矩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00" cy="139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6" o:spid="_x0000_s1026" style="position:absolute;margin-left:213.75pt;margin-top:116.9pt;width:25pt;height:11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5070AC2F" wp14:editId="0D8A5AFF">
                      <wp:simplePos x="0" y="0"/>
                      <wp:positionH relativeFrom="column">
                        <wp:posOffset>2963545</wp:posOffset>
                      </wp:positionH>
                      <wp:positionV relativeFrom="paragraph">
                        <wp:posOffset>823595</wp:posOffset>
                      </wp:positionV>
                      <wp:extent cx="635000" cy="381000"/>
                      <wp:effectExtent l="0" t="0" r="12700" b="19050"/>
                      <wp:wrapNone/>
                      <wp:docPr id="2055" name="矩形 2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5" o:spid="_x0000_s1026" style="position:absolute;margin-left:233.35pt;margin-top:64.85pt;width:50pt;height:30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0FD1ACE6" wp14:editId="79E2B93C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800100</wp:posOffset>
                      </wp:positionV>
                      <wp:extent cx="787400" cy="603250"/>
                      <wp:effectExtent l="0" t="0" r="12700" b="25400"/>
                      <wp:wrapNone/>
                      <wp:docPr id="2054" name="矩形 2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7400" cy="603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4" o:spid="_x0000_s1026" style="position:absolute;margin-left:74.15pt;margin-top:63pt;width:62pt;height:47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9E93028" wp14:editId="51E91DA9">
                  <wp:extent cx="5651157" cy="2727960"/>
                  <wp:effectExtent l="0" t="0" r="6985" b="0"/>
                  <wp:docPr id="2051" name="圖片 2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157" cy="272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6E4B" w:rsidRPr="00FD6D42" w:rsidRDefault="009F6E4B" w:rsidP="00160CBC">
      <w:pPr>
        <w:rPr>
          <w:rFonts w:ascii="微軟正黑體" w:eastAsia="微軟正黑體" w:hAnsi="微軟正黑體"/>
          <w:color w:val="000000" w:themeColor="text1"/>
          <w:szCs w:val="24"/>
        </w:rPr>
      </w:pPr>
    </w:p>
    <w:sectPr w:rsidR="009F6E4B" w:rsidRPr="00FD6D42" w:rsidSect="00C778F2">
      <w:footerReference w:type="default" r:id="rId55"/>
      <w:pgSz w:w="12242" w:h="15842" w:code="1"/>
      <w:pgMar w:top="1247" w:right="720" w:bottom="1134" w:left="1077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91E" w:rsidRDefault="009B391E">
      <w:r>
        <w:separator/>
      </w:r>
    </w:p>
  </w:endnote>
  <w:endnote w:type="continuationSeparator" w:id="0">
    <w:p w:rsidR="009B391E" w:rsidRDefault="009B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SO Univers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BSO Palatin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561140"/>
      <w:docPartObj>
        <w:docPartGallery w:val="Page Numbers (Bottom of Page)"/>
        <w:docPartUnique/>
      </w:docPartObj>
    </w:sdtPr>
    <w:sdtEndPr/>
    <w:sdtContent>
      <w:p w:rsidR="00EE7BAD" w:rsidRPr="00770D70" w:rsidRDefault="00EE7BAD" w:rsidP="00770D70">
        <w:pPr>
          <w:pStyle w:val="a5"/>
          <w:jc w:val="center"/>
        </w:pPr>
        <w:r>
          <w:rPr>
            <w:rFonts w:ascii="Courier New" w:hAnsi="Courier New"/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0A63087" wp14:editId="52A06809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</wp:posOffset>
                  </wp:positionV>
                  <wp:extent cx="6629400" cy="0"/>
                  <wp:effectExtent l="0" t="0" r="19050" b="19050"/>
                  <wp:wrapNone/>
                  <wp:docPr id="7" name="Lin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629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3pt" to="522.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Go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bLLIUx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" o:allowincell="f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7327E" w:rsidRPr="0087327E">
          <w:rPr>
            <w:noProof/>
            <w:lang w:val="zh-TW"/>
          </w:rPr>
          <w:t>ii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345960"/>
      <w:docPartObj>
        <w:docPartGallery w:val="Page Numbers (Bottom of Page)"/>
        <w:docPartUnique/>
      </w:docPartObj>
    </w:sdtPr>
    <w:sdtEndPr/>
    <w:sdtContent>
      <w:p w:rsidR="0090378A" w:rsidRDefault="009037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145" w:rsidRPr="00955145">
          <w:rPr>
            <w:noProof/>
            <w:lang w:val="zh-TW"/>
          </w:rPr>
          <w:t>4</w:t>
        </w:r>
        <w:r>
          <w:fldChar w:fldCharType="end"/>
        </w:r>
      </w:p>
    </w:sdtContent>
  </w:sdt>
  <w:p w:rsidR="00EE7BAD" w:rsidRPr="00770D70" w:rsidRDefault="00EE7BAD" w:rsidP="00770D7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91E" w:rsidRDefault="009B391E">
      <w:r>
        <w:separator/>
      </w:r>
    </w:p>
  </w:footnote>
  <w:footnote w:type="continuationSeparator" w:id="0">
    <w:p w:rsidR="009B391E" w:rsidRDefault="009B3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C0B"/>
    <w:multiLevelType w:val="hybridMultilevel"/>
    <w:tmpl w:val="561C09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526A81"/>
    <w:multiLevelType w:val="hybridMultilevel"/>
    <w:tmpl w:val="68CE235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8A6CB6EE">
      <w:start w:val="1"/>
      <w:numFmt w:val="lowerLetter"/>
      <w:lvlText w:val="%2. "/>
      <w:lvlJc w:val="left"/>
      <w:pPr>
        <w:tabs>
          <w:tab w:val="num" w:pos="480"/>
        </w:tabs>
        <w:ind w:left="820" w:hanging="3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5966CAB"/>
    <w:multiLevelType w:val="hybridMultilevel"/>
    <w:tmpl w:val="58808BB6"/>
    <w:lvl w:ilvl="0" w:tplc="16CC01C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5DA25AA"/>
    <w:multiLevelType w:val="hybridMultilevel"/>
    <w:tmpl w:val="68AAD7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BSO Univers Light" w:hAnsi="BSO Univers Light" w:hint="default"/>
      </w:rPr>
    </w:lvl>
  </w:abstractNum>
  <w:abstractNum w:abstractNumId="4">
    <w:nsid w:val="0A8F3D63"/>
    <w:multiLevelType w:val="hybridMultilevel"/>
    <w:tmpl w:val="17BE21EC"/>
    <w:lvl w:ilvl="0" w:tplc="7A72E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54852"/>
    <w:multiLevelType w:val="multilevel"/>
    <w:tmpl w:val="6B30901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134C7C7E"/>
    <w:multiLevelType w:val="hybridMultilevel"/>
    <w:tmpl w:val="02FA8702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2FB24EEC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7231D6"/>
    <w:multiLevelType w:val="hybridMultilevel"/>
    <w:tmpl w:val="48F44AAA"/>
    <w:lvl w:ilvl="0" w:tplc="0A5A9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120D1E"/>
    <w:multiLevelType w:val="hybridMultilevel"/>
    <w:tmpl w:val="B7E45F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9080C4D"/>
    <w:multiLevelType w:val="hybridMultilevel"/>
    <w:tmpl w:val="1BD644BC"/>
    <w:lvl w:ilvl="0" w:tplc="6678A2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SO Palatino" w:eastAsia="Cambria" w:cs="BSO Palatino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BSO Palatin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BSO Palatin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BSO Palatino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BSO Palatino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BSO Palatino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BSO Palatino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BSO Palatino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BSO Palatino"/>
      </w:rPr>
    </w:lvl>
  </w:abstractNum>
  <w:abstractNum w:abstractNumId="10">
    <w:nsid w:val="1B193496"/>
    <w:multiLevelType w:val="hybridMultilevel"/>
    <w:tmpl w:val="3F12E780"/>
    <w:lvl w:ilvl="0" w:tplc="C8ACE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8151A3"/>
    <w:multiLevelType w:val="hybridMultilevel"/>
    <w:tmpl w:val="7ABACE38"/>
    <w:lvl w:ilvl="0" w:tplc="04E66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3E951EE"/>
    <w:multiLevelType w:val="hybridMultilevel"/>
    <w:tmpl w:val="C7661436"/>
    <w:lvl w:ilvl="0" w:tplc="D0F03CE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3">
    <w:nsid w:val="284C213C"/>
    <w:multiLevelType w:val="hybridMultilevel"/>
    <w:tmpl w:val="467EBAB8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14">
    <w:nsid w:val="289B7870"/>
    <w:multiLevelType w:val="hybridMultilevel"/>
    <w:tmpl w:val="59ACB5A4"/>
    <w:lvl w:ilvl="0" w:tplc="0478EABA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8C83B36"/>
    <w:multiLevelType w:val="singleLevel"/>
    <w:tmpl w:val="83FA9EC6"/>
    <w:lvl w:ilvl="0">
      <w:numFmt w:val="bullet"/>
      <w:pStyle w:val="a"/>
      <w:lvlText w:val=""/>
      <w:lvlJc w:val="left"/>
      <w:pPr>
        <w:tabs>
          <w:tab w:val="num" w:pos="720"/>
        </w:tabs>
        <w:ind w:left="648" w:hanging="288"/>
      </w:pPr>
      <w:rPr>
        <w:rFonts w:ascii="BSO Univers Light" w:hAnsi="BSO Univers Light" w:hint="default"/>
        <w:b w:val="0"/>
        <w:i w:val="0"/>
        <w:sz w:val="22"/>
      </w:rPr>
    </w:lvl>
  </w:abstractNum>
  <w:abstractNum w:abstractNumId="16">
    <w:nsid w:val="3C7F2581"/>
    <w:multiLevelType w:val="hybridMultilevel"/>
    <w:tmpl w:val="63B0B460"/>
    <w:lvl w:ilvl="0" w:tplc="0C4C39CA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E044E1D"/>
    <w:multiLevelType w:val="hybridMultilevel"/>
    <w:tmpl w:val="DEC004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EBC6A3A"/>
    <w:multiLevelType w:val="multilevel"/>
    <w:tmpl w:val="E852440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bullet"/>
      <w:lvlText w:val=""/>
      <w:lvlJc w:val="left"/>
      <w:pPr>
        <w:tabs>
          <w:tab w:val="num" w:pos="1331"/>
        </w:tabs>
        <w:ind w:left="1331" w:hanging="480"/>
      </w:pPr>
      <w:rPr>
        <w:rFonts w:ascii="BSO Univers Light" w:hAnsi="BSO Univers Light" w:hint="default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>
    <w:nsid w:val="40D43FF2"/>
    <w:multiLevelType w:val="hybridMultilevel"/>
    <w:tmpl w:val="3BC4266A"/>
    <w:lvl w:ilvl="0" w:tplc="89502D52">
      <w:start w:val="1"/>
      <w:numFmt w:val="decimal"/>
      <w:lvlText w:val="(%1)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>
    <w:nsid w:val="40E9596A"/>
    <w:multiLevelType w:val="hybridMultilevel"/>
    <w:tmpl w:val="1A743EAE"/>
    <w:lvl w:ilvl="0" w:tplc="761A4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1674EA9"/>
    <w:multiLevelType w:val="hybridMultilevel"/>
    <w:tmpl w:val="D4DCA48A"/>
    <w:lvl w:ilvl="0" w:tplc="68B44062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27F32E8"/>
    <w:multiLevelType w:val="hybridMultilevel"/>
    <w:tmpl w:val="5A501C2E"/>
    <w:lvl w:ilvl="0" w:tplc="EF68EBA8">
      <w:start w:val="6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58D7A27"/>
    <w:multiLevelType w:val="hybridMultilevel"/>
    <w:tmpl w:val="E076AA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BSO Univers Light" w:hAnsi="BSO Univers Light" w:hint="default"/>
      </w:rPr>
    </w:lvl>
  </w:abstractNum>
  <w:abstractNum w:abstractNumId="24">
    <w:nsid w:val="4F98319D"/>
    <w:multiLevelType w:val="hybridMultilevel"/>
    <w:tmpl w:val="246EFF06"/>
    <w:lvl w:ilvl="0" w:tplc="B666F44A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BSO Univers Light" w:hAnsi="BSO Univers Light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50290902"/>
    <w:multiLevelType w:val="hybridMultilevel"/>
    <w:tmpl w:val="7F624F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19A449C"/>
    <w:multiLevelType w:val="hybridMultilevel"/>
    <w:tmpl w:val="B6240512"/>
    <w:lvl w:ilvl="0" w:tplc="83086880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545B7111"/>
    <w:multiLevelType w:val="hybridMultilevel"/>
    <w:tmpl w:val="9AE6D458"/>
    <w:lvl w:ilvl="0" w:tplc="DC007168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79112A7"/>
    <w:multiLevelType w:val="hybridMultilevel"/>
    <w:tmpl w:val="26D4E3C2"/>
    <w:lvl w:ilvl="0" w:tplc="19924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2F079E"/>
    <w:multiLevelType w:val="hybridMultilevel"/>
    <w:tmpl w:val="60B21298"/>
    <w:lvl w:ilvl="0" w:tplc="E0EAF540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0">
    <w:nsid w:val="5EF07A98"/>
    <w:multiLevelType w:val="hybridMultilevel"/>
    <w:tmpl w:val="C3342216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BSO Univers Light" w:hAnsi="BSO Univers Light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62703CF3"/>
    <w:multiLevelType w:val="singleLevel"/>
    <w:tmpl w:val="10DAC12A"/>
    <w:lvl w:ilvl="0">
      <w:start w:val="1"/>
      <w:numFmt w:val="none"/>
      <w:lvlText w:val=""/>
      <w:legacy w:legacy="1" w:legacySpace="0" w:legacyIndent="0"/>
      <w:lvlJc w:val="left"/>
      <w:pPr>
        <w:ind w:left="-1276" w:firstLine="0"/>
      </w:pPr>
    </w:lvl>
  </w:abstractNum>
  <w:abstractNum w:abstractNumId="32">
    <w:nsid w:val="65CD2B78"/>
    <w:multiLevelType w:val="hybridMultilevel"/>
    <w:tmpl w:val="A0CC5A3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BSO Univers Light" w:hAnsi="BSO Univers Light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BSO Univers Light" w:hAnsi="BSO Univers Light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BSO Univers Light" w:hAnsi="BSO Univers Light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BSO Univers Light" w:hAnsi="BSO Univers Light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BSO Univers Light" w:hAnsi="BSO Univers Light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BSO Univers Light" w:hAnsi="BSO Univers Light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BSO Univers Light" w:hAnsi="BSO Univers Light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BSO Univers Light" w:hAnsi="BSO Univers Light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BSO Univers Light" w:hAnsi="BSO Univers Light" w:hint="default"/>
      </w:rPr>
    </w:lvl>
  </w:abstractNum>
  <w:abstractNum w:abstractNumId="33">
    <w:nsid w:val="65FE09CC"/>
    <w:multiLevelType w:val="multilevel"/>
    <w:tmpl w:val="2E666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eastAsia"/>
        <w:sz w:val="22"/>
        <w:szCs w:val="22"/>
      </w:rPr>
    </w:lvl>
    <w:lvl w:ilvl="2">
      <w:start w:val="1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eastAsia"/>
      </w:rPr>
    </w:lvl>
  </w:abstractNum>
  <w:abstractNum w:abstractNumId="34">
    <w:nsid w:val="685B3DAE"/>
    <w:multiLevelType w:val="hybridMultilevel"/>
    <w:tmpl w:val="351AAF92"/>
    <w:lvl w:ilvl="0" w:tplc="6AB28B8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68623529"/>
    <w:multiLevelType w:val="hybridMultilevel"/>
    <w:tmpl w:val="2B804F1A"/>
    <w:lvl w:ilvl="0" w:tplc="5B7E7F22">
      <w:start w:val="1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6C1C4ECF"/>
    <w:multiLevelType w:val="hybridMultilevel"/>
    <w:tmpl w:val="5CD866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D0E72AF"/>
    <w:multiLevelType w:val="hybridMultilevel"/>
    <w:tmpl w:val="FE188502"/>
    <w:lvl w:ilvl="0" w:tplc="970ACA8C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>
    <w:nsid w:val="6DC27E8F"/>
    <w:multiLevelType w:val="hybridMultilevel"/>
    <w:tmpl w:val="0E821666"/>
    <w:lvl w:ilvl="0" w:tplc="E92E23AC">
      <w:start w:val="9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DF23629"/>
    <w:multiLevelType w:val="hybridMultilevel"/>
    <w:tmpl w:val="F402B7FE"/>
    <w:lvl w:ilvl="0" w:tplc="9188AAD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>
    <w:nsid w:val="6FCF37A4"/>
    <w:multiLevelType w:val="hybridMultilevel"/>
    <w:tmpl w:val="5486149E"/>
    <w:lvl w:ilvl="0" w:tplc="1CE84BB6">
      <w:start w:val="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70B47A42"/>
    <w:multiLevelType w:val="hybridMultilevel"/>
    <w:tmpl w:val="0FC44A18"/>
    <w:lvl w:ilvl="0" w:tplc="B15EED0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734D1EBE"/>
    <w:multiLevelType w:val="hybridMultilevel"/>
    <w:tmpl w:val="5058C02A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3">
    <w:nsid w:val="74DD193A"/>
    <w:multiLevelType w:val="hybridMultilevel"/>
    <w:tmpl w:val="DFBCE8A0"/>
    <w:lvl w:ilvl="0" w:tplc="FCA87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750523ED"/>
    <w:multiLevelType w:val="multilevel"/>
    <w:tmpl w:val="0908C05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5">
    <w:nsid w:val="7B3C05B2"/>
    <w:multiLevelType w:val="hybridMultilevel"/>
    <w:tmpl w:val="17BE21EC"/>
    <w:lvl w:ilvl="0" w:tplc="7A72E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EA16F0"/>
    <w:multiLevelType w:val="hybridMultilevel"/>
    <w:tmpl w:val="F7F4076A"/>
    <w:lvl w:ilvl="0" w:tplc="DC007168">
      <w:start w:val="7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BSO Univers Light" w:hAnsi="BSO Univers Light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DF56384"/>
    <w:multiLevelType w:val="hybridMultilevel"/>
    <w:tmpl w:val="F94EC2B6"/>
    <w:lvl w:ilvl="0" w:tplc="A4EEB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F32652C"/>
    <w:multiLevelType w:val="hybridMultilevel"/>
    <w:tmpl w:val="97587A1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9">
    <w:nsid w:val="7FDE3C56"/>
    <w:multiLevelType w:val="hybridMultilevel"/>
    <w:tmpl w:val="04EC1B68"/>
    <w:lvl w:ilvl="0" w:tplc="12B06660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5"/>
  </w:num>
  <w:num w:numId="2">
    <w:abstractNumId w:val="31"/>
  </w:num>
  <w:num w:numId="3">
    <w:abstractNumId w:val="6"/>
  </w:num>
  <w:num w:numId="4">
    <w:abstractNumId w:val="17"/>
  </w:num>
  <w:num w:numId="5">
    <w:abstractNumId w:val="44"/>
  </w:num>
  <w:num w:numId="6">
    <w:abstractNumId w:val="26"/>
  </w:num>
  <w:num w:numId="7">
    <w:abstractNumId w:val="22"/>
  </w:num>
  <w:num w:numId="8">
    <w:abstractNumId w:val="27"/>
  </w:num>
  <w:num w:numId="9">
    <w:abstractNumId w:val="46"/>
  </w:num>
  <w:num w:numId="10">
    <w:abstractNumId w:val="10"/>
  </w:num>
  <w:num w:numId="11">
    <w:abstractNumId w:val="13"/>
  </w:num>
  <w:num w:numId="12">
    <w:abstractNumId w:val="42"/>
  </w:num>
  <w:num w:numId="13">
    <w:abstractNumId w:val="41"/>
  </w:num>
  <w:num w:numId="14">
    <w:abstractNumId w:val="40"/>
  </w:num>
  <w:num w:numId="15">
    <w:abstractNumId w:val="24"/>
  </w:num>
  <w:num w:numId="16">
    <w:abstractNumId w:val="14"/>
  </w:num>
  <w:num w:numId="17">
    <w:abstractNumId w:val="2"/>
  </w:num>
  <w:num w:numId="18">
    <w:abstractNumId w:val="34"/>
  </w:num>
  <w:num w:numId="19">
    <w:abstractNumId w:val="21"/>
  </w:num>
  <w:num w:numId="20">
    <w:abstractNumId w:val="1"/>
  </w:num>
  <w:num w:numId="21">
    <w:abstractNumId w:val="38"/>
  </w:num>
  <w:num w:numId="22">
    <w:abstractNumId w:val="35"/>
  </w:num>
  <w:num w:numId="23">
    <w:abstractNumId w:val="9"/>
  </w:num>
  <w:num w:numId="24">
    <w:abstractNumId w:val="33"/>
  </w:num>
  <w:num w:numId="25">
    <w:abstractNumId w:val="5"/>
  </w:num>
  <w:num w:numId="26">
    <w:abstractNumId w:val="18"/>
  </w:num>
  <w:num w:numId="27">
    <w:abstractNumId w:val="49"/>
  </w:num>
  <w:num w:numId="28">
    <w:abstractNumId w:val="36"/>
  </w:num>
  <w:num w:numId="29">
    <w:abstractNumId w:val="30"/>
  </w:num>
  <w:num w:numId="30">
    <w:abstractNumId w:val="4"/>
  </w:num>
  <w:num w:numId="31">
    <w:abstractNumId w:val="43"/>
  </w:num>
  <w:num w:numId="32">
    <w:abstractNumId w:val="28"/>
  </w:num>
  <w:num w:numId="33">
    <w:abstractNumId w:val="11"/>
  </w:num>
  <w:num w:numId="34">
    <w:abstractNumId w:val="0"/>
  </w:num>
  <w:num w:numId="35">
    <w:abstractNumId w:val="45"/>
  </w:num>
  <w:num w:numId="36">
    <w:abstractNumId w:val="23"/>
  </w:num>
  <w:num w:numId="37">
    <w:abstractNumId w:val="47"/>
  </w:num>
  <w:num w:numId="38">
    <w:abstractNumId w:val="3"/>
  </w:num>
  <w:num w:numId="39">
    <w:abstractNumId w:val="32"/>
  </w:num>
  <w:num w:numId="40">
    <w:abstractNumId w:val="48"/>
  </w:num>
  <w:num w:numId="41">
    <w:abstractNumId w:val="8"/>
  </w:num>
  <w:num w:numId="42">
    <w:abstractNumId w:val="25"/>
  </w:num>
  <w:num w:numId="43">
    <w:abstractNumId w:val="16"/>
  </w:num>
  <w:num w:numId="44">
    <w:abstractNumId w:val="37"/>
  </w:num>
  <w:num w:numId="45">
    <w:abstractNumId w:val="39"/>
  </w:num>
  <w:num w:numId="46">
    <w:abstractNumId w:val="19"/>
  </w:num>
  <w:num w:numId="47">
    <w:abstractNumId w:val="7"/>
  </w:num>
  <w:num w:numId="48">
    <w:abstractNumId w:val="12"/>
  </w:num>
  <w:num w:numId="49">
    <w:abstractNumId w:val="29"/>
  </w:num>
  <w:num w:numId="50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>
      <o:colormru v:ext="edit" colors="#ffd2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D"/>
    <w:rsid w:val="0000014C"/>
    <w:rsid w:val="000022F8"/>
    <w:rsid w:val="00002DC9"/>
    <w:rsid w:val="0000336C"/>
    <w:rsid w:val="000058FD"/>
    <w:rsid w:val="00011A9B"/>
    <w:rsid w:val="0001401D"/>
    <w:rsid w:val="000151C2"/>
    <w:rsid w:val="000152B2"/>
    <w:rsid w:val="0001581D"/>
    <w:rsid w:val="00021B3C"/>
    <w:rsid w:val="00023518"/>
    <w:rsid w:val="000252E7"/>
    <w:rsid w:val="00026C56"/>
    <w:rsid w:val="000270AA"/>
    <w:rsid w:val="00030673"/>
    <w:rsid w:val="000359B8"/>
    <w:rsid w:val="00037479"/>
    <w:rsid w:val="00042DF7"/>
    <w:rsid w:val="000438F9"/>
    <w:rsid w:val="00044F3C"/>
    <w:rsid w:val="00045DAB"/>
    <w:rsid w:val="0004635F"/>
    <w:rsid w:val="00050A12"/>
    <w:rsid w:val="00052D47"/>
    <w:rsid w:val="0005347D"/>
    <w:rsid w:val="00053C03"/>
    <w:rsid w:val="00054E00"/>
    <w:rsid w:val="00055038"/>
    <w:rsid w:val="00064BEA"/>
    <w:rsid w:val="0006721A"/>
    <w:rsid w:val="0007052E"/>
    <w:rsid w:val="00077B43"/>
    <w:rsid w:val="00083832"/>
    <w:rsid w:val="00085785"/>
    <w:rsid w:val="000937D9"/>
    <w:rsid w:val="0009584D"/>
    <w:rsid w:val="00096F50"/>
    <w:rsid w:val="00097068"/>
    <w:rsid w:val="000972AB"/>
    <w:rsid w:val="00097552"/>
    <w:rsid w:val="000A418B"/>
    <w:rsid w:val="000A4B63"/>
    <w:rsid w:val="000A60B9"/>
    <w:rsid w:val="000A6598"/>
    <w:rsid w:val="000A6C58"/>
    <w:rsid w:val="000B22B1"/>
    <w:rsid w:val="000B37F0"/>
    <w:rsid w:val="000B3CB7"/>
    <w:rsid w:val="000B505D"/>
    <w:rsid w:val="000C58D6"/>
    <w:rsid w:val="000C5C67"/>
    <w:rsid w:val="000C5D24"/>
    <w:rsid w:val="000D011D"/>
    <w:rsid w:val="000D479C"/>
    <w:rsid w:val="000D5477"/>
    <w:rsid w:val="000D79CC"/>
    <w:rsid w:val="000E0E18"/>
    <w:rsid w:val="000E189E"/>
    <w:rsid w:val="000E33CF"/>
    <w:rsid w:val="000E756C"/>
    <w:rsid w:val="000F0207"/>
    <w:rsid w:val="000F070C"/>
    <w:rsid w:val="000F0BB5"/>
    <w:rsid w:val="000F32DA"/>
    <w:rsid w:val="000F7627"/>
    <w:rsid w:val="00104A1A"/>
    <w:rsid w:val="00104F9E"/>
    <w:rsid w:val="0010743C"/>
    <w:rsid w:val="00107F43"/>
    <w:rsid w:val="001110D6"/>
    <w:rsid w:val="001120AF"/>
    <w:rsid w:val="001138DB"/>
    <w:rsid w:val="00113BF9"/>
    <w:rsid w:val="001147C8"/>
    <w:rsid w:val="0011491C"/>
    <w:rsid w:val="0012131F"/>
    <w:rsid w:val="00122960"/>
    <w:rsid w:val="00124962"/>
    <w:rsid w:val="00126C97"/>
    <w:rsid w:val="00136082"/>
    <w:rsid w:val="00140E62"/>
    <w:rsid w:val="001415D7"/>
    <w:rsid w:val="00141E58"/>
    <w:rsid w:val="001424EF"/>
    <w:rsid w:val="00142FC1"/>
    <w:rsid w:val="00143585"/>
    <w:rsid w:val="0014581D"/>
    <w:rsid w:val="001503F2"/>
    <w:rsid w:val="00156096"/>
    <w:rsid w:val="00157447"/>
    <w:rsid w:val="00160CBC"/>
    <w:rsid w:val="00161E94"/>
    <w:rsid w:val="00164A02"/>
    <w:rsid w:val="001653E7"/>
    <w:rsid w:val="00165449"/>
    <w:rsid w:val="001659FD"/>
    <w:rsid w:val="001660F1"/>
    <w:rsid w:val="0016629C"/>
    <w:rsid w:val="0016673B"/>
    <w:rsid w:val="001705D9"/>
    <w:rsid w:val="0017148C"/>
    <w:rsid w:val="00171EA1"/>
    <w:rsid w:val="0017528D"/>
    <w:rsid w:val="00176ED7"/>
    <w:rsid w:val="001800BF"/>
    <w:rsid w:val="00180465"/>
    <w:rsid w:val="00182D9F"/>
    <w:rsid w:val="00184155"/>
    <w:rsid w:val="00185CE4"/>
    <w:rsid w:val="00186DC7"/>
    <w:rsid w:val="00187290"/>
    <w:rsid w:val="001909A7"/>
    <w:rsid w:val="00195FE4"/>
    <w:rsid w:val="001A000D"/>
    <w:rsid w:val="001A10EF"/>
    <w:rsid w:val="001A661F"/>
    <w:rsid w:val="001A6B2E"/>
    <w:rsid w:val="001B01AF"/>
    <w:rsid w:val="001B7221"/>
    <w:rsid w:val="001C2748"/>
    <w:rsid w:val="001C346E"/>
    <w:rsid w:val="001C3CD2"/>
    <w:rsid w:val="001C6CA1"/>
    <w:rsid w:val="001C72F4"/>
    <w:rsid w:val="001D23F1"/>
    <w:rsid w:val="001D3C86"/>
    <w:rsid w:val="001D4924"/>
    <w:rsid w:val="001E09B9"/>
    <w:rsid w:val="001E1D60"/>
    <w:rsid w:val="001E360E"/>
    <w:rsid w:val="001E4773"/>
    <w:rsid w:val="001E563C"/>
    <w:rsid w:val="001E6ABB"/>
    <w:rsid w:val="001E7DF1"/>
    <w:rsid w:val="001F0310"/>
    <w:rsid w:val="001F2DA5"/>
    <w:rsid w:val="001F4E39"/>
    <w:rsid w:val="00201E41"/>
    <w:rsid w:val="00204FED"/>
    <w:rsid w:val="00205E93"/>
    <w:rsid w:val="0020626D"/>
    <w:rsid w:val="00215666"/>
    <w:rsid w:val="00215B7E"/>
    <w:rsid w:val="00224F7A"/>
    <w:rsid w:val="00226BB2"/>
    <w:rsid w:val="002278E2"/>
    <w:rsid w:val="00230E25"/>
    <w:rsid w:val="00231F98"/>
    <w:rsid w:val="00232EA1"/>
    <w:rsid w:val="0023419B"/>
    <w:rsid w:val="002342DC"/>
    <w:rsid w:val="0023477D"/>
    <w:rsid w:val="00235A04"/>
    <w:rsid w:val="00237248"/>
    <w:rsid w:val="0024076C"/>
    <w:rsid w:val="00240FDD"/>
    <w:rsid w:val="0024270E"/>
    <w:rsid w:val="00244657"/>
    <w:rsid w:val="00244C78"/>
    <w:rsid w:val="00246E65"/>
    <w:rsid w:val="002509E0"/>
    <w:rsid w:val="0025229F"/>
    <w:rsid w:val="00254FE5"/>
    <w:rsid w:val="00256E7C"/>
    <w:rsid w:val="00257B48"/>
    <w:rsid w:val="00262622"/>
    <w:rsid w:val="002704B4"/>
    <w:rsid w:val="00270C6A"/>
    <w:rsid w:val="00270F2A"/>
    <w:rsid w:val="0027109A"/>
    <w:rsid w:val="00271583"/>
    <w:rsid w:val="00271755"/>
    <w:rsid w:val="00273807"/>
    <w:rsid w:val="00276AD6"/>
    <w:rsid w:val="00276E5A"/>
    <w:rsid w:val="0027704D"/>
    <w:rsid w:val="00280B1D"/>
    <w:rsid w:val="00282CD1"/>
    <w:rsid w:val="002840B8"/>
    <w:rsid w:val="0029263A"/>
    <w:rsid w:val="0029289D"/>
    <w:rsid w:val="00294938"/>
    <w:rsid w:val="00295102"/>
    <w:rsid w:val="00295DBB"/>
    <w:rsid w:val="00296B54"/>
    <w:rsid w:val="0029780D"/>
    <w:rsid w:val="00297D90"/>
    <w:rsid w:val="002A02DF"/>
    <w:rsid w:val="002A0D8A"/>
    <w:rsid w:val="002A1878"/>
    <w:rsid w:val="002A25EE"/>
    <w:rsid w:val="002A360E"/>
    <w:rsid w:val="002A3BAA"/>
    <w:rsid w:val="002A5403"/>
    <w:rsid w:val="002A60B9"/>
    <w:rsid w:val="002A6F5D"/>
    <w:rsid w:val="002B3F42"/>
    <w:rsid w:val="002B444D"/>
    <w:rsid w:val="002B5B01"/>
    <w:rsid w:val="002B6454"/>
    <w:rsid w:val="002B7094"/>
    <w:rsid w:val="002B79D2"/>
    <w:rsid w:val="002B7D72"/>
    <w:rsid w:val="002C4E77"/>
    <w:rsid w:val="002D2011"/>
    <w:rsid w:val="002D2A2F"/>
    <w:rsid w:val="002D31A1"/>
    <w:rsid w:val="002D3918"/>
    <w:rsid w:val="002D4B3C"/>
    <w:rsid w:val="002D518B"/>
    <w:rsid w:val="002D6555"/>
    <w:rsid w:val="002E235A"/>
    <w:rsid w:val="002E333C"/>
    <w:rsid w:val="002E4DC2"/>
    <w:rsid w:val="002E67A4"/>
    <w:rsid w:val="002E71E6"/>
    <w:rsid w:val="002F00A3"/>
    <w:rsid w:val="002F0876"/>
    <w:rsid w:val="002F1973"/>
    <w:rsid w:val="002F3E89"/>
    <w:rsid w:val="002F4B9B"/>
    <w:rsid w:val="002F62A7"/>
    <w:rsid w:val="0030674C"/>
    <w:rsid w:val="00307172"/>
    <w:rsid w:val="00310008"/>
    <w:rsid w:val="00312D32"/>
    <w:rsid w:val="00312E23"/>
    <w:rsid w:val="003150C2"/>
    <w:rsid w:val="00315169"/>
    <w:rsid w:val="00315C50"/>
    <w:rsid w:val="00315C59"/>
    <w:rsid w:val="0032016C"/>
    <w:rsid w:val="00322410"/>
    <w:rsid w:val="0032242C"/>
    <w:rsid w:val="003226E8"/>
    <w:rsid w:val="0032294C"/>
    <w:rsid w:val="0032451C"/>
    <w:rsid w:val="00326DD8"/>
    <w:rsid w:val="00330750"/>
    <w:rsid w:val="00330C56"/>
    <w:rsid w:val="00330DB1"/>
    <w:rsid w:val="0033201E"/>
    <w:rsid w:val="00334138"/>
    <w:rsid w:val="00335011"/>
    <w:rsid w:val="0033719A"/>
    <w:rsid w:val="00341314"/>
    <w:rsid w:val="00341DEA"/>
    <w:rsid w:val="0034319D"/>
    <w:rsid w:val="00346419"/>
    <w:rsid w:val="003476E2"/>
    <w:rsid w:val="003530D3"/>
    <w:rsid w:val="003531EB"/>
    <w:rsid w:val="003549AF"/>
    <w:rsid w:val="003569A1"/>
    <w:rsid w:val="00360AD4"/>
    <w:rsid w:val="0036321B"/>
    <w:rsid w:val="0036380F"/>
    <w:rsid w:val="0036439E"/>
    <w:rsid w:val="00365B35"/>
    <w:rsid w:val="00377E35"/>
    <w:rsid w:val="0038085E"/>
    <w:rsid w:val="00381F29"/>
    <w:rsid w:val="003836C4"/>
    <w:rsid w:val="00386604"/>
    <w:rsid w:val="00387D02"/>
    <w:rsid w:val="00393515"/>
    <w:rsid w:val="0039358C"/>
    <w:rsid w:val="00393771"/>
    <w:rsid w:val="003962A3"/>
    <w:rsid w:val="003A0BFA"/>
    <w:rsid w:val="003A2112"/>
    <w:rsid w:val="003A2296"/>
    <w:rsid w:val="003A2F2A"/>
    <w:rsid w:val="003A32A1"/>
    <w:rsid w:val="003A351F"/>
    <w:rsid w:val="003A629D"/>
    <w:rsid w:val="003A7B4B"/>
    <w:rsid w:val="003B03CA"/>
    <w:rsid w:val="003B75EB"/>
    <w:rsid w:val="003C0373"/>
    <w:rsid w:val="003C0E83"/>
    <w:rsid w:val="003C6B12"/>
    <w:rsid w:val="003D13C4"/>
    <w:rsid w:val="003D4405"/>
    <w:rsid w:val="003D47A1"/>
    <w:rsid w:val="003D7162"/>
    <w:rsid w:val="003D7BB2"/>
    <w:rsid w:val="003E1805"/>
    <w:rsid w:val="003E3C16"/>
    <w:rsid w:val="003E65BF"/>
    <w:rsid w:val="003E7EBC"/>
    <w:rsid w:val="003F0036"/>
    <w:rsid w:val="003F580E"/>
    <w:rsid w:val="003F5B5E"/>
    <w:rsid w:val="003F5D6F"/>
    <w:rsid w:val="003F5FDB"/>
    <w:rsid w:val="003F7C57"/>
    <w:rsid w:val="00400120"/>
    <w:rsid w:val="00400438"/>
    <w:rsid w:val="00400F49"/>
    <w:rsid w:val="004031CD"/>
    <w:rsid w:val="00403A75"/>
    <w:rsid w:val="004052C9"/>
    <w:rsid w:val="00405F20"/>
    <w:rsid w:val="00412F2A"/>
    <w:rsid w:val="00414BFB"/>
    <w:rsid w:val="00420B57"/>
    <w:rsid w:val="00420C23"/>
    <w:rsid w:val="00420D2F"/>
    <w:rsid w:val="00421448"/>
    <w:rsid w:val="00421C5E"/>
    <w:rsid w:val="0042367B"/>
    <w:rsid w:val="00423922"/>
    <w:rsid w:val="0043036F"/>
    <w:rsid w:val="00434BF8"/>
    <w:rsid w:val="004402D6"/>
    <w:rsid w:val="00442D9F"/>
    <w:rsid w:val="00444E11"/>
    <w:rsid w:val="00445891"/>
    <w:rsid w:val="00445D8F"/>
    <w:rsid w:val="0045012E"/>
    <w:rsid w:val="00453291"/>
    <w:rsid w:val="0045369D"/>
    <w:rsid w:val="00453A34"/>
    <w:rsid w:val="00454FB3"/>
    <w:rsid w:val="00456B06"/>
    <w:rsid w:val="004618D1"/>
    <w:rsid w:val="0046205D"/>
    <w:rsid w:val="004635B6"/>
    <w:rsid w:val="00470873"/>
    <w:rsid w:val="00471B8F"/>
    <w:rsid w:val="0047382D"/>
    <w:rsid w:val="004739D5"/>
    <w:rsid w:val="00473EAE"/>
    <w:rsid w:val="0047516E"/>
    <w:rsid w:val="004778F7"/>
    <w:rsid w:val="0048115E"/>
    <w:rsid w:val="00481E3A"/>
    <w:rsid w:val="00484DB1"/>
    <w:rsid w:val="0048783C"/>
    <w:rsid w:val="004901A6"/>
    <w:rsid w:val="00493917"/>
    <w:rsid w:val="00493A62"/>
    <w:rsid w:val="00493E32"/>
    <w:rsid w:val="00494F13"/>
    <w:rsid w:val="004953FA"/>
    <w:rsid w:val="004A1EDD"/>
    <w:rsid w:val="004A5E2D"/>
    <w:rsid w:val="004A60B5"/>
    <w:rsid w:val="004B09C0"/>
    <w:rsid w:val="004B13B4"/>
    <w:rsid w:val="004B2192"/>
    <w:rsid w:val="004B52B7"/>
    <w:rsid w:val="004B7E17"/>
    <w:rsid w:val="004C2B61"/>
    <w:rsid w:val="004C3A62"/>
    <w:rsid w:val="004C64BC"/>
    <w:rsid w:val="004D0B97"/>
    <w:rsid w:val="004D36F7"/>
    <w:rsid w:val="004D3E08"/>
    <w:rsid w:val="004D4477"/>
    <w:rsid w:val="004D4ECA"/>
    <w:rsid w:val="004D541A"/>
    <w:rsid w:val="004D587E"/>
    <w:rsid w:val="004D612F"/>
    <w:rsid w:val="004D7A50"/>
    <w:rsid w:val="004E38F3"/>
    <w:rsid w:val="004E3C37"/>
    <w:rsid w:val="004E460B"/>
    <w:rsid w:val="004E5926"/>
    <w:rsid w:val="004E6FDC"/>
    <w:rsid w:val="004F661F"/>
    <w:rsid w:val="00502B7D"/>
    <w:rsid w:val="00504075"/>
    <w:rsid w:val="00504895"/>
    <w:rsid w:val="00505F9C"/>
    <w:rsid w:val="00510E7A"/>
    <w:rsid w:val="00510EF0"/>
    <w:rsid w:val="00511B39"/>
    <w:rsid w:val="00520EE7"/>
    <w:rsid w:val="005224D2"/>
    <w:rsid w:val="0052714A"/>
    <w:rsid w:val="00533423"/>
    <w:rsid w:val="00533B2B"/>
    <w:rsid w:val="00535248"/>
    <w:rsid w:val="0053662B"/>
    <w:rsid w:val="00550BE3"/>
    <w:rsid w:val="00550E89"/>
    <w:rsid w:val="00552551"/>
    <w:rsid w:val="00554BDA"/>
    <w:rsid w:val="005557E8"/>
    <w:rsid w:val="005608AB"/>
    <w:rsid w:val="0057470B"/>
    <w:rsid w:val="00575A1F"/>
    <w:rsid w:val="00576ED0"/>
    <w:rsid w:val="00577532"/>
    <w:rsid w:val="00577AAB"/>
    <w:rsid w:val="00577D88"/>
    <w:rsid w:val="00581AA0"/>
    <w:rsid w:val="005835C6"/>
    <w:rsid w:val="0058371C"/>
    <w:rsid w:val="00583C3B"/>
    <w:rsid w:val="00590893"/>
    <w:rsid w:val="00595D14"/>
    <w:rsid w:val="0059735F"/>
    <w:rsid w:val="005A0F1D"/>
    <w:rsid w:val="005A1804"/>
    <w:rsid w:val="005A3BAB"/>
    <w:rsid w:val="005A4ADB"/>
    <w:rsid w:val="005B137F"/>
    <w:rsid w:val="005B2750"/>
    <w:rsid w:val="005B36B1"/>
    <w:rsid w:val="005B48D9"/>
    <w:rsid w:val="005B5E32"/>
    <w:rsid w:val="005C165C"/>
    <w:rsid w:val="005C3203"/>
    <w:rsid w:val="005C41C1"/>
    <w:rsid w:val="005C4E4B"/>
    <w:rsid w:val="005C5EEF"/>
    <w:rsid w:val="005D1EB0"/>
    <w:rsid w:val="005D6D86"/>
    <w:rsid w:val="005D6D8E"/>
    <w:rsid w:val="005D7150"/>
    <w:rsid w:val="005E0174"/>
    <w:rsid w:val="005E08D1"/>
    <w:rsid w:val="005E143A"/>
    <w:rsid w:val="005E1B22"/>
    <w:rsid w:val="005E517A"/>
    <w:rsid w:val="005E60C6"/>
    <w:rsid w:val="005E75E3"/>
    <w:rsid w:val="005F18D6"/>
    <w:rsid w:val="005F4234"/>
    <w:rsid w:val="005F499C"/>
    <w:rsid w:val="00600E66"/>
    <w:rsid w:val="006039D6"/>
    <w:rsid w:val="0061068D"/>
    <w:rsid w:val="0061094B"/>
    <w:rsid w:val="0061565C"/>
    <w:rsid w:val="006156BA"/>
    <w:rsid w:val="006235DF"/>
    <w:rsid w:val="00624A58"/>
    <w:rsid w:val="00626727"/>
    <w:rsid w:val="006278C4"/>
    <w:rsid w:val="00631346"/>
    <w:rsid w:val="006327AA"/>
    <w:rsid w:val="0063304A"/>
    <w:rsid w:val="00634F09"/>
    <w:rsid w:val="006360F2"/>
    <w:rsid w:val="006410A3"/>
    <w:rsid w:val="00642F16"/>
    <w:rsid w:val="00644A7D"/>
    <w:rsid w:val="00646479"/>
    <w:rsid w:val="006468E0"/>
    <w:rsid w:val="00646C2F"/>
    <w:rsid w:val="006502DE"/>
    <w:rsid w:val="00650370"/>
    <w:rsid w:val="00653B7F"/>
    <w:rsid w:val="00653F59"/>
    <w:rsid w:val="006540DB"/>
    <w:rsid w:val="00654406"/>
    <w:rsid w:val="006570BA"/>
    <w:rsid w:val="0066198B"/>
    <w:rsid w:val="00661BEA"/>
    <w:rsid w:val="00666B35"/>
    <w:rsid w:val="006703A8"/>
    <w:rsid w:val="00670D6B"/>
    <w:rsid w:val="006711F5"/>
    <w:rsid w:val="00671432"/>
    <w:rsid w:val="0067239F"/>
    <w:rsid w:val="006801B8"/>
    <w:rsid w:val="006803CC"/>
    <w:rsid w:val="00680E7B"/>
    <w:rsid w:val="00684436"/>
    <w:rsid w:val="00684C93"/>
    <w:rsid w:val="006854F0"/>
    <w:rsid w:val="00686018"/>
    <w:rsid w:val="00686D56"/>
    <w:rsid w:val="006904DB"/>
    <w:rsid w:val="00694FCE"/>
    <w:rsid w:val="00695687"/>
    <w:rsid w:val="006A173E"/>
    <w:rsid w:val="006A38D8"/>
    <w:rsid w:val="006A514B"/>
    <w:rsid w:val="006B1734"/>
    <w:rsid w:val="006B1930"/>
    <w:rsid w:val="006B24DA"/>
    <w:rsid w:val="006B5A10"/>
    <w:rsid w:val="006B68B4"/>
    <w:rsid w:val="006B6B67"/>
    <w:rsid w:val="006B7403"/>
    <w:rsid w:val="006B7DE9"/>
    <w:rsid w:val="006C0FA2"/>
    <w:rsid w:val="006C20A8"/>
    <w:rsid w:val="006C5379"/>
    <w:rsid w:val="006C72C4"/>
    <w:rsid w:val="006D1DC1"/>
    <w:rsid w:val="006D3091"/>
    <w:rsid w:val="006E5F80"/>
    <w:rsid w:val="006F557F"/>
    <w:rsid w:val="007037A4"/>
    <w:rsid w:val="00710491"/>
    <w:rsid w:val="00712833"/>
    <w:rsid w:val="00712C05"/>
    <w:rsid w:val="00714932"/>
    <w:rsid w:val="00720A92"/>
    <w:rsid w:val="00720E17"/>
    <w:rsid w:val="00721606"/>
    <w:rsid w:val="00721FA2"/>
    <w:rsid w:val="00722418"/>
    <w:rsid w:val="007224E0"/>
    <w:rsid w:val="00722A32"/>
    <w:rsid w:val="00724983"/>
    <w:rsid w:val="00724D96"/>
    <w:rsid w:val="00725143"/>
    <w:rsid w:val="00726222"/>
    <w:rsid w:val="00732029"/>
    <w:rsid w:val="00732AC7"/>
    <w:rsid w:val="007404E3"/>
    <w:rsid w:val="0074490C"/>
    <w:rsid w:val="00746B5D"/>
    <w:rsid w:val="00746EA6"/>
    <w:rsid w:val="00747CF5"/>
    <w:rsid w:val="007501C9"/>
    <w:rsid w:val="0075108F"/>
    <w:rsid w:val="007513CB"/>
    <w:rsid w:val="007522CD"/>
    <w:rsid w:val="0075593A"/>
    <w:rsid w:val="00755E8E"/>
    <w:rsid w:val="00756B89"/>
    <w:rsid w:val="0076068F"/>
    <w:rsid w:val="00761B61"/>
    <w:rsid w:val="007648F3"/>
    <w:rsid w:val="0076583E"/>
    <w:rsid w:val="007669EC"/>
    <w:rsid w:val="00770A9D"/>
    <w:rsid w:val="00770D70"/>
    <w:rsid w:val="00774C8B"/>
    <w:rsid w:val="00776CCE"/>
    <w:rsid w:val="00780CDC"/>
    <w:rsid w:val="0078108B"/>
    <w:rsid w:val="00781E2A"/>
    <w:rsid w:val="00782889"/>
    <w:rsid w:val="0078787D"/>
    <w:rsid w:val="0079435A"/>
    <w:rsid w:val="007A065B"/>
    <w:rsid w:val="007A54E5"/>
    <w:rsid w:val="007A68D0"/>
    <w:rsid w:val="007B17FB"/>
    <w:rsid w:val="007B2080"/>
    <w:rsid w:val="007B2E3D"/>
    <w:rsid w:val="007B3E35"/>
    <w:rsid w:val="007B4B0C"/>
    <w:rsid w:val="007B4EF4"/>
    <w:rsid w:val="007B577F"/>
    <w:rsid w:val="007C22A6"/>
    <w:rsid w:val="007C658C"/>
    <w:rsid w:val="007C6DE2"/>
    <w:rsid w:val="007C74B0"/>
    <w:rsid w:val="007D2D67"/>
    <w:rsid w:val="007D30C8"/>
    <w:rsid w:val="007D4FBB"/>
    <w:rsid w:val="007D54AC"/>
    <w:rsid w:val="007D54D4"/>
    <w:rsid w:val="007D5C31"/>
    <w:rsid w:val="007D6CE9"/>
    <w:rsid w:val="007D72EA"/>
    <w:rsid w:val="007D7960"/>
    <w:rsid w:val="007E2A70"/>
    <w:rsid w:val="007E2A97"/>
    <w:rsid w:val="007E2D67"/>
    <w:rsid w:val="007E3F84"/>
    <w:rsid w:val="007E4235"/>
    <w:rsid w:val="007E4535"/>
    <w:rsid w:val="007E51A9"/>
    <w:rsid w:val="007E6D94"/>
    <w:rsid w:val="007E7D24"/>
    <w:rsid w:val="007F0546"/>
    <w:rsid w:val="007F3DD6"/>
    <w:rsid w:val="007F488B"/>
    <w:rsid w:val="007F5B5A"/>
    <w:rsid w:val="007F5BF5"/>
    <w:rsid w:val="00802A05"/>
    <w:rsid w:val="00802CAC"/>
    <w:rsid w:val="00802FC2"/>
    <w:rsid w:val="0080466B"/>
    <w:rsid w:val="00805849"/>
    <w:rsid w:val="0080592B"/>
    <w:rsid w:val="00805AAF"/>
    <w:rsid w:val="00805ACE"/>
    <w:rsid w:val="00806748"/>
    <w:rsid w:val="00810732"/>
    <w:rsid w:val="00811F4D"/>
    <w:rsid w:val="008131C3"/>
    <w:rsid w:val="0081413C"/>
    <w:rsid w:val="008144DE"/>
    <w:rsid w:val="00820D76"/>
    <w:rsid w:val="0082533C"/>
    <w:rsid w:val="0082669B"/>
    <w:rsid w:val="0083032A"/>
    <w:rsid w:val="00830423"/>
    <w:rsid w:val="008312C1"/>
    <w:rsid w:val="0083149B"/>
    <w:rsid w:val="00831BC6"/>
    <w:rsid w:val="00831EF0"/>
    <w:rsid w:val="00841904"/>
    <w:rsid w:val="00841BCE"/>
    <w:rsid w:val="00841F6A"/>
    <w:rsid w:val="00842CB4"/>
    <w:rsid w:val="00845398"/>
    <w:rsid w:val="0084567F"/>
    <w:rsid w:val="00852488"/>
    <w:rsid w:val="00852D1C"/>
    <w:rsid w:val="00856FCA"/>
    <w:rsid w:val="008572B5"/>
    <w:rsid w:val="008572CA"/>
    <w:rsid w:val="00860EAF"/>
    <w:rsid w:val="008644A1"/>
    <w:rsid w:val="00866D54"/>
    <w:rsid w:val="00870F33"/>
    <w:rsid w:val="00871CF6"/>
    <w:rsid w:val="0087327E"/>
    <w:rsid w:val="0087525E"/>
    <w:rsid w:val="008753EC"/>
    <w:rsid w:val="00875CD0"/>
    <w:rsid w:val="008773A9"/>
    <w:rsid w:val="00880801"/>
    <w:rsid w:val="00881DCF"/>
    <w:rsid w:val="00882C56"/>
    <w:rsid w:val="0088300E"/>
    <w:rsid w:val="00885B23"/>
    <w:rsid w:val="00887272"/>
    <w:rsid w:val="008900DD"/>
    <w:rsid w:val="00891009"/>
    <w:rsid w:val="0089195C"/>
    <w:rsid w:val="008919FA"/>
    <w:rsid w:val="008946A2"/>
    <w:rsid w:val="00895855"/>
    <w:rsid w:val="008963B4"/>
    <w:rsid w:val="008A2B8B"/>
    <w:rsid w:val="008A6CA2"/>
    <w:rsid w:val="008B6410"/>
    <w:rsid w:val="008C16FD"/>
    <w:rsid w:val="008C4919"/>
    <w:rsid w:val="008C5B35"/>
    <w:rsid w:val="008C701A"/>
    <w:rsid w:val="008D0520"/>
    <w:rsid w:val="008D06A1"/>
    <w:rsid w:val="008D19F2"/>
    <w:rsid w:val="008D2A08"/>
    <w:rsid w:val="008D3597"/>
    <w:rsid w:val="008D6861"/>
    <w:rsid w:val="008D7D08"/>
    <w:rsid w:val="008D7DBF"/>
    <w:rsid w:val="008E3369"/>
    <w:rsid w:val="008E45AA"/>
    <w:rsid w:val="008E5003"/>
    <w:rsid w:val="008E68B0"/>
    <w:rsid w:val="008F0EEE"/>
    <w:rsid w:val="008F24CD"/>
    <w:rsid w:val="008F30EB"/>
    <w:rsid w:val="008F35F6"/>
    <w:rsid w:val="008F6F80"/>
    <w:rsid w:val="00902DDB"/>
    <w:rsid w:val="0090378A"/>
    <w:rsid w:val="0090706F"/>
    <w:rsid w:val="00907CC7"/>
    <w:rsid w:val="00910C44"/>
    <w:rsid w:val="00913047"/>
    <w:rsid w:val="0091537F"/>
    <w:rsid w:val="00916813"/>
    <w:rsid w:val="00917255"/>
    <w:rsid w:val="00921FD1"/>
    <w:rsid w:val="00922409"/>
    <w:rsid w:val="0092251C"/>
    <w:rsid w:val="0092290E"/>
    <w:rsid w:val="0092491C"/>
    <w:rsid w:val="00925F9A"/>
    <w:rsid w:val="00925FA9"/>
    <w:rsid w:val="00933B17"/>
    <w:rsid w:val="00933D6F"/>
    <w:rsid w:val="0093419C"/>
    <w:rsid w:val="00936EB2"/>
    <w:rsid w:val="009425CB"/>
    <w:rsid w:val="00942E74"/>
    <w:rsid w:val="00942F4F"/>
    <w:rsid w:val="00947380"/>
    <w:rsid w:val="00950219"/>
    <w:rsid w:val="00952B8D"/>
    <w:rsid w:val="00955145"/>
    <w:rsid w:val="00960A6C"/>
    <w:rsid w:val="009615B0"/>
    <w:rsid w:val="0096177E"/>
    <w:rsid w:val="00972980"/>
    <w:rsid w:val="0097533E"/>
    <w:rsid w:val="00975AAD"/>
    <w:rsid w:val="00976165"/>
    <w:rsid w:val="0097752F"/>
    <w:rsid w:val="0097763B"/>
    <w:rsid w:val="00980FCE"/>
    <w:rsid w:val="009813B9"/>
    <w:rsid w:val="0098200C"/>
    <w:rsid w:val="00982AA5"/>
    <w:rsid w:val="00983500"/>
    <w:rsid w:val="0098490B"/>
    <w:rsid w:val="0099045D"/>
    <w:rsid w:val="00990488"/>
    <w:rsid w:val="00992538"/>
    <w:rsid w:val="00993536"/>
    <w:rsid w:val="009947CC"/>
    <w:rsid w:val="00996710"/>
    <w:rsid w:val="00996C3C"/>
    <w:rsid w:val="00997A69"/>
    <w:rsid w:val="009A5A0F"/>
    <w:rsid w:val="009A78C0"/>
    <w:rsid w:val="009A7FA1"/>
    <w:rsid w:val="009B15E1"/>
    <w:rsid w:val="009B1871"/>
    <w:rsid w:val="009B2DC8"/>
    <w:rsid w:val="009B3098"/>
    <w:rsid w:val="009B391E"/>
    <w:rsid w:val="009B45D5"/>
    <w:rsid w:val="009B4BAD"/>
    <w:rsid w:val="009B5480"/>
    <w:rsid w:val="009B6A76"/>
    <w:rsid w:val="009B6DAF"/>
    <w:rsid w:val="009B752E"/>
    <w:rsid w:val="009C11E3"/>
    <w:rsid w:val="009C2B9B"/>
    <w:rsid w:val="009C2D8A"/>
    <w:rsid w:val="009C48E7"/>
    <w:rsid w:val="009C5AA5"/>
    <w:rsid w:val="009D0632"/>
    <w:rsid w:val="009D265C"/>
    <w:rsid w:val="009D48FA"/>
    <w:rsid w:val="009D5BEB"/>
    <w:rsid w:val="009D6137"/>
    <w:rsid w:val="009E1721"/>
    <w:rsid w:val="009E187D"/>
    <w:rsid w:val="009E31BB"/>
    <w:rsid w:val="009E417A"/>
    <w:rsid w:val="009E448B"/>
    <w:rsid w:val="009E506F"/>
    <w:rsid w:val="009E59B8"/>
    <w:rsid w:val="009E620C"/>
    <w:rsid w:val="009E6A85"/>
    <w:rsid w:val="009F5901"/>
    <w:rsid w:val="009F6D22"/>
    <w:rsid w:val="009F6E4B"/>
    <w:rsid w:val="00A01124"/>
    <w:rsid w:val="00A02347"/>
    <w:rsid w:val="00A0339E"/>
    <w:rsid w:val="00A0573C"/>
    <w:rsid w:val="00A07060"/>
    <w:rsid w:val="00A07139"/>
    <w:rsid w:val="00A1009A"/>
    <w:rsid w:val="00A1660E"/>
    <w:rsid w:val="00A16877"/>
    <w:rsid w:val="00A16D79"/>
    <w:rsid w:val="00A22A95"/>
    <w:rsid w:val="00A2666B"/>
    <w:rsid w:val="00A3053C"/>
    <w:rsid w:val="00A30CDA"/>
    <w:rsid w:val="00A33FC8"/>
    <w:rsid w:val="00A357D6"/>
    <w:rsid w:val="00A42BE9"/>
    <w:rsid w:val="00A42CA9"/>
    <w:rsid w:val="00A4491C"/>
    <w:rsid w:val="00A44D60"/>
    <w:rsid w:val="00A452B6"/>
    <w:rsid w:val="00A47AEE"/>
    <w:rsid w:val="00A506E5"/>
    <w:rsid w:val="00A53503"/>
    <w:rsid w:val="00A53596"/>
    <w:rsid w:val="00A5474D"/>
    <w:rsid w:val="00A55E62"/>
    <w:rsid w:val="00A5715C"/>
    <w:rsid w:val="00A577B0"/>
    <w:rsid w:val="00A57EA5"/>
    <w:rsid w:val="00A60C24"/>
    <w:rsid w:val="00A61A0C"/>
    <w:rsid w:val="00A63402"/>
    <w:rsid w:val="00A64B65"/>
    <w:rsid w:val="00A64FB5"/>
    <w:rsid w:val="00A67551"/>
    <w:rsid w:val="00A70FFC"/>
    <w:rsid w:val="00A717B2"/>
    <w:rsid w:val="00A724C1"/>
    <w:rsid w:val="00A7784F"/>
    <w:rsid w:val="00A77BBE"/>
    <w:rsid w:val="00A8458E"/>
    <w:rsid w:val="00A8562A"/>
    <w:rsid w:val="00A85656"/>
    <w:rsid w:val="00A85F0F"/>
    <w:rsid w:val="00A86E87"/>
    <w:rsid w:val="00A87DBE"/>
    <w:rsid w:val="00A90858"/>
    <w:rsid w:val="00A939B9"/>
    <w:rsid w:val="00A93A60"/>
    <w:rsid w:val="00A9407C"/>
    <w:rsid w:val="00A94D61"/>
    <w:rsid w:val="00A9546B"/>
    <w:rsid w:val="00AA04D0"/>
    <w:rsid w:val="00AA1B6C"/>
    <w:rsid w:val="00AA3D27"/>
    <w:rsid w:val="00AA3E7D"/>
    <w:rsid w:val="00AA6F15"/>
    <w:rsid w:val="00AB15D1"/>
    <w:rsid w:val="00AB2524"/>
    <w:rsid w:val="00AB3125"/>
    <w:rsid w:val="00AB6708"/>
    <w:rsid w:val="00AB6A91"/>
    <w:rsid w:val="00AC0038"/>
    <w:rsid w:val="00AC0D04"/>
    <w:rsid w:val="00AC6A60"/>
    <w:rsid w:val="00AC6B3B"/>
    <w:rsid w:val="00AD6087"/>
    <w:rsid w:val="00AE2A66"/>
    <w:rsid w:val="00AE3BA4"/>
    <w:rsid w:val="00AE46C8"/>
    <w:rsid w:val="00AE4E7D"/>
    <w:rsid w:val="00AE731F"/>
    <w:rsid w:val="00AF16DB"/>
    <w:rsid w:val="00AF1773"/>
    <w:rsid w:val="00AF1E79"/>
    <w:rsid w:val="00AF41BE"/>
    <w:rsid w:val="00AF4C1C"/>
    <w:rsid w:val="00B00761"/>
    <w:rsid w:val="00B01CC5"/>
    <w:rsid w:val="00B02015"/>
    <w:rsid w:val="00B0215A"/>
    <w:rsid w:val="00B046D5"/>
    <w:rsid w:val="00B05B9B"/>
    <w:rsid w:val="00B1278E"/>
    <w:rsid w:val="00B1296F"/>
    <w:rsid w:val="00B14109"/>
    <w:rsid w:val="00B17390"/>
    <w:rsid w:val="00B20748"/>
    <w:rsid w:val="00B20F0C"/>
    <w:rsid w:val="00B21CAA"/>
    <w:rsid w:val="00B2343D"/>
    <w:rsid w:val="00B2451F"/>
    <w:rsid w:val="00B26F1D"/>
    <w:rsid w:val="00B313C2"/>
    <w:rsid w:val="00B31B9B"/>
    <w:rsid w:val="00B323CC"/>
    <w:rsid w:val="00B32985"/>
    <w:rsid w:val="00B33627"/>
    <w:rsid w:val="00B34CFC"/>
    <w:rsid w:val="00B36825"/>
    <w:rsid w:val="00B374EA"/>
    <w:rsid w:val="00B400C5"/>
    <w:rsid w:val="00B40843"/>
    <w:rsid w:val="00B415C8"/>
    <w:rsid w:val="00B41B9B"/>
    <w:rsid w:val="00B44ACD"/>
    <w:rsid w:val="00B46BDE"/>
    <w:rsid w:val="00B47542"/>
    <w:rsid w:val="00B504FA"/>
    <w:rsid w:val="00B52532"/>
    <w:rsid w:val="00B52556"/>
    <w:rsid w:val="00B52F94"/>
    <w:rsid w:val="00B53BEB"/>
    <w:rsid w:val="00B54EE4"/>
    <w:rsid w:val="00B551CE"/>
    <w:rsid w:val="00B552F8"/>
    <w:rsid w:val="00B5535C"/>
    <w:rsid w:val="00B554A1"/>
    <w:rsid w:val="00B622E2"/>
    <w:rsid w:val="00B629EE"/>
    <w:rsid w:val="00B67F2B"/>
    <w:rsid w:val="00B70DC2"/>
    <w:rsid w:val="00B720BE"/>
    <w:rsid w:val="00B7614C"/>
    <w:rsid w:val="00B800F2"/>
    <w:rsid w:val="00B80256"/>
    <w:rsid w:val="00B82B50"/>
    <w:rsid w:val="00B84DD2"/>
    <w:rsid w:val="00B9024B"/>
    <w:rsid w:val="00B90CB1"/>
    <w:rsid w:val="00B92ECB"/>
    <w:rsid w:val="00B95D11"/>
    <w:rsid w:val="00BA7A1A"/>
    <w:rsid w:val="00BC0965"/>
    <w:rsid w:val="00BC1812"/>
    <w:rsid w:val="00BC1B92"/>
    <w:rsid w:val="00BC5AB0"/>
    <w:rsid w:val="00BC731C"/>
    <w:rsid w:val="00BD2D8E"/>
    <w:rsid w:val="00BD4634"/>
    <w:rsid w:val="00BD649C"/>
    <w:rsid w:val="00BE014C"/>
    <w:rsid w:val="00BE0BCB"/>
    <w:rsid w:val="00BE5082"/>
    <w:rsid w:val="00BE5B58"/>
    <w:rsid w:val="00BE6986"/>
    <w:rsid w:val="00BE6C88"/>
    <w:rsid w:val="00BE6CB7"/>
    <w:rsid w:val="00BF191B"/>
    <w:rsid w:val="00BF230C"/>
    <w:rsid w:val="00BF47EB"/>
    <w:rsid w:val="00BF5F36"/>
    <w:rsid w:val="00BF759B"/>
    <w:rsid w:val="00C047B8"/>
    <w:rsid w:val="00C05850"/>
    <w:rsid w:val="00C07809"/>
    <w:rsid w:val="00C11910"/>
    <w:rsid w:val="00C131D3"/>
    <w:rsid w:val="00C1477D"/>
    <w:rsid w:val="00C2287C"/>
    <w:rsid w:val="00C24601"/>
    <w:rsid w:val="00C24ABF"/>
    <w:rsid w:val="00C2513A"/>
    <w:rsid w:val="00C261BE"/>
    <w:rsid w:val="00C26724"/>
    <w:rsid w:val="00C2713C"/>
    <w:rsid w:val="00C27253"/>
    <w:rsid w:val="00C322FE"/>
    <w:rsid w:val="00C33888"/>
    <w:rsid w:val="00C346D8"/>
    <w:rsid w:val="00C35435"/>
    <w:rsid w:val="00C36E66"/>
    <w:rsid w:val="00C3718C"/>
    <w:rsid w:val="00C4382A"/>
    <w:rsid w:val="00C47268"/>
    <w:rsid w:val="00C5039E"/>
    <w:rsid w:val="00C5064E"/>
    <w:rsid w:val="00C53002"/>
    <w:rsid w:val="00C54932"/>
    <w:rsid w:val="00C55354"/>
    <w:rsid w:val="00C554A5"/>
    <w:rsid w:val="00C603EB"/>
    <w:rsid w:val="00C60596"/>
    <w:rsid w:val="00C64709"/>
    <w:rsid w:val="00C671AA"/>
    <w:rsid w:val="00C722FB"/>
    <w:rsid w:val="00C778F2"/>
    <w:rsid w:val="00C82EA0"/>
    <w:rsid w:val="00C82EFE"/>
    <w:rsid w:val="00C8518A"/>
    <w:rsid w:val="00C86D4D"/>
    <w:rsid w:val="00C96CE4"/>
    <w:rsid w:val="00C96FCC"/>
    <w:rsid w:val="00CA10A8"/>
    <w:rsid w:val="00CA1B35"/>
    <w:rsid w:val="00CA3061"/>
    <w:rsid w:val="00CA31C5"/>
    <w:rsid w:val="00CA398B"/>
    <w:rsid w:val="00CA5734"/>
    <w:rsid w:val="00CA6929"/>
    <w:rsid w:val="00CA7798"/>
    <w:rsid w:val="00CB1463"/>
    <w:rsid w:val="00CB1808"/>
    <w:rsid w:val="00CB1E2C"/>
    <w:rsid w:val="00CB4A84"/>
    <w:rsid w:val="00CB4DB7"/>
    <w:rsid w:val="00CB5DE9"/>
    <w:rsid w:val="00CC004F"/>
    <w:rsid w:val="00CC1B8B"/>
    <w:rsid w:val="00CC4684"/>
    <w:rsid w:val="00CC5630"/>
    <w:rsid w:val="00CD1021"/>
    <w:rsid w:val="00CD38E6"/>
    <w:rsid w:val="00CD4D81"/>
    <w:rsid w:val="00CE1177"/>
    <w:rsid w:val="00CE2B6A"/>
    <w:rsid w:val="00CE6E4C"/>
    <w:rsid w:val="00CF0BDD"/>
    <w:rsid w:val="00CF252E"/>
    <w:rsid w:val="00CF2EBA"/>
    <w:rsid w:val="00CF6C2C"/>
    <w:rsid w:val="00CF729A"/>
    <w:rsid w:val="00CF7EA2"/>
    <w:rsid w:val="00D0256F"/>
    <w:rsid w:val="00D0382E"/>
    <w:rsid w:val="00D03DC7"/>
    <w:rsid w:val="00D06ECB"/>
    <w:rsid w:val="00D073EC"/>
    <w:rsid w:val="00D0785F"/>
    <w:rsid w:val="00D112E5"/>
    <w:rsid w:val="00D1157E"/>
    <w:rsid w:val="00D1202B"/>
    <w:rsid w:val="00D12951"/>
    <w:rsid w:val="00D13C0B"/>
    <w:rsid w:val="00D15E3E"/>
    <w:rsid w:val="00D15F8B"/>
    <w:rsid w:val="00D16DE6"/>
    <w:rsid w:val="00D17077"/>
    <w:rsid w:val="00D202FE"/>
    <w:rsid w:val="00D216B5"/>
    <w:rsid w:val="00D2215F"/>
    <w:rsid w:val="00D24883"/>
    <w:rsid w:val="00D25638"/>
    <w:rsid w:val="00D273C2"/>
    <w:rsid w:val="00D277A0"/>
    <w:rsid w:val="00D301A0"/>
    <w:rsid w:val="00D4279F"/>
    <w:rsid w:val="00D43561"/>
    <w:rsid w:val="00D45BB5"/>
    <w:rsid w:val="00D46AA1"/>
    <w:rsid w:val="00D53270"/>
    <w:rsid w:val="00D547AD"/>
    <w:rsid w:val="00D560FD"/>
    <w:rsid w:val="00D60106"/>
    <w:rsid w:val="00D608D6"/>
    <w:rsid w:val="00D64CAA"/>
    <w:rsid w:val="00D65338"/>
    <w:rsid w:val="00D66791"/>
    <w:rsid w:val="00D7063D"/>
    <w:rsid w:val="00D756AA"/>
    <w:rsid w:val="00D75BCD"/>
    <w:rsid w:val="00D802ED"/>
    <w:rsid w:val="00D80BB4"/>
    <w:rsid w:val="00D8102A"/>
    <w:rsid w:val="00D81327"/>
    <w:rsid w:val="00D820A8"/>
    <w:rsid w:val="00D82E08"/>
    <w:rsid w:val="00D860C8"/>
    <w:rsid w:val="00D87052"/>
    <w:rsid w:val="00D87D12"/>
    <w:rsid w:val="00D957F5"/>
    <w:rsid w:val="00DA01C0"/>
    <w:rsid w:val="00DA2378"/>
    <w:rsid w:val="00DA4203"/>
    <w:rsid w:val="00DA5014"/>
    <w:rsid w:val="00DA5205"/>
    <w:rsid w:val="00DA6311"/>
    <w:rsid w:val="00DB0B7A"/>
    <w:rsid w:val="00DB0C89"/>
    <w:rsid w:val="00DB19F1"/>
    <w:rsid w:val="00DB22C2"/>
    <w:rsid w:val="00DB47F3"/>
    <w:rsid w:val="00DC46E5"/>
    <w:rsid w:val="00DC5846"/>
    <w:rsid w:val="00DD2E7F"/>
    <w:rsid w:val="00DD320F"/>
    <w:rsid w:val="00DD36D3"/>
    <w:rsid w:val="00DD3928"/>
    <w:rsid w:val="00DD6BD7"/>
    <w:rsid w:val="00DE05ED"/>
    <w:rsid w:val="00DE2A28"/>
    <w:rsid w:val="00DE3E67"/>
    <w:rsid w:val="00DE579B"/>
    <w:rsid w:val="00DE5B91"/>
    <w:rsid w:val="00DF276D"/>
    <w:rsid w:val="00DF45AD"/>
    <w:rsid w:val="00DF7C39"/>
    <w:rsid w:val="00E0204F"/>
    <w:rsid w:val="00E05F0A"/>
    <w:rsid w:val="00E076C3"/>
    <w:rsid w:val="00E100A7"/>
    <w:rsid w:val="00E17596"/>
    <w:rsid w:val="00E17DA4"/>
    <w:rsid w:val="00E21397"/>
    <w:rsid w:val="00E21922"/>
    <w:rsid w:val="00E22F9E"/>
    <w:rsid w:val="00E23528"/>
    <w:rsid w:val="00E24FA1"/>
    <w:rsid w:val="00E255BD"/>
    <w:rsid w:val="00E27D6C"/>
    <w:rsid w:val="00E307D8"/>
    <w:rsid w:val="00E3339D"/>
    <w:rsid w:val="00E34DA2"/>
    <w:rsid w:val="00E37D41"/>
    <w:rsid w:val="00E43682"/>
    <w:rsid w:val="00E44537"/>
    <w:rsid w:val="00E470D9"/>
    <w:rsid w:val="00E50D52"/>
    <w:rsid w:val="00E53EB3"/>
    <w:rsid w:val="00E558ED"/>
    <w:rsid w:val="00E57D0E"/>
    <w:rsid w:val="00E6495A"/>
    <w:rsid w:val="00E67F45"/>
    <w:rsid w:val="00E702C6"/>
    <w:rsid w:val="00E70892"/>
    <w:rsid w:val="00E76E91"/>
    <w:rsid w:val="00E770CB"/>
    <w:rsid w:val="00E77713"/>
    <w:rsid w:val="00E8493F"/>
    <w:rsid w:val="00E901D9"/>
    <w:rsid w:val="00E90788"/>
    <w:rsid w:val="00E928AE"/>
    <w:rsid w:val="00EA7520"/>
    <w:rsid w:val="00EB31DB"/>
    <w:rsid w:val="00EB71B9"/>
    <w:rsid w:val="00EC12E3"/>
    <w:rsid w:val="00EC16C5"/>
    <w:rsid w:val="00EC19FF"/>
    <w:rsid w:val="00EC71A3"/>
    <w:rsid w:val="00EC7C37"/>
    <w:rsid w:val="00EC7E93"/>
    <w:rsid w:val="00ED12F9"/>
    <w:rsid w:val="00ED3325"/>
    <w:rsid w:val="00ED334D"/>
    <w:rsid w:val="00ED3E53"/>
    <w:rsid w:val="00ED5F23"/>
    <w:rsid w:val="00ED6606"/>
    <w:rsid w:val="00ED6B34"/>
    <w:rsid w:val="00ED7511"/>
    <w:rsid w:val="00EE1448"/>
    <w:rsid w:val="00EE24FC"/>
    <w:rsid w:val="00EE5945"/>
    <w:rsid w:val="00EE68CB"/>
    <w:rsid w:val="00EE7BAD"/>
    <w:rsid w:val="00EF014D"/>
    <w:rsid w:val="00EF1092"/>
    <w:rsid w:val="00EF24E1"/>
    <w:rsid w:val="00EF69E9"/>
    <w:rsid w:val="00EF6E1E"/>
    <w:rsid w:val="00F0013E"/>
    <w:rsid w:val="00F0147B"/>
    <w:rsid w:val="00F01E92"/>
    <w:rsid w:val="00F02804"/>
    <w:rsid w:val="00F033AF"/>
    <w:rsid w:val="00F03AD6"/>
    <w:rsid w:val="00F043AA"/>
    <w:rsid w:val="00F04CE9"/>
    <w:rsid w:val="00F07165"/>
    <w:rsid w:val="00F10027"/>
    <w:rsid w:val="00F11E7C"/>
    <w:rsid w:val="00F14A1F"/>
    <w:rsid w:val="00F152B2"/>
    <w:rsid w:val="00F16B68"/>
    <w:rsid w:val="00F17D4A"/>
    <w:rsid w:val="00F20262"/>
    <w:rsid w:val="00F2399C"/>
    <w:rsid w:val="00F3028B"/>
    <w:rsid w:val="00F30372"/>
    <w:rsid w:val="00F308C3"/>
    <w:rsid w:val="00F33BC2"/>
    <w:rsid w:val="00F351C3"/>
    <w:rsid w:val="00F40016"/>
    <w:rsid w:val="00F428CE"/>
    <w:rsid w:val="00F4310C"/>
    <w:rsid w:val="00F438EA"/>
    <w:rsid w:val="00F44125"/>
    <w:rsid w:val="00F50C01"/>
    <w:rsid w:val="00F52A66"/>
    <w:rsid w:val="00F5501B"/>
    <w:rsid w:val="00F60858"/>
    <w:rsid w:val="00F619CD"/>
    <w:rsid w:val="00F64C75"/>
    <w:rsid w:val="00F67A62"/>
    <w:rsid w:val="00F704CF"/>
    <w:rsid w:val="00F705AF"/>
    <w:rsid w:val="00F70BFF"/>
    <w:rsid w:val="00F74183"/>
    <w:rsid w:val="00F777A1"/>
    <w:rsid w:val="00F80904"/>
    <w:rsid w:val="00F87C40"/>
    <w:rsid w:val="00F95390"/>
    <w:rsid w:val="00F96945"/>
    <w:rsid w:val="00F96EE7"/>
    <w:rsid w:val="00F97759"/>
    <w:rsid w:val="00F97C84"/>
    <w:rsid w:val="00F97EDB"/>
    <w:rsid w:val="00FA059A"/>
    <w:rsid w:val="00FA4DA2"/>
    <w:rsid w:val="00FA4F93"/>
    <w:rsid w:val="00FA66CF"/>
    <w:rsid w:val="00FA7CB5"/>
    <w:rsid w:val="00FB1B95"/>
    <w:rsid w:val="00FB3129"/>
    <w:rsid w:val="00FB4652"/>
    <w:rsid w:val="00FB6027"/>
    <w:rsid w:val="00FB6E8A"/>
    <w:rsid w:val="00FC148F"/>
    <w:rsid w:val="00FC15E1"/>
    <w:rsid w:val="00FC1C75"/>
    <w:rsid w:val="00FC2098"/>
    <w:rsid w:val="00FC7B35"/>
    <w:rsid w:val="00FD0C0F"/>
    <w:rsid w:val="00FD1530"/>
    <w:rsid w:val="00FD1D50"/>
    <w:rsid w:val="00FD6D42"/>
    <w:rsid w:val="00FE1A56"/>
    <w:rsid w:val="00FE4A2B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d2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642F16"/>
    <w:pPr>
      <w:keepNext w:val="0"/>
      <w:widowControl/>
      <w:tabs>
        <w:tab w:val="right" w:leader="dot" w:pos="10080"/>
      </w:tabs>
      <w:overflowPunct w:val="0"/>
      <w:spacing w:before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770D70"/>
    <w:rPr>
      <w:rFonts w:ascii="Arial Unicode MS" w:hAnsi="Century"/>
    </w:rPr>
  </w:style>
  <w:style w:type="paragraph" w:styleId="af5">
    <w:name w:val="table of figures"/>
    <w:basedOn w:val="a0"/>
    <w:next w:val="a0"/>
    <w:semiHidden/>
    <w:unhideWhenUsed/>
    <w:rsid w:val="00642F16"/>
    <w:pPr>
      <w:ind w:leftChars="400" w:left="400" w:hangingChars="200" w:hanging="200"/>
    </w:pPr>
  </w:style>
  <w:style w:type="character" w:styleId="af6">
    <w:name w:val="FollowedHyperlink"/>
    <w:basedOn w:val="a2"/>
    <w:semiHidden/>
    <w:unhideWhenUsed/>
    <w:rsid w:val="001424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642F16"/>
    <w:pPr>
      <w:keepNext w:val="0"/>
      <w:widowControl/>
      <w:tabs>
        <w:tab w:val="right" w:leader="dot" w:pos="10080"/>
      </w:tabs>
      <w:overflowPunct w:val="0"/>
      <w:spacing w:before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770D70"/>
    <w:rPr>
      <w:rFonts w:ascii="Arial Unicode MS" w:hAnsi="Century"/>
    </w:rPr>
  </w:style>
  <w:style w:type="paragraph" w:styleId="af5">
    <w:name w:val="table of figures"/>
    <w:basedOn w:val="a0"/>
    <w:next w:val="a0"/>
    <w:semiHidden/>
    <w:unhideWhenUsed/>
    <w:rsid w:val="00642F16"/>
    <w:pPr>
      <w:ind w:leftChars="400" w:left="400" w:hangingChars="200" w:hanging="200"/>
    </w:pPr>
  </w:style>
  <w:style w:type="character" w:styleId="af6">
    <w:name w:val="FollowedHyperlink"/>
    <w:basedOn w:val="a2"/>
    <w:semiHidden/>
    <w:unhideWhenUsed/>
    <w:rsid w:val="001424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13568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9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9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7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6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56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9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65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9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73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0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95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16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5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80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653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004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1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5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2" Type="http://schemas.openxmlformats.org/officeDocument/2006/relationships/customXml" Target="../customXml/item2.xml"/><Relationship Id="rId16" Type="http://schemas.openxmlformats.org/officeDocument/2006/relationships/hyperlink" Target="http://tpnet.twport.com.tw/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" Type="http://schemas.openxmlformats.org/officeDocument/2006/relationships/numbering" Target="numbering.xml"/><Relationship Id="rId15" Type="http://schemas.openxmlformats.org/officeDocument/2006/relationships/hyperlink" Target="http://test-tpnet.twport.com.tw/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image" Target="media/image37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CMC\tobeflow.doc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D7932943842C640BE5AB8DBFAAC7368" ma:contentTypeVersion="0" ma:contentTypeDescription="建立新的文件。" ma:contentTypeScope="" ma:versionID="45d74d9f60063608212d655aba56a9a4">
  <xsd:schema xmlns:xsd="http://www.w3.org/2001/XMLSchema" xmlns:p="http://schemas.microsoft.com/office/2006/metadata/properties" targetNamespace="http://schemas.microsoft.com/office/2006/metadata/properties" ma:root="true" ma:fieldsID="b8ca951d90cafeb83d4a03d140f1ba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 ma:readOnly="true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A790D-4294-4E49-A726-A4E763098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054D3C7-AE18-4D2A-B5EC-B0B7E5E8D0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68BC90-DDC3-45F1-990C-91326984B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11BE91-B3B1-4947-B277-03AA8FF9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tobeflow.doc.dot</Template>
  <TotalTime>0</TotalTime>
  <Pages>22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KUT document</vt:lpstr>
    </vt:vector>
  </TitlesOfParts>
  <Company>CHT</Company>
  <LinksUpToDate>false</LinksUpToDate>
  <CharactersWithSpaces>4846</CharactersWithSpaces>
  <SharedDoc>false</SharedDoc>
  <HLinks>
    <vt:vector size="12" baseType="variant"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_Toc431992792</vt:lpwstr>
      </vt:variant>
      <vt:variant>
        <vt:i4>6881296</vt:i4>
      </vt:variant>
      <vt:variant>
        <vt:i4>-1</vt:i4>
      </vt:variant>
      <vt:variant>
        <vt:i4>2073</vt:i4>
      </vt:variant>
      <vt:variant>
        <vt:i4>1</vt:i4>
      </vt:variant>
      <vt:variant>
        <vt:lpwstr>C:\Project\Arthur Andersen\Logos\AA\O_60_bw.bmp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港棧系統</dc:subject>
  <dc:creator>CHT-Chuck</dc:creator>
  <cp:keywords>Draft</cp:keywords>
  <dc:description>Attachments</dc:description>
  <cp:lastModifiedBy>user</cp:lastModifiedBy>
  <cp:revision>2</cp:revision>
  <cp:lastPrinted>2001-06-13T05:46:00Z</cp:lastPrinted>
  <dcterms:created xsi:type="dcterms:W3CDTF">2016-07-09T03:03:00Z</dcterms:created>
  <dcterms:modified xsi:type="dcterms:W3CDTF">2016-07-09T03:03:00Z</dcterms:modified>
  <cp:category>1.0</cp:category>
</cp:coreProperties>
</file>