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80F" w:rsidRPr="005031EF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sz w:val="48"/>
          <w:szCs w:val="48"/>
        </w:rPr>
      </w:pPr>
      <w:r w:rsidRPr="005031EF">
        <w:rPr>
          <w:rFonts w:ascii="微軟正黑體" w:eastAsia="微軟正黑體" w:hAnsi="微軟正黑體" w:cs="Times New Roman"/>
          <w:sz w:val="48"/>
          <w:szCs w:val="48"/>
        </w:rPr>
        <w:fldChar w:fldCharType="begin"/>
      </w:r>
      <w:r w:rsidRPr="005031EF">
        <w:rPr>
          <w:rFonts w:ascii="微軟正黑體" w:eastAsia="微軟正黑體" w:hAnsi="微軟正黑體"/>
          <w:sz w:val="48"/>
          <w:szCs w:val="48"/>
        </w:rPr>
        <w:instrText xml:space="preserve"> DOCPROPERTY  Company  \* MERGEFORMAT </w:instrText>
      </w:r>
      <w:r w:rsidRPr="005031EF">
        <w:rPr>
          <w:rFonts w:ascii="微軟正黑體" w:eastAsia="微軟正黑體" w:hAnsi="微軟正黑體" w:cs="Times New Roman"/>
          <w:sz w:val="48"/>
          <w:szCs w:val="48"/>
        </w:rPr>
        <w:fldChar w:fldCharType="separate"/>
      </w:r>
      <w:r w:rsidRPr="005031EF">
        <w:rPr>
          <w:rFonts w:ascii="微軟正黑體" w:eastAsia="微軟正黑體" w:hAnsi="微軟正黑體" w:cs="新細明體" w:hint="eastAsia"/>
          <w:b/>
          <w:sz w:val="48"/>
          <w:szCs w:val="48"/>
        </w:rPr>
        <w:t>臺灣港務股份有限公司</w:t>
      </w:r>
      <w:r w:rsidRPr="005031EF">
        <w:rPr>
          <w:rFonts w:ascii="微軟正黑體" w:eastAsia="微軟正黑體" w:hAnsi="微軟正黑體" w:cs="新細明體"/>
          <w:b/>
          <w:sz w:val="48"/>
          <w:szCs w:val="48"/>
        </w:rPr>
        <w:fldChar w:fldCharType="end"/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36380F" w:rsidRPr="005031EF" w:rsidRDefault="0036380F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8"/>
          <w:szCs w:val="48"/>
        </w:rPr>
      </w:pPr>
      <w:r w:rsidRPr="005031EF">
        <w:rPr>
          <w:rFonts w:ascii="微軟正黑體" w:eastAsia="微軟正黑體" w:hAnsi="微軟正黑體" w:cs="Times New Roman"/>
          <w:sz w:val="48"/>
          <w:szCs w:val="48"/>
        </w:rPr>
        <w:fldChar w:fldCharType="begin"/>
      </w:r>
      <w:r w:rsidRPr="005031EF">
        <w:rPr>
          <w:rFonts w:ascii="微軟正黑體" w:eastAsia="微軟正黑體" w:hAnsi="微軟正黑體"/>
          <w:sz w:val="48"/>
          <w:szCs w:val="48"/>
        </w:rPr>
        <w:instrText xml:space="preserve"> SUBJECT   \* MERGEFORMAT </w:instrText>
      </w:r>
      <w:r w:rsidRPr="005031EF">
        <w:rPr>
          <w:rFonts w:ascii="微軟正黑體" w:eastAsia="微軟正黑體" w:hAnsi="微軟正黑體" w:cs="Times New Roman"/>
          <w:sz w:val="48"/>
          <w:szCs w:val="48"/>
        </w:rPr>
        <w:fldChar w:fldCharType="separate"/>
      </w:r>
      <w:r w:rsidRPr="005031EF">
        <w:rPr>
          <w:rFonts w:ascii="微軟正黑體" w:eastAsia="微軟正黑體" w:hAnsi="微軟正黑體" w:cs="新細明體" w:hint="eastAsia"/>
          <w:b/>
          <w:bCs/>
          <w:sz w:val="48"/>
          <w:szCs w:val="48"/>
        </w:rPr>
        <w:t>港灣及</w:t>
      </w:r>
      <w:proofErr w:type="gramStart"/>
      <w:r w:rsidRPr="005031EF">
        <w:rPr>
          <w:rFonts w:ascii="微軟正黑體" w:eastAsia="微軟正黑體" w:hAnsi="微軟正黑體" w:cs="新細明體" w:hint="eastAsia"/>
          <w:b/>
          <w:bCs/>
          <w:sz w:val="48"/>
          <w:szCs w:val="48"/>
        </w:rPr>
        <w:t>棧</w:t>
      </w:r>
      <w:proofErr w:type="gramEnd"/>
      <w:r w:rsidRPr="005031EF">
        <w:rPr>
          <w:rFonts w:ascii="微軟正黑體" w:eastAsia="微軟正黑體" w:hAnsi="微軟正黑體" w:cs="新細明體" w:hint="eastAsia"/>
          <w:b/>
          <w:bCs/>
          <w:sz w:val="48"/>
          <w:szCs w:val="48"/>
        </w:rPr>
        <w:t>埠系統建置案</w:t>
      </w:r>
      <w:r w:rsidRPr="005031EF">
        <w:rPr>
          <w:rFonts w:ascii="微軟正黑體" w:eastAsia="微軟正黑體" w:hAnsi="微軟正黑體" w:cs="新細明體"/>
          <w:b/>
          <w:bCs/>
          <w:sz w:val="48"/>
          <w:szCs w:val="48"/>
        </w:rPr>
        <w:fldChar w:fldCharType="end"/>
      </w:r>
    </w:p>
    <w:p w:rsidR="0036380F" w:rsidRPr="005031EF" w:rsidRDefault="0036380F" w:rsidP="0036380F">
      <w:pPr>
        <w:rPr>
          <w:rFonts w:ascii="微軟正黑體" w:eastAsia="微軟正黑體" w:hAnsi="微軟正黑體"/>
          <w:sz w:val="48"/>
          <w:szCs w:val="48"/>
        </w:rPr>
      </w:pPr>
    </w:p>
    <w:p w:rsidR="0036380F" w:rsidRPr="005031EF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8"/>
          <w:szCs w:val="48"/>
        </w:rPr>
      </w:pPr>
      <w:r w:rsidRPr="005031EF">
        <w:rPr>
          <w:rFonts w:ascii="微軟正黑體" w:eastAsia="微軟正黑體" w:hAnsi="微軟正黑體" w:cs="Times New Roman"/>
          <w:sz w:val="48"/>
          <w:szCs w:val="48"/>
        </w:rPr>
        <w:fldChar w:fldCharType="begin"/>
      </w:r>
      <w:r w:rsidRPr="005031EF">
        <w:rPr>
          <w:rFonts w:ascii="微軟正黑體" w:eastAsia="微軟正黑體" w:hAnsi="微軟正黑體"/>
          <w:sz w:val="48"/>
          <w:szCs w:val="48"/>
        </w:rPr>
        <w:instrText xml:space="preserve"> TITLE   \* MERGEFORMAT </w:instrText>
      </w:r>
      <w:r w:rsidRPr="005031EF">
        <w:rPr>
          <w:rFonts w:ascii="微軟正黑體" w:eastAsia="微軟正黑體" w:hAnsi="微軟正黑體" w:cs="Times New Roman"/>
          <w:sz w:val="48"/>
          <w:szCs w:val="48"/>
        </w:rPr>
        <w:fldChar w:fldCharType="separate"/>
      </w:r>
      <w:r w:rsidRPr="005031EF">
        <w:rPr>
          <w:rFonts w:ascii="微軟正黑體" w:eastAsia="微軟正黑體" w:hAnsi="微軟正黑體" w:cs="新細明體" w:hint="eastAsia"/>
          <w:b/>
          <w:bCs/>
          <w:sz w:val="48"/>
          <w:szCs w:val="48"/>
        </w:rPr>
        <w:t>系統使用手冊</w:t>
      </w:r>
      <w:r w:rsidRPr="005031EF">
        <w:rPr>
          <w:rFonts w:ascii="微軟正黑體" w:eastAsia="微軟正黑體" w:hAnsi="微軟正黑體" w:cs="新細明體"/>
          <w:b/>
          <w:bCs/>
          <w:sz w:val="48"/>
          <w:szCs w:val="48"/>
        </w:rPr>
        <w:fldChar w:fldCharType="end"/>
      </w:r>
    </w:p>
    <w:p w:rsidR="0036380F" w:rsidRPr="005031EF" w:rsidRDefault="00A1177F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8"/>
          <w:szCs w:val="48"/>
        </w:rPr>
      </w:pPr>
      <w:r w:rsidRPr="005031EF">
        <w:rPr>
          <w:rFonts w:ascii="微軟正黑體" w:eastAsia="微軟正黑體" w:hAnsi="微軟正黑體" w:cs="新細明體" w:hint="eastAsia"/>
          <w:b/>
          <w:bCs/>
          <w:sz w:val="48"/>
          <w:szCs w:val="48"/>
        </w:rPr>
        <w:t>引水人辦事處</w:t>
      </w:r>
    </w:p>
    <w:p w:rsidR="0036380F" w:rsidRPr="005031EF" w:rsidRDefault="0036380F" w:rsidP="0036380F">
      <w:pPr>
        <w:rPr>
          <w:rFonts w:ascii="微軟正黑體" w:eastAsia="微軟正黑體" w:hAnsi="微軟正黑體"/>
          <w:sz w:val="48"/>
          <w:szCs w:val="48"/>
        </w:rPr>
      </w:pPr>
    </w:p>
    <w:p w:rsidR="0036380F" w:rsidRPr="005031EF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8"/>
          <w:szCs w:val="48"/>
        </w:rPr>
      </w:pPr>
      <w:r w:rsidRPr="005031EF">
        <w:rPr>
          <w:rFonts w:ascii="微軟正黑體" w:eastAsia="微軟正黑體" w:hAnsi="微軟正黑體" w:cs="新細明體"/>
          <w:b/>
          <w:bCs/>
          <w:sz w:val="48"/>
          <w:szCs w:val="48"/>
        </w:rPr>
        <w:t>V</w:t>
      </w:r>
      <w:r w:rsidRPr="005031EF">
        <w:rPr>
          <w:rFonts w:ascii="微軟正黑體" w:eastAsia="微軟正黑體" w:hAnsi="微軟正黑體" w:cs="新細明體" w:hint="eastAsia"/>
          <w:b/>
          <w:bCs/>
          <w:sz w:val="48"/>
          <w:szCs w:val="48"/>
        </w:rPr>
        <w:t>0.</w:t>
      </w:r>
      <w:r w:rsidR="00843778">
        <w:rPr>
          <w:rFonts w:ascii="微軟正黑體" w:eastAsia="微軟正黑體" w:hAnsi="微軟正黑體" w:cs="新細明體" w:hint="eastAsia"/>
          <w:b/>
          <w:bCs/>
          <w:sz w:val="48"/>
          <w:szCs w:val="48"/>
        </w:rPr>
        <w:t>6</w:t>
      </w:r>
    </w:p>
    <w:p w:rsidR="0036380F" w:rsidRPr="005031EF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8"/>
          <w:szCs w:val="48"/>
        </w:rPr>
      </w:pPr>
      <w:r w:rsidRPr="005031EF">
        <w:rPr>
          <w:rFonts w:ascii="微軟正黑體" w:eastAsia="微軟正黑體" w:hAnsi="微軟正黑體" w:cs="新細明體" w:hint="eastAsia"/>
          <w:b/>
          <w:bCs/>
          <w:sz w:val="48"/>
          <w:szCs w:val="48"/>
        </w:rPr>
        <w:t>購案編號：TIPC-102B021</w:t>
      </w:r>
    </w:p>
    <w:p w:rsidR="0036380F" w:rsidRPr="005031EF" w:rsidRDefault="0036380F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8"/>
          <w:szCs w:val="48"/>
        </w:rPr>
      </w:pPr>
      <w:r w:rsidRPr="005031EF">
        <w:rPr>
          <w:rFonts w:ascii="微軟正黑體" w:eastAsia="微軟正黑體" w:hAnsi="微軟正黑體" w:cs="新細明體"/>
          <w:b/>
          <w:bCs/>
          <w:sz w:val="48"/>
          <w:szCs w:val="48"/>
        </w:rPr>
        <w:t>中華民國</w:t>
      </w:r>
      <w:r w:rsidR="0045012E" w:rsidRPr="005031EF">
        <w:rPr>
          <w:rFonts w:ascii="微軟正黑體" w:eastAsia="微軟正黑體" w:hAnsi="微軟正黑體" w:cs="新細明體" w:hint="eastAsia"/>
          <w:b/>
          <w:bCs/>
          <w:sz w:val="48"/>
          <w:szCs w:val="48"/>
        </w:rPr>
        <w:t>一百零五</w:t>
      </w:r>
      <w:r w:rsidRPr="005031EF">
        <w:rPr>
          <w:rFonts w:ascii="微軟正黑體" w:eastAsia="微軟正黑體" w:hAnsi="微軟正黑體" w:cs="新細明體"/>
          <w:b/>
          <w:bCs/>
          <w:sz w:val="48"/>
          <w:szCs w:val="48"/>
        </w:rPr>
        <w:t>年</w:t>
      </w:r>
      <w:r w:rsidR="00843778">
        <w:rPr>
          <w:rFonts w:ascii="微軟正黑體" w:eastAsia="微軟正黑體" w:hAnsi="微軟正黑體" w:cs="新細明體" w:hint="eastAsia"/>
          <w:b/>
          <w:bCs/>
          <w:sz w:val="48"/>
          <w:szCs w:val="48"/>
        </w:rPr>
        <w:t>七</w:t>
      </w:r>
      <w:r w:rsidRPr="005031EF">
        <w:rPr>
          <w:rFonts w:ascii="微軟正黑體" w:eastAsia="微軟正黑體" w:hAnsi="微軟正黑體" w:cs="新細明體"/>
          <w:b/>
          <w:bCs/>
          <w:sz w:val="48"/>
          <w:szCs w:val="48"/>
        </w:rPr>
        <w:t>月</w:t>
      </w:r>
      <w:r w:rsidR="00843778">
        <w:rPr>
          <w:rFonts w:ascii="微軟正黑體" w:eastAsia="微軟正黑體" w:hAnsi="微軟正黑體" w:cs="新細明體" w:hint="eastAsia"/>
          <w:b/>
          <w:bCs/>
          <w:sz w:val="48"/>
          <w:szCs w:val="48"/>
        </w:rPr>
        <w:t>五</w:t>
      </w:r>
      <w:r w:rsidRPr="005031EF">
        <w:rPr>
          <w:rFonts w:ascii="微軟正黑體" w:eastAsia="微軟正黑體" w:hAnsi="微軟正黑體" w:cs="新細明體"/>
          <w:b/>
          <w:bCs/>
          <w:sz w:val="48"/>
          <w:szCs w:val="48"/>
        </w:rPr>
        <w:t>日</w:t>
      </w: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noProof/>
          <w:sz w:val="36"/>
        </w:rPr>
      </w:pPr>
      <w:r w:rsidRPr="008D19F2">
        <w:rPr>
          <w:rFonts w:ascii="微軟正黑體" w:eastAsia="微軟正黑體" w:hAnsi="微軟正黑體" w:cs="新細明體"/>
          <w:b/>
          <w:noProof/>
          <w:sz w:val="36"/>
        </w:rPr>
        <w:drawing>
          <wp:inline distT="0" distB="0" distL="0" distR="0" wp14:anchorId="03FE87BF" wp14:editId="56AA5864">
            <wp:extent cx="2395855" cy="668655"/>
            <wp:effectExtent l="0" t="0" r="4445" b="0"/>
            <wp:docPr id="2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F" w:rsidRPr="00C9088D" w:rsidRDefault="0036380F" w:rsidP="0036380F">
      <w:r>
        <w:rPr>
          <w:rFonts w:ascii="Arial" w:hAnsi="Arial" w:cs="新細明體"/>
          <w:noProof/>
        </w:rPr>
        <w:drawing>
          <wp:inline distT="0" distB="0" distL="0" distR="0">
            <wp:extent cx="6163945" cy="330200"/>
            <wp:effectExtent l="0" t="0" r="8255" b="0"/>
            <wp:docPr id="2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F" w:rsidRPr="008D19F2" w:rsidRDefault="0036380F" w:rsidP="0036380F">
      <w:pPr>
        <w:tabs>
          <w:tab w:val="left" w:pos="480"/>
          <w:tab w:val="right" w:leader="dot" w:pos="9707"/>
        </w:tabs>
        <w:spacing w:before="360" w:line="360" w:lineRule="auto"/>
        <w:jc w:val="center"/>
        <w:rPr>
          <w:rFonts w:ascii="微軟正黑體" w:eastAsia="微軟正黑體" w:hAnsi="微軟正黑體"/>
          <w:b/>
          <w:caps/>
          <w:noProof/>
        </w:rPr>
      </w:pPr>
      <w:r w:rsidRPr="00C9088D">
        <w:rPr>
          <w:rFonts w:ascii="Arial" w:hAnsi="Arial"/>
          <w:b/>
          <w:caps/>
          <w:noProof/>
        </w:rPr>
        <w:br w:type="page"/>
      </w:r>
      <w:r w:rsidR="008D19F2" w:rsidRPr="008D19F2">
        <w:rPr>
          <w:rFonts w:ascii="微軟正黑體" w:eastAsia="微軟正黑體" w:hAnsi="微軟正黑體" w:hint="eastAsia"/>
          <w:b/>
          <w:caps/>
          <w:noProof/>
        </w:rPr>
        <w:lastRenderedPageBreak/>
        <w:t>版本異動</w:t>
      </w:r>
    </w:p>
    <w:tbl>
      <w:tblPr>
        <w:tblStyle w:val="STI"/>
        <w:tblW w:w="0" w:type="auto"/>
        <w:tblLook w:val="04A0" w:firstRow="1" w:lastRow="0" w:firstColumn="1" w:lastColumn="0" w:noHBand="0" w:noVBand="1"/>
      </w:tblPr>
      <w:tblGrid>
        <w:gridCol w:w="1529"/>
        <w:gridCol w:w="1417"/>
        <w:gridCol w:w="2552"/>
        <w:gridCol w:w="4678"/>
      </w:tblGrid>
      <w:tr w:rsidR="0036380F" w:rsidRPr="008D19F2" w:rsidTr="008D19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8D19F2" w:rsidRDefault="0036380F" w:rsidP="008D68B9">
            <w:pPr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日期</w:t>
            </w:r>
          </w:p>
        </w:tc>
        <w:tc>
          <w:tcPr>
            <w:tcW w:w="1417" w:type="dxa"/>
          </w:tcPr>
          <w:p w:rsidR="0036380F" w:rsidRPr="008D19F2" w:rsidRDefault="0036380F" w:rsidP="008D68B9">
            <w:pPr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版次</w:t>
            </w:r>
          </w:p>
        </w:tc>
        <w:tc>
          <w:tcPr>
            <w:tcW w:w="2552" w:type="dxa"/>
          </w:tcPr>
          <w:p w:rsidR="0036380F" w:rsidRPr="008D19F2" w:rsidRDefault="0036380F" w:rsidP="008D68B9">
            <w:pPr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編輯者</w:t>
            </w:r>
          </w:p>
        </w:tc>
        <w:tc>
          <w:tcPr>
            <w:tcW w:w="4678" w:type="dxa"/>
          </w:tcPr>
          <w:p w:rsidR="0036380F" w:rsidRPr="008D19F2" w:rsidRDefault="0036380F" w:rsidP="008D68B9">
            <w:pPr>
              <w:ind w:left="560"/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變動內容</w:t>
            </w:r>
          </w:p>
        </w:tc>
      </w:tr>
      <w:tr w:rsidR="00671411" w:rsidRPr="008D19F2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671411" w:rsidRPr="008D19F2" w:rsidRDefault="00671411" w:rsidP="008D68B9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2016/3/</w:t>
            </w:r>
            <w:r w:rsidR="0041678A">
              <w:rPr>
                <w:rFonts w:ascii="微軟正黑體" w:eastAsia="微軟正黑體" w:hAnsi="微軟正黑體" w:hint="eastAsia"/>
              </w:rPr>
              <w:t>30</w:t>
            </w:r>
          </w:p>
        </w:tc>
        <w:tc>
          <w:tcPr>
            <w:tcW w:w="1417" w:type="dxa"/>
          </w:tcPr>
          <w:p w:rsidR="00671411" w:rsidRPr="008D19F2" w:rsidRDefault="00671411" w:rsidP="008D68B9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0.1</w:t>
            </w:r>
          </w:p>
        </w:tc>
        <w:tc>
          <w:tcPr>
            <w:tcW w:w="2552" w:type="dxa"/>
          </w:tcPr>
          <w:p w:rsidR="00671411" w:rsidRPr="008D19F2" w:rsidRDefault="00A12CCE" w:rsidP="008D68B9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CHT </w:t>
            </w:r>
            <w:r w:rsidR="00671411"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671411" w:rsidRPr="008D19F2" w:rsidRDefault="00671411" w:rsidP="00BA5776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第一版</w:t>
            </w:r>
          </w:p>
        </w:tc>
      </w:tr>
      <w:tr w:rsidR="0036380F" w:rsidRPr="008D19F2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36380F" w:rsidRPr="008D19F2" w:rsidRDefault="008D68B9" w:rsidP="008D68B9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1417" w:type="dxa"/>
          </w:tcPr>
          <w:p w:rsidR="0036380F" w:rsidRPr="008D19F2" w:rsidRDefault="008D68B9" w:rsidP="008D68B9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0.2</w:t>
            </w:r>
          </w:p>
        </w:tc>
        <w:tc>
          <w:tcPr>
            <w:tcW w:w="2552" w:type="dxa"/>
          </w:tcPr>
          <w:p w:rsidR="0036380F" w:rsidRPr="008D19F2" w:rsidRDefault="00A12CCE" w:rsidP="008D68B9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CHT </w:t>
            </w:r>
            <w:r w:rsidR="008D68B9"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B66971" w:rsidRDefault="00B66971" w:rsidP="0029550F">
            <w:pPr>
              <w:pStyle w:val="af2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</w:rPr>
            </w:pPr>
            <w:r w:rsidRPr="0067568F">
              <w:rPr>
                <w:rFonts w:ascii="微軟正黑體" w:eastAsia="微軟正黑體" w:hAnsi="微軟正黑體" w:hint="eastAsia"/>
              </w:rPr>
              <w:t>將共同功能獨立</w:t>
            </w:r>
          </w:p>
          <w:p w:rsidR="0036380F" w:rsidRPr="008D19F2" w:rsidRDefault="00B66971" w:rsidP="0029550F">
            <w:pPr>
              <w:pStyle w:val="af2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新增動態看板「</w:t>
            </w:r>
            <w:r>
              <w:rPr>
                <w:rFonts w:ascii="微軟正黑體" w:eastAsia="微軟正黑體" w:hAnsi="微軟正黑體" w:hint="eastAsia"/>
                <w:szCs w:val="24"/>
              </w:rPr>
              <w:t>船舶目前位置圖</w:t>
            </w:r>
            <w:r>
              <w:rPr>
                <w:rFonts w:ascii="微軟正黑體" w:eastAsia="微軟正黑體" w:hAnsi="微軟正黑體" w:hint="eastAsia"/>
              </w:rPr>
              <w:t>」說明</w:t>
            </w:r>
          </w:p>
        </w:tc>
      </w:tr>
      <w:tr w:rsidR="008E7265" w:rsidRPr="008D19F2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8E7265" w:rsidRPr="008D19F2" w:rsidRDefault="008E7265" w:rsidP="00822B96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11</w:t>
            </w:r>
          </w:p>
        </w:tc>
        <w:tc>
          <w:tcPr>
            <w:tcW w:w="1417" w:type="dxa"/>
          </w:tcPr>
          <w:p w:rsidR="008E7265" w:rsidRPr="008D19F2" w:rsidRDefault="008E7265" w:rsidP="00822B96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552" w:type="dxa"/>
          </w:tcPr>
          <w:p w:rsidR="008E7265" w:rsidRPr="008D19F2" w:rsidRDefault="00A12CCE" w:rsidP="00822B96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CHT </w:t>
            </w:r>
            <w:r w:rsidR="008E7265"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8E7265" w:rsidRDefault="008E7265" w:rsidP="008E7265">
            <w:pPr>
              <w:pStyle w:val="af2"/>
              <w:numPr>
                <w:ilvl w:val="0"/>
                <w:numId w:val="5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功能說明加入網站超連結</w:t>
            </w:r>
          </w:p>
          <w:p w:rsidR="008E7265" w:rsidRPr="00016F76" w:rsidRDefault="008E7265" w:rsidP="008E7265">
            <w:pPr>
              <w:pStyle w:val="af2"/>
              <w:numPr>
                <w:ilvl w:val="0"/>
                <w:numId w:val="5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重新編排目錄</w:t>
            </w:r>
          </w:p>
        </w:tc>
      </w:tr>
      <w:tr w:rsidR="00E85452" w:rsidRPr="008D19F2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E85452" w:rsidRPr="008D19F2" w:rsidRDefault="00E85452" w:rsidP="00C26BE2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24</w:t>
            </w:r>
          </w:p>
        </w:tc>
        <w:tc>
          <w:tcPr>
            <w:tcW w:w="1417" w:type="dxa"/>
          </w:tcPr>
          <w:p w:rsidR="00E85452" w:rsidRPr="008D19F2" w:rsidRDefault="00E85452" w:rsidP="00E85452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552" w:type="dxa"/>
          </w:tcPr>
          <w:p w:rsidR="00E85452" w:rsidRDefault="008943B3" w:rsidP="00C26BE2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高分 黃經理</w:t>
            </w:r>
          </w:p>
          <w:p w:rsidR="008943B3" w:rsidRDefault="008943B3" w:rsidP="00C26BE2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CHT 王俊雄</w:t>
            </w:r>
          </w:p>
          <w:p w:rsidR="00A12CCE" w:rsidRPr="008D19F2" w:rsidRDefault="00A12CCE" w:rsidP="00C26BE2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CHT </w:t>
            </w:r>
            <w:r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E85452" w:rsidRDefault="00E85452" w:rsidP="00E85452">
            <w:pPr>
              <w:ind w:left="-108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待修改</w:t>
            </w:r>
          </w:p>
          <w:p w:rsidR="00E85452" w:rsidRPr="00E85452" w:rsidRDefault="00E85452" w:rsidP="00E85452">
            <w:pPr>
              <w:ind w:left="-108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Pr="00E85452">
              <w:rPr>
                <w:rFonts w:ascii="微軟正黑體" w:eastAsia="微軟正黑體" w:hAnsi="微軟正黑體" w:hint="eastAsia"/>
              </w:rPr>
              <w:t>(IFA_C013)引水人引領次數查詢: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E85452">
              <w:rPr>
                <w:rFonts w:ascii="微軟正黑體" w:eastAsia="微軟正黑體" w:hAnsi="微軟正黑體" w:hint="eastAsia"/>
              </w:rPr>
              <w:t>MANTIS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E85452">
              <w:rPr>
                <w:rFonts w:ascii="微軟正黑體" w:eastAsia="微軟正黑體" w:hAnsi="微軟正黑體" w:hint="eastAsia"/>
              </w:rPr>
              <w:t>606</w:t>
            </w:r>
          </w:p>
          <w:p w:rsidR="00E85452" w:rsidRPr="00E85452" w:rsidRDefault="00E85452" w:rsidP="00E85452">
            <w:pPr>
              <w:ind w:left="-108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 w:rsidRPr="00E85452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)</w:t>
            </w:r>
            <w:r w:rsidRPr="00E85452">
              <w:rPr>
                <w:rFonts w:ascii="微軟正黑體" w:eastAsia="微軟正黑體" w:hAnsi="微軟正黑體" w:hint="eastAsia"/>
              </w:rPr>
              <w:t>.限制只能查所在港資料</w:t>
            </w:r>
          </w:p>
          <w:p w:rsidR="00E85452" w:rsidRDefault="00E85452" w:rsidP="00E85452">
            <w:pPr>
              <w:ind w:left="-108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 w:rsidRPr="00E85452">
              <w:rPr>
                <w:rFonts w:ascii="微軟正黑體" w:eastAsia="微軟正黑體" w:hAnsi="微軟正黑體" w:hint="eastAsia"/>
              </w:rPr>
              <w:t>2</w:t>
            </w:r>
            <w:r>
              <w:rPr>
                <w:rFonts w:ascii="微軟正黑體" w:eastAsia="微軟正黑體" w:hAnsi="微軟正黑體" w:hint="eastAsia"/>
              </w:rPr>
              <w:t>)</w:t>
            </w:r>
            <w:r w:rsidRPr="00E85452">
              <w:rPr>
                <w:rFonts w:ascii="微軟正黑體" w:eastAsia="微軟正黑體" w:hAnsi="微軟正黑體" w:hint="eastAsia"/>
              </w:rPr>
              <w:t>.查詢結果"~10k噸/次/時" 的 "時" 在畫面上加</w:t>
            </w:r>
            <w:proofErr w:type="gramStart"/>
            <w:r w:rsidRPr="00E85452">
              <w:rPr>
                <w:rFonts w:ascii="微軟正黑體" w:eastAsia="微軟正黑體" w:hAnsi="微軟正黑體" w:hint="eastAsia"/>
              </w:rPr>
              <w:t>註</w:t>
            </w:r>
            <w:proofErr w:type="gramEnd"/>
            <w:r w:rsidRPr="00E85452">
              <w:rPr>
                <w:rFonts w:ascii="微軟正黑體" w:eastAsia="微軟正黑體" w:hAnsi="微軟正黑體" w:hint="eastAsia"/>
              </w:rPr>
              <w:t>說明!</w:t>
            </w:r>
          </w:p>
          <w:p w:rsidR="00E85452" w:rsidRPr="00E85452" w:rsidRDefault="00E85452" w:rsidP="00E85452">
            <w:pPr>
              <w:ind w:left="-108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bookmarkStart w:id="0" w:name="bugnotes"/>
            <w:r>
              <w:t xml:space="preserve"> IFA_C014 </w:t>
            </w:r>
            <w:r>
              <w:t>引水人船舶</w:t>
            </w:r>
            <w:proofErr w:type="gramStart"/>
            <w:r>
              <w:t>引領艘次統計</w:t>
            </w:r>
            <w:proofErr w:type="gramEnd"/>
            <w:r>
              <w:br/>
            </w:r>
            <w:r>
              <w:rPr>
                <w:rFonts w:ascii="微軟正黑體" w:eastAsia="微軟正黑體" w:hAnsi="微軟正黑體" w:hint="eastAsia"/>
              </w:rPr>
              <w:t>(</w:t>
            </w:r>
            <w:r w:rsidRPr="00E85452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)</w:t>
            </w:r>
            <w:r w:rsidRPr="00E85452">
              <w:rPr>
                <w:rFonts w:ascii="微軟正黑體" w:eastAsia="微軟正黑體" w:hAnsi="微軟正黑體" w:hint="eastAsia"/>
              </w:rPr>
              <w:t>.限制只能查所在港資料</w:t>
            </w:r>
          </w:p>
          <w:bookmarkEnd w:id="0"/>
          <w:p w:rsidR="008943B3" w:rsidRPr="008943B3" w:rsidRDefault="008943B3" w:rsidP="008943B3">
            <w:pPr>
              <w:ind w:left="-108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Pr="008943B3">
              <w:rPr>
                <w:rFonts w:ascii="微軟正黑體" w:eastAsia="微軟正黑體" w:hAnsi="微軟正黑體" w:hint="eastAsia"/>
              </w:rPr>
              <w:t>IFA_C011 港區海氣象報表</w:t>
            </w:r>
          </w:p>
          <w:p w:rsidR="008943B3" w:rsidRPr="008943B3" w:rsidRDefault="008943B3" w:rsidP="008943B3">
            <w:pPr>
              <w:ind w:left="-108"/>
              <w:rPr>
                <w:rFonts w:ascii="微軟正黑體" w:eastAsia="微軟正黑體" w:hAnsi="微軟正黑體"/>
              </w:rPr>
            </w:pPr>
            <w:r w:rsidRPr="008943B3">
              <w:rPr>
                <w:rFonts w:ascii="微軟正黑體" w:eastAsia="微軟正黑體" w:hAnsi="微軟正黑體" w:hint="eastAsia"/>
              </w:rPr>
              <w:tab/>
              <w:t>查詢資料</w:t>
            </w:r>
            <w:r>
              <w:rPr>
                <w:rFonts w:ascii="微軟正黑體" w:eastAsia="微軟正黑體" w:hAnsi="微軟正黑體" w:hint="eastAsia"/>
              </w:rPr>
              <w:t>:</w:t>
            </w:r>
            <w:r w:rsidRPr="008943B3">
              <w:rPr>
                <w:rFonts w:ascii="微軟正黑體" w:eastAsia="微軟正黑體" w:hAnsi="微軟正黑體" w:hint="eastAsia"/>
              </w:rPr>
              <w:t>海流流速(m/s)、海流流向(</w:t>
            </w:r>
            <w:proofErr w:type="spellStart"/>
            <w:r w:rsidRPr="008943B3">
              <w:rPr>
                <w:rFonts w:ascii="微軟正黑體" w:eastAsia="微軟正黑體" w:hAnsi="微軟正黑體" w:hint="eastAsia"/>
              </w:rPr>
              <w:t>deg</w:t>
            </w:r>
            <w:proofErr w:type="spellEnd"/>
            <w:r w:rsidRPr="008943B3">
              <w:rPr>
                <w:rFonts w:ascii="微軟正黑體" w:eastAsia="微軟正黑體" w:hAnsi="微軟正黑體" w:hint="eastAsia"/>
              </w:rPr>
              <w:t>)、波浪波高(m)、波浪週期(sec)、</w:t>
            </w:r>
            <w:proofErr w:type="gramStart"/>
            <w:r w:rsidRPr="008943B3">
              <w:rPr>
                <w:rFonts w:ascii="微軟正黑體" w:eastAsia="微軟正黑體" w:hAnsi="微軟正黑體" w:hint="eastAsia"/>
              </w:rPr>
              <w:t>波浪波向</w:t>
            </w:r>
            <w:proofErr w:type="gramEnd"/>
            <w:r w:rsidRPr="008943B3">
              <w:rPr>
                <w:rFonts w:ascii="微軟正黑體" w:eastAsia="微軟正黑體" w:hAnsi="微軟正黑體" w:hint="eastAsia"/>
              </w:rPr>
              <w:t>(</w:t>
            </w:r>
            <w:proofErr w:type="spellStart"/>
            <w:r w:rsidRPr="008943B3">
              <w:rPr>
                <w:rFonts w:ascii="微軟正黑體" w:eastAsia="微軟正黑體" w:hAnsi="微軟正黑體" w:hint="eastAsia"/>
              </w:rPr>
              <w:t>deg</w:t>
            </w:r>
            <w:proofErr w:type="spellEnd"/>
            <w:r w:rsidRPr="008943B3">
              <w:rPr>
                <w:rFonts w:ascii="微軟正黑體" w:eastAsia="微軟正黑體" w:hAnsi="微軟正黑體" w:hint="eastAsia"/>
              </w:rPr>
              <w:t>)、潮位(m)、水溫(m)、風速(m/s)、風向(</w:t>
            </w:r>
            <w:proofErr w:type="spellStart"/>
            <w:r w:rsidRPr="008943B3">
              <w:rPr>
                <w:rFonts w:ascii="微軟正黑體" w:eastAsia="微軟正黑體" w:hAnsi="微軟正黑體" w:hint="eastAsia"/>
              </w:rPr>
              <w:t>deg</w:t>
            </w:r>
            <w:proofErr w:type="spellEnd"/>
            <w:r w:rsidRPr="008943B3">
              <w:rPr>
                <w:rFonts w:ascii="微軟正黑體" w:eastAsia="微軟正黑體" w:hAnsi="微軟正黑體" w:hint="eastAsia"/>
              </w:rPr>
              <w:t>)</w:t>
            </w:r>
          </w:p>
          <w:p w:rsidR="008943B3" w:rsidRDefault="008943B3" w:rsidP="008943B3">
            <w:pPr>
              <w:ind w:left="-108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4.</w:t>
            </w:r>
            <w:r w:rsidRPr="008943B3">
              <w:rPr>
                <w:rFonts w:ascii="微軟正黑體" w:eastAsia="微軟正黑體" w:hAnsi="微軟正黑體" w:hint="eastAsia"/>
              </w:rPr>
              <w:t>(高港)防波堤內上領港申請審核</w:t>
            </w:r>
          </w:p>
          <w:p w:rsidR="00E85452" w:rsidRPr="00E85452" w:rsidRDefault="008943B3" w:rsidP="008943B3">
            <w:pPr>
              <w:ind w:left="-108"/>
              <w:rPr>
                <w:rFonts w:ascii="微軟正黑體" w:eastAsia="微軟正黑體" w:hAnsi="微軟正黑體"/>
              </w:rPr>
            </w:pPr>
            <w:r w:rsidRPr="008943B3">
              <w:rPr>
                <w:rFonts w:ascii="微軟正黑體" w:eastAsia="微軟正黑體" w:hAnsi="微軟正黑體" w:hint="eastAsia"/>
              </w:rPr>
              <w:tab/>
              <w:t>於流程引擎收件匣審核</w:t>
            </w:r>
          </w:p>
        </w:tc>
      </w:tr>
      <w:tr w:rsidR="00043172" w:rsidRPr="00D621BE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043172" w:rsidRPr="008D19F2" w:rsidRDefault="00043172" w:rsidP="00D621BE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 w:rsidR="00D621BE">
              <w:rPr>
                <w:rFonts w:ascii="微軟正黑體" w:eastAsia="微軟正黑體" w:hAnsi="微軟正黑體" w:hint="eastAsia"/>
              </w:rPr>
              <w:t>2</w:t>
            </w:r>
            <w:r>
              <w:rPr>
                <w:rFonts w:ascii="微軟正黑體" w:eastAsia="微軟正黑體" w:hAnsi="微軟正黑體" w:hint="eastAsia"/>
              </w:rPr>
              <w:t>8</w:t>
            </w:r>
          </w:p>
        </w:tc>
        <w:tc>
          <w:tcPr>
            <w:tcW w:w="1417" w:type="dxa"/>
          </w:tcPr>
          <w:p w:rsidR="00043172" w:rsidRPr="008D19F2" w:rsidRDefault="00043172" w:rsidP="00474514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552" w:type="dxa"/>
          </w:tcPr>
          <w:p w:rsidR="00043172" w:rsidRPr="008D19F2" w:rsidRDefault="00043172" w:rsidP="0047451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CHT </w:t>
            </w:r>
            <w:r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043172" w:rsidRPr="00D621BE" w:rsidRDefault="00D621BE" w:rsidP="00D621B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新增「</w:t>
            </w:r>
            <w:r w:rsidRPr="008943B3">
              <w:rPr>
                <w:rFonts w:ascii="微軟正黑體" w:eastAsia="微軟正黑體" w:hAnsi="微軟正黑體" w:hint="eastAsia"/>
              </w:rPr>
              <w:t>IFA_C011 港區海氣象報表</w:t>
            </w:r>
            <w:r>
              <w:rPr>
                <w:rFonts w:ascii="微軟正黑體" w:eastAsia="微軟正黑體" w:hAnsi="微軟正黑體" w:hint="eastAsia"/>
              </w:rPr>
              <w:t>」功能</w:t>
            </w:r>
          </w:p>
        </w:tc>
      </w:tr>
      <w:tr w:rsidR="00843778" w:rsidRPr="008D19F2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843778" w:rsidRPr="008D19F2" w:rsidRDefault="00843778" w:rsidP="00843778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07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05</w:t>
            </w:r>
          </w:p>
        </w:tc>
        <w:tc>
          <w:tcPr>
            <w:tcW w:w="1417" w:type="dxa"/>
          </w:tcPr>
          <w:p w:rsidR="00843778" w:rsidRPr="008D19F2" w:rsidRDefault="00843778" w:rsidP="00843778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6</w:t>
            </w:r>
          </w:p>
        </w:tc>
        <w:tc>
          <w:tcPr>
            <w:tcW w:w="2552" w:type="dxa"/>
          </w:tcPr>
          <w:p w:rsidR="00843778" w:rsidRPr="008D19F2" w:rsidRDefault="00843778" w:rsidP="008F6393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CHT </w:t>
            </w: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4678" w:type="dxa"/>
          </w:tcPr>
          <w:p w:rsidR="00843778" w:rsidRPr="008D19F2" w:rsidRDefault="00843778" w:rsidP="00843778">
            <w:pPr>
              <w:ind w:left="31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調整版面</w:t>
            </w:r>
          </w:p>
        </w:tc>
      </w:tr>
    </w:tbl>
    <w:p w:rsidR="00A55E62" w:rsidRPr="009A78C0" w:rsidRDefault="00A55E62" w:rsidP="006703A8">
      <w:pPr>
        <w:jc w:val="center"/>
        <w:rPr>
          <w:rFonts w:ascii="Tms Rmn" w:eastAsia="新細明體" w:hAnsi="Tms Rmn"/>
          <w:b/>
          <w:sz w:val="32"/>
          <w:szCs w:val="32"/>
        </w:rPr>
      </w:pPr>
    </w:p>
    <w:p w:rsidR="0045012E" w:rsidRDefault="0045012E">
      <w:pPr>
        <w:widowControl/>
        <w:autoSpaceDE/>
        <w:autoSpaceDN/>
        <w:adjustRightInd/>
        <w:spacing w:line="240" w:lineRule="auto"/>
        <w:textAlignment w:val="auto"/>
        <w:rPr>
          <w:rFonts w:ascii="Courier New" w:eastAsia="Book Antiqua" w:hAnsi="Courier New"/>
          <w:b/>
          <w:sz w:val="32"/>
          <w:szCs w:val="32"/>
        </w:rPr>
      </w:pPr>
      <w:r>
        <w:rPr>
          <w:rFonts w:ascii="Courier New" w:eastAsia="Book Antiqua" w:hAnsi="Courier New"/>
          <w:b/>
          <w:sz w:val="32"/>
          <w:szCs w:val="32"/>
        </w:rPr>
        <w:br w:type="page"/>
      </w:r>
    </w:p>
    <w:p w:rsidR="006703A8" w:rsidRPr="009A78C0" w:rsidRDefault="006703A8" w:rsidP="006703A8">
      <w:pPr>
        <w:jc w:val="center"/>
        <w:rPr>
          <w:rFonts w:ascii="Courier New" w:eastAsia="Book Antiqua" w:hAnsi="Courier New"/>
          <w:b/>
          <w:sz w:val="32"/>
          <w:szCs w:val="32"/>
        </w:rPr>
      </w:pPr>
      <w:r w:rsidRPr="009A78C0">
        <w:rPr>
          <w:rFonts w:ascii="Courier New" w:eastAsia="Book Antiqua" w:hAnsi="Courier New" w:hint="eastAsia"/>
          <w:b/>
          <w:sz w:val="32"/>
          <w:szCs w:val="32"/>
        </w:rPr>
        <w:lastRenderedPageBreak/>
        <w:t>目錄</w:t>
      </w:r>
    </w:p>
    <w:p w:rsidR="00536D80" w:rsidRDefault="002A02DF" w:rsidP="00075324">
      <w:pPr>
        <w:pStyle w:val="10"/>
        <w:rPr>
          <w:noProof/>
        </w:rPr>
      </w:pPr>
      <w:r>
        <w:rPr>
          <w:rFonts w:ascii="Courier New" w:hAnsi="Courier New" w:hint="eastAsia"/>
        </w:rPr>
        <w:t xml:space="preserve">             </w:t>
      </w:r>
      <w:r w:rsidR="00DD36D3" w:rsidRPr="002A5403">
        <w:fldChar w:fldCharType="begin"/>
      </w:r>
      <w:r w:rsidR="00DD36D3" w:rsidRPr="002A5403">
        <w:instrText xml:space="preserve"> TOC \o "1-3" \h \z \u </w:instrText>
      </w:r>
      <w:r w:rsidR="00DD36D3" w:rsidRPr="002A5403">
        <w:fldChar w:fldCharType="separate"/>
      </w:r>
    </w:p>
    <w:p w:rsidR="00536D80" w:rsidRDefault="00503B02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5223" w:history="1">
        <w:r w:rsidR="00536D80" w:rsidRPr="0011064E">
          <w:rPr>
            <w:rStyle w:val="af"/>
            <w:rFonts w:ascii="微軟正黑體" w:eastAsia="微軟正黑體" w:hAnsi="微軟正黑體" w:hint="eastAsia"/>
            <w:noProof/>
          </w:rPr>
          <w:t>港棧系統使用說明</w:t>
        </w:r>
        <w:r w:rsidR="00536D80">
          <w:rPr>
            <w:noProof/>
            <w:webHidden/>
          </w:rPr>
          <w:tab/>
        </w:r>
        <w:r w:rsidR="00536D80">
          <w:rPr>
            <w:noProof/>
            <w:webHidden/>
          </w:rPr>
          <w:fldChar w:fldCharType="begin"/>
        </w:r>
        <w:r w:rsidR="00536D80">
          <w:rPr>
            <w:noProof/>
            <w:webHidden/>
          </w:rPr>
          <w:instrText xml:space="preserve"> PAGEREF _Toc449605223 \h </w:instrText>
        </w:r>
        <w:r w:rsidR="00536D80">
          <w:rPr>
            <w:noProof/>
            <w:webHidden/>
          </w:rPr>
        </w:r>
        <w:r w:rsidR="00536D80">
          <w:rPr>
            <w:noProof/>
            <w:webHidden/>
          </w:rPr>
          <w:fldChar w:fldCharType="separate"/>
        </w:r>
        <w:r w:rsidR="00536D80">
          <w:rPr>
            <w:noProof/>
            <w:webHidden/>
          </w:rPr>
          <w:t>4</w:t>
        </w:r>
        <w:r w:rsidR="00536D80">
          <w:rPr>
            <w:noProof/>
            <w:webHidden/>
          </w:rPr>
          <w:fldChar w:fldCharType="end"/>
        </w:r>
      </w:hyperlink>
    </w:p>
    <w:p w:rsidR="00536D80" w:rsidRDefault="00503B02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5224" w:history="1">
        <w:r w:rsidR="00536D80" w:rsidRPr="0011064E">
          <w:rPr>
            <w:rStyle w:val="af"/>
            <w:rFonts w:ascii="微軟正黑體" w:eastAsia="微軟正黑體" w:hAnsi="微軟正黑體"/>
            <w:noProof/>
          </w:rPr>
          <w:t xml:space="preserve">IFA_A015 </w:t>
        </w:r>
        <w:r w:rsidR="00536D80" w:rsidRPr="0011064E">
          <w:rPr>
            <w:rStyle w:val="af"/>
            <w:rFonts w:ascii="微軟正黑體" w:eastAsia="微軟正黑體" w:hAnsi="微軟正黑體" w:hint="eastAsia"/>
            <w:noProof/>
          </w:rPr>
          <w:t>引水人</w:t>
        </w:r>
        <w:r w:rsidR="00536D80" w:rsidRPr="0011064E">
          <w:rPr>
            <w:rStyle w:val="af"/>
            <w:rFonts w:ascii="微軟正黑體" w:eastAsia="微軟正黑體" w:hAnsi="微軟正黑體"/>
            <w:noProof/>
          </w:rPr>
          <w:t>-</w:t>
        </w:r>
        <w:r w:rsidR="00536D80" w:rsidRPr="0011064E">
          <w:rPr>
            <w:rStyle w:val="af"/>
            <w:rFonts w:ascii="微軟正黑體" w:eastAsia="微軟正黑體" w:hAnsi="微軟正黑體" w:hint="eastAsia"/>
            <w:noProof/>
          </w:rPr>
          <w:t>船舶動態看板</w:t>
        </w:r>
        <w:r w:rsidR="00536D80">
          <w:rPr>
            <w:noProof/>
            <w:webHidden/>
          </w:rPr>
          <w:tab/>
        </w:r>
        <w:r w:rsidR="00536D80">
          <w:rPr>
            <w:noProof/>
            <w:webHidden/>
          </w:rPr>
          <w:fldChar w:fldCharType="begin"/>
        </w:r>
        <w:r w:rsidR="00536D80">
          <w:rPr>
            <w:noProof/>
            <w:webHidden/>
          </w:rPr>
          <w:instrText xml:space="preserve"> PAGEREF _Toc449605224 \h </w:instrText>
        </w:r>
        <w:r w:rsidR="00536D80">
          <w:rPr>
            <w:noProof/>
            <w:webHidden/>
          </w:rPr>
        </w:r>
        <w:r w:rsidR="00536D80">
          <w:rPr>
            <w:noProof/>
            <w:webHidden/>
          </w:rPr>
          <w:fldChar w:fldCharType="separate"/>
        </w:r>
        <w:r w:rsidR="00536D80">
          <w:rPr>
            <w:noProof/>
            <w:webHidden/>
          </w:rPr>
          <w:t>5</w:t>
        </w:r>
        <w:r w:rsidR="00536D80">
          <w:rPr>
            <w:noProof/>
            <w:webHidden/>
          </w:rPr>
          <w:fldChar w:fldCharType="end"/>
        </w:r>
      </w:hyperlink>
    </w:p>
    <w:p w:rsidR="00536D80" w:rsidRDefault="00503B02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5225" w:history="1">
        <w:r w:rsidR="00536D80" w:rsidRPr="0011064E">
          <w:rPr>
            <w:rStyle w:val="af"/>
            <w:rFonts w:ascii="微軟正黑體" w:eastAsia="微軟正黑體" w:hAnsi="微軟正黑體"/>
            <w:noProof/>
          </w:rPr>
          <w:t xml:space="preserve">IFA_A010 </w:t>
        </w:r>
        <w:r w:rsidR="00536D80" w:rsidRPr="0011064E">
          <w:rPr>
            <w:rStyle w:val="af"/>
            <w:rFonts w:ascii="微軟正黑體" w:eastAsia="微軟正黑體" w:hAnsi="微軟正黑體" w:hint="eastAsia"/>
            <w:noProof/>
          </w:rPr>
          <w:t>引水人輪值表</w:t>
        </w:r>
        <w:r w:rsidR="00536D80">
          <w:rPr>
            <w:noProof/>
            <w:webHidden/>
          </w:rPr>
          <w:tab/>
        </w:r>
        <w:r w:rsidR="00536D80">
          <w:rPr>
            <w:noProof/>
            <w:webHidden/>
          </w:rPr>
          <w:fldChar w:fldCharType="begin"/>
        </w:r>
        <w:r w:rsidR="00536D80">
          <w:rPr>
            <w:noProof/>
            <w:webHidden/>
          </w:rPr>
          <w:instrText xml:space="preserve"> PAGEREF _Toc449605225 \h </w:instrText>
        </w:r>
        <w:r w:rsidR="00536D80">
          <w:rPr>
            <w:noProof/>
            <w:webHidden/>
          </w:rPr>
        </w:r>
        <w:r w:rsidR="00536D80">
          <w:rPr>
            <w:noProof/>
            <w:webHidden/>
          </w:rPr>
          <w:fldChar w:fldCharType="separate"/>
        </w:r>
        <w:r w:rsidR="00536D80">
          <w:rPr>
            <w:noProof/>
            <w:webHidden/>
          </w:rPr>
          <w:t>7</w:t>
        </w:r>
        <w:r w:rsidR="00536D80">
          <w:rPr>
            <w:noProof/>
            <w:webHidden/>
          </w:rPr>
          <w:fldChar w:fldCharType="end"/>
        </w:r>
      </w:hyperlink>
    </w:p>
    <w:p w:rsidR="00536D80" w:rsidRDefault="00503B02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5226" w:history="1">
        <w:r w:rsidR="00536D80" w:rsidRPr="0011064E">
          <w:rPr>
            <w:rStyle w:val="af"/>
            <w:rFonts w:ascii="微軟正黑體" w:eastAsia="微軟正黑體" w:hAnsi="微軟正黑體"/>
            <w:noProof/>
          </w:rPr>
          <w:t xml:space="preserve">IFA_A035 </w:t>
        </w:r>
        <w:r w:rsidR="00536D80" w:rsidRPr="0011064E">
          <w:rPr>
            <w:rStyle w:val="af"/>
            <w:rFonts w:ascii="微軟正黑體" w:eastAsia="微軟正黑體" w:hAnsi="微軟正黑體" w:hint="eastAsia"/>
            <w:noProof/>
          </w:rPr>
          <w:t>引水人工作紀錄查詢</w:t>
        </w:r>
        <w:r w:rsidR="00536D80">
          <w:rPr>
            <w:noProof/>
            <w:webHidden/>
          </w:rPr>
          <w:tab/>
        </w:r>
        <w:r w:rsidR="00536D80">
          <w:rPr>
            <w:noProof/>
            <w:webHidden/>
          </w:rPr>
          <w:fldChar w:fldCharType="begin"/>
        </w:r>
        <w:r w:rsidR="00536D80">
          <w:rPr>
            <w:noProof/>
            <w:webHidden/>
          </w:rPr>
          <w:instrText xml:space="preserve"> PAGEREF _Toc449605226 \h </w:instrText>
        </w:r>
        <w:r w:rsidR="00536D80">
          <w:rPr>
            <w:noProof/>
            <w:webHidden/>
          </w:rPr>
        </w:r>
        <w:r w:rsidR="00536D80">
          <w:rPr>
            <w:noProof/>
            <w:webHidden/>
          </w:rPr>
          <w:fldChar w:fldCharType="separate"/>
        </w:r>
        <w:r w:rsidR="00536D80">
          <w:rPr>
            <w:noProof/>
            <w:webHidden/>
          </w:rPr>
          <w:t>8</w:t>
        </w:r>
        <w:r w:rsidR="00536D80">
          <w:rPr>
            <w:noProof/>
            <w:webHidden/>
          </w:rPr>
          <w:fldChar w:fldCharType="end"/>
        </w:r>
      </w:hyperlink>
    </w:p>
    <w:p w:rsidR="00536D80" w:rsidRDefault="00503B02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5227" w:history="1">
        <w:r w:rsidR="00536D80" w:rsidRPr="0011064E">
          <w:rPr>
            <w:rStyle w:val="af"/>
            <w:rFonts w:ascii="微軟正黑體" w:eastAsia="微軟正黑體" w:hAnsi="微軟正黑體"/>
            <w:noProof/>
          </w:rPr>
          <w:t xml:space="preserve">IFA_C012 </w:t>
        </w:r>
        <w:r w:rsidR="00536D80" w:rsidRPr="0011064E">
          <w:rPr>
            <w:rStyle w:val="af"/>
            <w:rFonts w:ascii="微軟正黑體" w:eastAsia="微軟正黑體" w:hAnsi="微軟正黑體" w:hint="eastAsia"/>
            <w:noProof/>
          </w:rPr>
          <w:t>引水人領航資料查詢</w:t>
        </w:r>
        <w:r w:rsidR="00536D80">
          <w:rPr>
            <w:noProof/>
            <w:webHidden/>
          </w:rPr>
          <w:tab/>
        </w:r>
        <w:r w:rsidR="00536D80">
          <w:rPr>
            <w:noProof/>
            <w:webHidden/>
          </w:rPr>
          <w:fldChar w:fldCharType="begin"/>
        </w:r>
        <w:r w:rsidR="00536D80">
          <w:rPr>
            <w:noProof/>
            <w:webHidden/>
          </w:rPr>
          <w:instrText xml:space="preserve"> PAGEREF _Toc449605227 \h </w:instrText>
        </w:r>
        <w:r w:rsidR="00536D80">
          <w:rPr>
            <w:noProof/>
            <w:webHidden/>
          </w:rPr>
        </w:r>
        <w:r w:rsidR="00536D80">
          <w:rPr>
            <w:noProof/>
            <w:webHidden/>
          </w:rPr>
          <w:fldChar w:fldCharType="separate"/>
        </w:r>
        <w:r w:rsidR="00536D80">
          <w:rPr>
            <w:noProof/>
            <w:webHidden/>
          </w:rPr>
          <w:t>9</w:t>
        </w:r>
        <w:r w:rsidR="00536D80">
          <w:rPr>
            <w:noProof/>
            <w:webHidden/>
          </w:rPr>
          <w:fldChar w:fldCharType="end"/>
        </w:r>
      </w:hyperlink>
    </w:p>
    <w:p w:rsidR="00536D80" w:rsidRDefault="00503B02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5228" w:history="1">
        <w:r w:rsidR="00536D80" w:rsidRPr="0011064E">
          <w:rPr>
            <w:rStyle w:val="af"/>
            <w:rFonts w:ascii="微軟正黑體" w:eastAsia="微軟正黑體" w:hAnsi="微軟正黑體"/>
            <w:noProof/>
          </w:rPr>
          <w:t xml:space="preserve">IFA_C013 </w:t>
        </w:r>
        <w:r w:rsidR="00536D80" w:rsidRPr="0011064E">
          <w:rPr>
            <w:rStyle w:val="af"/>
            <w:rFonts w:ascii="微軟正黑體" w:eastAsia="微軟正黑體" w:hAnsi="微軟正黑體" w:hint="eastAsia"/>
            <w:noProof/>
          </w:rPr>
          <w:t>引水人引領次數查詢</w:t>
        </w:r>
        <w:r w:rsidR="00536D80">
          <w:rPr>
            <w:noProof/>
            <w:webHidden/>
          </w:rPr>
          <w:tab/>
        </w:r>
        <w:r w:rsidR="00536D80">
          <w:rPr>
            <w:noProof/>
            <w:webHidden/>
          </w:rPr>
          <w:fldChar w:fldCharType="begin"/>
        </w:r>
        <w:r w:rsidR="00536D80">
          <w:rPr>
            <w:noProof/>
            <w:webHidden/>
          </w:rPr>
          <w:instrText xml:space="preserve"> PAGEREF _Toc449605228 \h </w:instrText>
        </w:r>
        <w:r w:rsidR="00536D80">
          <w:rPr>
            <w:noProof/>
            <w:webHidden/>
          </w:rPr>
        </w:r>
        <w:r w:rsidR="00536D80">
          <w:rPr>
            <w:noProof/>
            <w:webHidden/>
          </w:rPr>
          <w:fldChar w:fldCharType="separate"/>
        </w:r>
        <w:r w:rsidR="00536D80">
          <w:rPr>
            <w:noProof/>
            <w:webHidden/>
          </w:rPr>
          <w:t>10</w:t>
        </w:r>
        <w:r w:rsidR="00536D80">
          <w:rPr>
            <w:noProof/>
            <w:webHidden/>
          </w:rPr>
          <w:fldChar w:fldCharType="end"/>
        </w:r>
      </w:hyperlink>
    </w:p>
    <w:p w:rsidR="00536D80" w:rsidRDefault="00503B02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5229" w:history="1">
        <w:r w:rsidR="00536D80" w:rsidRPr="0011064E">
          <w:rPr>
            <w:rStyle w:val="af"/>
            <w:rFonts w:ascii="微軟正黑體" w:eastAsia="微軟正黑體" w:hAnsi="微軟正黑體"/>
            <w:noProof/>
          </w:rPr>
          <w:t xml:space="preserve">IFA_C014 </w:t>
        </w:r>
        <w:r w:rsidR="00536D80" w:rsidRPr="0011064E">
          <w:rPr>
            <w:rStyle w:val="af"/>
            <w:rFonts w:ascii="微軟正黑體" w:eastAsia="微軟正黑體" w:hAnsi="微軟正黑體" w:hint="eastAsia"/>
            <w:noProof/>
          </w:rPr>
          <w:t>引水人船舶引領艘次統計</w:t>
        </w:r>
        <w:r w:rsidR="00536D80">
          <w:rPr>
            <w:noProof/>
            <w:webHidden/>
          </w:rPr>
          <w:tab/>
        </w:r>
        <w:r w:rsidR="00536D80">
          <w:rPr>
            <w:noProof/>
            <w:webHidden/>
          </w:rPr>
          <w:fldChar w:fldCharType="begin"/>
        </w:r>
        <w:r w:rsidR="00536D80">
          <w:rPr>
            <w:noProof/>
            <w:webHidden/>
          </w:rPr>
          <w:instrText xml:space="preserve"> PAGEREF _Toc449605229 \h </w:instrText>
        </w:r>
        <w:r w:rsidR="00536D80">
          <w:rPr>
            <w:noProof/>
            <w:webHidden/>
          </w:rPr>
        </w:r>
        <w:r w:rsidR="00536D80">
          <w:rPr>
            <w:noProof/>
            <w:webHidden/>
          </w:rPr>
          <w:fldChar w:fldCharType="separate"/>
        </w:r>
        <w:r w:rsidR="00536D80">
          <w:rPr>
            <w:noProof/>
            <w:webHidden/>
          </w:rPr>
          <w:t>11</w:t>
        </w:r>
        <w:r w:rsidR="00536D80">
          <w:rPr>
            <w:noProof/>
            <w:webHidden/>
          </w:rPr>
          <w:fldChar w:fldCharType="end"/>
        </w:r>
      </w:hyperlink>
    </w:p>
    <w:p w:rsidR="00536D80" w:rsidRDefault="00503B02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5230" w:history="1">
        <w:r w:rsidR="00536D80" w:rsidRPr="0011064E">
          <w:rPr>
            <w:rStyle w:val="af"/>
            <w:rFonts w:ascii="微軟正黑體" w:eastAsia="微軟正黑體" w:hAnsi="微軟正黑體"/>
            <w:noProof/>
          </w:rPr>
          <w:t xml:space="preserve">IFA_C011 </w:t>
        </w:r>
        <w:r w:rsidR="00536D80" w:rsidRPr="0011064E">
          <w:rPr>
            <w:rStyle w:val="af"/>
            <w:rFonts w:ascii="微軟正黑體" w:eastAsia="微軟正黑體" w:hAnsi="微軟正黑體" w:hint="eastAsia"/>
            <w:noProof/>
          </w:rPr>
          <w:t>港區海氣象報表</w:t>
        </w:r>
        <w:r w:rsidR="00536D80">
          <w:rPr>
            <w:noProof/>
            <w:webHidden/>
          </w:rPr>
          <w:tab/>
        </w:r>
        <w:r w:rsidR="00536D80">
          <w:rPr>
            <w:noProof/>
            <w:webHidden/>
          </w:rPr>
          <w:fldChar w:fldCharType="begin"/>
        </w:r>
        <w:r w:rsidR="00536D80">
          <w:rPr>
            <w:noProof/>
            <w:webHidden/>
          </w:rPr>
          <w:instrText xml:space="preserve"> PAGEREF _Toc449605230 \h </w:instrText>
        </w:r>
        <w:r w:rsidR="00536D80">
          <w:rPr>
            <w:noProof/>
            <w:webHidden/>
          </w:rPr>
        </w:r>
        <w:r w:rsidR="00536D80">
          <w:rPr>
            <w:noProof/>
            <w:webHidden/>
          </w:rPr>
          <w:fldChar w:fldCharType="separate"/>
        </w:r>
        <w:r w:rsidR="00536D80">
          <w:rPr>
            <w:noProof/>
            <w:webHidden/>
          </w:rPr>
          <w:t>12</w:t>
        </w:r>
        <w:r w:rsidR="00536D80">
          <w:rPr>
            <w:noProof/>
            <w:webHidden/>
          </w:rPr>
          <w:fldChar w:fldCharType="end"/>
        </w:r>
      </w:hyperlink>
    </w:p>
    <w:p w:rsidR="00D83EAB" w:rsidRDefault="00DD36D3" w:rsidP="000143A2">
      <w:pPr>
        <w:pStyle w:val="1"/>
        <w:rPr>
          <w:rFonts w:ascii="Book Antiqua" w:eastAsia="Book Antiqua" w:hAnsi="Book Antiqua"/>
        </w:rPr>
      </w:pPr>
      <w:r w:rsidRPr="002A5403">
        <w:rPr>
          <w:rFonts w:ascii="Book Antiqua" w:eastAsia="Book Antiqua" w:hAnsi="Book Antiqua"/>
        </w:rPr>
        <w:fldChar w:fldCharType="end"/>
      </w:r>
    </w:p>
    <w:p w:rsidR="00D83EAB" w:rsidRDefault="00D83EAB">
      <w:pPr>
        <w:widowControl/>
        <w:autoSpaceDE/>
        <w:autoSpaceDN/>
        <w:adjustRightInd/>
        <w:spacing w:line="240" w:lineRule="auto"/>
        <w:textAlignment w:val="auto"/>
        <w:rPr>
          <w:rFonts w:ascii="Book Antiqua" w:eastAsia="Book Antiqua" w:hAnsi="Book Antiqua"/>
          <w:b/>
          <w:color w:val="000000"/>
          <w:position w:val="-24"/>
          <w:sz w:val="36"/>
        </w:rPr>
      </w:pPr>
      <w:r>
        <w:rPr>
          <w:rFonts w:ascii="Book Antiqua" w:eastAsia="Book Antiqua" w:hAnsi="Book Antiqua"/>
        </w:rPr>
        <w:br w:type="page"/>
      </w:r>
    </w:p>
    <w:p w:rsidR="00B0215A" w:rsidRPr="009B4BAD" w:rsidRDefault="006D1DC1" w:rsidP="000143A2">
      <w:pPr>
        <w:pStyle w:val="1"/>
        <w:rPr>
          <w:rFonts w:ascii="微軟正黑體" w:eastAsia="微軟正黑體" w:hAnsi="微軟正黑體"/>
          <w:sz w:val="24"/>
          <w:szCs w:val="24"/>
        </w:rPr>
      </w:pPr>
      <w:bookmarkStart w:id="1" w:name="_Toc449605223"/>
      <w:r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港</w:t>
      </w:r>
      <w:proofErr w:type="gramStart"/>
      <w:r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棧</w:t>
      </w:r>
      <w:proofErr w:type="gramEnd"/>
      <w:r w:rsidR="009B4BAD"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系</w:t>
      </w:r>
      <w:r w:rsidR="009B4BAD">
        <w:rPr>
          <w:rFonts w:ascii="微軟正黑體" w:eastAsia="微軟正黑體" w:hAnsi="微軟正黑體" w:hint="eastAsia"/>
          <w:sz w:val="24"/>
          <w:szCs w:val="24"/>
        </w:rPr>
        <w:t>統使用說明</w:t>
      </w:r>
      <w:bookmarkEnd w:id="1"/>
    </w:p>
    <w:p w:rsidR="00EC16C5" w:rsidRPr="009B4BAD" w:rsidRDefault="00EC16C5" w:rsidP="00EC16C5">
      <w:pPr>
        <w:snapToGrid w:val="0"/>
        <w:spacing w:line="220" w:lineRule="atLeast"/>
        <w:rPr>
          <w:rFonts w:ascii="微軟正黑體" w:eastAsia="微軟正黑體" w:hAnsi="微軟正黑體"/>
          <w:szCs w:val="24"/>
        </w:rPr>
      </w:pPr>
    </w:p>
    <w:p w:rsidR="00EC16C5" w:rsidRPr="00EA7520" w:rsidRDefault="00EA7520" w:rsidP="00EA7520">
      <w:pPr>
        <w:rPr>
          <w:rFonts w:ascii="微軟正黑體" w:eastAsia="微軟正黑體" w:hAnsi="微軟正黑體"/>
          <w:szCs w:val="24"/>
        </w:rPr>
      </w:pPr>
      <w:r w:rsidRPr="00EA7520">
        <w:rPr>
          <w:rFonts w:ascii="微軟正黑體" w:eastAsia="微軟正黑體" w:hAnsi="微軟正黑體" w:hint="eastAsia"/>
          <w:szCs w:val="24"/>
        </w:rPr>
        <w:t>功能說明</w:t>
      </w:r>
      <w:r w:rsidR="00EC16C5" w:rsidRPr="00EA7520">
        <w:rPr>
          <w:rFonts w:ascii="微軟正黑體" w:eastAsia="微軟正黑體" w:hAnsi="微軟正黑體" w:hint="eastAsia"/>
          <w:szCs w:val="24"/>
        </w:rPr>
        <w:t>：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3"/>
      </w:tblGrid>
      <w:tr w:rsidR="00EC16C5" w:rsidRPr="009B4BAD" w:rsidTr="009B4BAD">
        <w:tc>
          <w:tcPr>
            <w:tcW w:w="10513" w:type="dxa"/>
          </w:tcPr>
          <w:p w:rsidR="006D1DC1" w:rsidRPr="009B4BAD" w:rsidRDefault="00805ACE" w:rsidP="006D1DC1">
            <w:pPr>
              <w:ind w:rightChars="-57" w:right="-137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9B4BAD">
              <w:rPr>
                <w:rFonts w:ascii="微軟正黑體" w:eastAsia="微軟正黑體" w:hAnsi="微軟正黑體" w:cs="Courier New" w:hint="eastAsia"/>
                <w:noProof/>
                <w:szCs w:val="24"/>
              </w:rPr>
              <w:t>使用者</w:t>
            </w:r>
            <w:r w:rsidR="006D1DC1" w:rsidRPr="006D1DC1">
              <w:rPr>
                <w:rFonts w:ascii="微軟正黑體" w:eastAsia="微軟正黑體" w:hAnsi="微軟正黑體" w:cs="Courier New" w:hint="eastAsia"/>
                <w:noProof/>
                <w:color w:val="0070C0"/>
                <w:szCs w:val="24"/>
              </w:rPr>
              <w:t xml:space="preserve">: </w:t>
            </w:r>
            <w:r w:rsidR="003110DC">
              <w:rPr>
                <w:rFonts w:ascii="微軟正黑體" w:eastAsia="微軟正黑體" w:hAnsi="微軟正黑體" w:hint="eastAsia"/>
                <w:szCs w:val="24"/>
              </w:rPr>
              <w:t>引水人辦事處</w:t>
            </w:r>
          </w:p>
          <w:p w:rsidR="00E75F96" w:rsidRDefault="00E75F96" w:rsidP="00E75F96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登入網址：</w:t>
            </w:r>
          </w:p>
          <w:p w:rsidR="00E75F96" w:rsidRDefault="00E75F96" w:rsidP="00E75F96">
            <w:pPr>
              <w:rPr>
                <w:rFonts w:ascii="微軟正黑體" w:eastAsia="微軟正黑體" w:hAnsi="微軟正黑體"/>
                <w:szCs w:val="24"/>
              </w:rPr>
            </w:pPr>
            <w:proofErr w:type="spellStart"/>
            <w:r w:rsidRPr="00843778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TPNet</w:t>
            </w:r>
            <w:proofErr w:type="spellEnd"/>
            <w:r w:rsidRPr="00843778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試用網址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: </w:t>
            </w:r>
            <w:hyperlink r:id="rId14" w:history="1">
              <w:r w:rsidRPr="004802AD">
                <w:rPr>
                  <w:rStyle w:val="af"/>
                  <w:rFonts w:ascii="微軟正黑體" w:eastAsia="微軟正黑體" w:hAnsi="微軟正黑體"/>
                  <w:szCs w:val="24"/>
                </w:rPr>
                <w:t>http://test-tpnet.twport.com.tw/</w:t>
              </w:r>
            </w:hyperlink>
          </w:p>
          <w:p w:rsidR="00EA7520" w:rsidRPr="009B4BAD" w:rsidRDefault="00E75F96" w:rsidP="00E75F96">
            <w:pPr>
              <w:ind w:rightChars="-57" w:right="-137"/>
              <w:rPr>
                <w:rFonts w:ascii="微軟正黑體" w:eastAsia="微軟正黑體" w:hAnsi="微軟正黑體"/>
                <w:color w:val="000000"/>
                <w:szCs w:val="24"/>
              </w:rPr>
            </w:pPr>
            <w:proofErr w:type="spellStart"/>
            <w:r w:rsidRPr="00843778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TPNet</w:t>
            </w:r>
            <w:proofErr w:type="spellEnd"/>
            <w:r w:rsidRPr="00843778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正式網址: </w:t>
            </w:r>
            <w:hyperlink r:id="rId15" w:history="1">
              <w:r w:rsidRPr="004802AD">
                <w:rPr>
                  <w:rStyle w:val="af"/>
                  <w:rFonts w:ascii="微軟正黑體" w:eastAsia="微軟正黑體" w:hAnsi="微軟正黑體"/>
                  <w:szCs w:val="24"/>
                </w:rPr>
                <w:t>http://tpnet.twport.com.tw/</w:t>
              </w:r>
            </w:hyperlink>
          </w:p>
        </w:tc>
      </w:tr>
    </w:tbl>
    <w:p w:rsidR="00D25638" w:rsidRPr="009B4BAD" w:rsidRDefault="00D25638" w:rsidP="00E05F0A">
      <w:pPr>
        <w:rPr>
          <w:rFonts w:ascii="微軟正黑體" w:eastAsia="微軟正黑體" w:hAnsi="微軟正黑體"/>
          <w:szCs w:val="24"/>
        </w:rPr>
      </w:pPr>
    </w:p>
    <w:p w:rsidR="009B4BAD" w:rsidRDefault="007C3D8E" w:rsidP="00E05F0A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「</w:t>
      </w:r>
      <w:r w:rsidR="00595502">
        <w:rPr>
          <w:rFonts w:ascii="微軟正黑體" w:eastAsia="微軟正黑體" w:hAnsi="微軟正黑體" w:hint="eastAsia"/>
          <w:szCs w:val="24"/>
        </w:rPr>
        <w:t>共通功能</w:t>
      </w:r>
      <w:r>
        <w:rPr>
          <w:rFonts w:ascii="微軟正黑體" w:eastAsia="微軟正黑體" w:hAnsi="微軟正黑體" w:hint="eastAsia"/>
          <w:szCs w:val="24"/>
        </w:rPr>
        <w:t>」</w:t>
      </w:r>
      <w:r w:rsidR="00EA7520">
        <w:rPr>
          <w:rFonts w:ascii="微軟正黑體" w:eastAsia="微軟正黑體" w:hAnsi="微軟正黑體" w:hint="eastAsia"/>
          <w:szCs w:val="24"/>
        </w:rPr>
        <w:t>功能表：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6079ED" w:rsidTr="001F0650">
        <w:tc>
          <w:tcPr>
            <w:tcW w:w="1809" w:type="dxa"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使用者名稱</w:t>
            </w:r>
          </w:p>
        </w:tc>
        <w:tc>
          <w:tcPr>
            <w:tcW w:w="3402" w:type="dxa"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功能表</w:t>
            </w:r>
          </w:p>
        </w:tc>
        <w:tc>
          <w:tcPr>
            <w:tcW w:w="5287" w:type="dxa"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功能說明</w:t>
            </w:r>
          </w:p>
        </w:tc>
      </w:tr>
      <w:tr w:rsidR="006079ED" w:rsidTr="001F0650">
        <w:tc>
          <w:tcPr>
            <w:tcW w:w="1809" w:type="dxa"/>
            <w:vMerge w:val="restart"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6079ED" w:rsidRPr="00075324" w:rsidRDefault="006079ED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70C0"/>
                <w:szCs w:val="24"/>
              </w:rPr>
              <w:t>帳號申請</w:t>
            </w:r>
          </w:p>
        </w:tc>
        <w:tc>
          <w:tcPr>
            <w:tcW w:w="5287" w:type="dxa"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6079ED" w:rsidTr="001F0650">
        <w:tc>
          <w:tcPr>
            <w:tcW w:w="1809" w:type="dxa"/>
            <w:vMerge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6079ED" w:rsidRPr="006D1DC1" w:rsidRDefault="006079ED" w:rsidP="001F0650">
            <w:pPr>
              <w:rPr>
                <w:color w:val="0070C0"/>
              </w:rPr>
            </w:pPr>
            <w:r w:rsidRPr="00075324">
              <w:rPr>
                <w:rFonts w:ascii="微軟正黑體" w:eastAsia="微軟正黑體" w:hAnsi="微軟正黑體" w:hint="eastAsia"/>
                <w:color w:val="0070C0"/>
                <w:szCs w:val="24"/>
              </w:rPr>
              <w:t>系統登入</w:t>
            </w:r>
          </w:p>
        </w:tc>
        <w:tc>
          <w:tcPr>
            <w:tcW w:w="5287" w:type="dxa"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6079ED" w:rsidTr="001F0650">
        <w:tc>
          <w:tcPr>
            <w:tcW w:w="1809" w:type="dxa"/>
            <w:vMerge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6079ED" w:rsidRPr="006D1DC1" w:rsidRDefault="006079ED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帳號管理功能</w:t>
            </w:r>
          </w:p>
        </w:tc>
        <w:tc>
          <w:tcPr>
            <w:tcW w:w="5287" w:type="dxa"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6079ED" w:rsidTr="001F0650">
        <w:tc>
          <w:tcPr>
            <w:tcW w:w="1809" w:type="dxa"/>
            <w:vMerge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6079ED" w:rsidRPr="006D1DC1" w:rsidRDefault="006079ED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港區訊息接收設定功能</w:t>
            </w:r>
          </w:p>
        </w:tc>
        <w:tc>
          <w:tcPr>
            <w:tcW w:w="5287" w:type="dxa"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6079ED" w:rsidTr="001F0650">
        <w:tc>
          <w:tcPr>
            <w:tcW w:w="1809" w:type="dxa"/>
            <w:vMerge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6079ED" w:rsidRPr="0071149D" w:rsidRDefault="006079ED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船舶動態查詢功能</w:t>
            </w:r>
          </w:p>
        </w:tc>
        <w:tc>
          <w:tcPr>
            <w:tcW w:w="5287" w:type="dxa"/>
          </w:tcPr>
          <w:p w:rsidR="006079ED" w:rsidRPr="006D1DC1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6079ED" w:rsidTr="001F0650">
        <w:tc>
          <w:tcPr>
            <w:tcW w:w="1809" w:type="dxa"/>
            <w:vMerge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6079ED" w:rsidRPr="0071149D" w:rsidRDefault="006079ED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港區事業群登錄申請</w:t>
            </w:r>
          </w:p>
        </w:tc>
        <w:tc>
          <w:tcPr>
            <w:tcW w:w="5287" w:type="dxa"/>
          </w:tcPr>
          <w:p w:rsidR="006079ED" w:rsidRPr="006D1DC1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  <w:r w:rsidR="007F248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  <w:tr w:rsidR="006079ED" w:rsidTr="001F0650">
        <w:tc>
          <w:tcPr>
            <w:tcW w:w="1809" w:type="dxa"/>
            <w:vMerge/>
          </w:tcPr>
          <w:p w:rsidR="006079ED" w:rsidRDefault="006079ED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6079ED" w:rsidRPr="0071149D" w:rsidRDefault="006079ED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港區工作人員管理</w:t>
            </w:r>
          </w:p>
        </w:tc>
        <w:tc>
          <w:tcPr>
            <w:tcW w:w="5287" w:type="dxa"/>
          </w:tcPr>
          <w:p w:rsidR="006079ED" w:rsidRPr="006D1DC1" w:rsidRDefault="007F2482" w:rsidP="001F0650">
            <w:pPr>
              <w:rPr>
                <w:rFonts w:ascii="微軟正黑體" w:eastAsia="微軟正黑體" w:hAnsi="微軟正黑體"/>
                <w:szCs w:val="24"/>
              </w:rPr>
            </w:pPr>
            <w:r w:rsidRPr="007F2482">
              <w:rPr>
                <w:rFonts w:ascii="微軟正黑體" w:eastAsia="微軟正黑體" w:hAnsi="微軟正黑體" w:hint="eastAsia"/>
                <w:szCs w:val="24"/>
              </w:rPr>
              <w:t>引水人名單建檔，</w:t>
            </w:r>
            <w:r w:rsidR="006079ED"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="006079ED"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</w:tbl>
    <w:p w:rsidR="00A1177F" w:rsidRPr="006079ED" w:rsidRDefault="00A1177F" w:rsidP="00E05F0A">
      <w:pPr>
        <w:rPr>
          <w:rFonts w:ascii="微軟正黑體" w:eastAsia="微軟正黑體" w:hAnsi="微軟正黑體"/>
          <w:szCs w:val="24"/>
        </w:rPr>
      </w:pPr>
    </w:p>
    <w:p w:rsidR="000F3A3D" w:rsidRDefault="007C3D8E" w:rsidP="000F3A3D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「引水人辦事處」</w:t>
      </w:r>
      <w:r w:rsidR="000F3A3D">
        <w:rPr>
          <w:rFonts w:ascii="微軟正黑體" w:eastAsia="微軟正黑體" w:hAnsi="微軟正黑體" w:hint="eastAsia"/>
          <w:szCs w:val="24"/>
        </w:rPr>
        <w:t>功能表：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0F3A3D" w:rsidTr="00E73867">
        <w:tc>
          <w:tcPr>
            <w:tcW w:w="1809" w:type="dxa"/>
          </w:tcPr>
          <w:p w:rsidR="000F3A3D" w:rsidRDefault="000F3A3D" w:rsidP="00E7386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使用者名稱</w:t>
            </w:r>
          </w:p>
        </w:tc>
        <w:tc>
          <w:tcPr>
            <w:tcW w:w="3402" w:type="dxa"/>
          </w:tcPr>
          <w:p w:rsidR="000F3A3D" w:rsidRDefault="000F3A3D" w:rsidP="00E7386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功能表</w:t>
            </w:r>
          </w:p>
        </w:tc>
        <w:tc>
          <w:tcPr>
            <w:tcW w:w="5287" w:type="dxa"/>
          </w:tcPr>
          <w:p w:rsidR="000F3A3D" w:rsidRDefault="000F3A3D" w:rsidP="00E7386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功能說明</w:t>
            </w:r>
          </w:p>
        </w:tc>
      </w:tr>
      <w:tr w:rsidR="00043172" w:rsidTr="00E73867">
        <w:tc>
          <w:tcPr>
            <w:tcW w:w="1809" w:type="dxa"/>
            <w:vMerge w:val="restart"/>
          </w:tcPr>
          <w:p w:rsidR="00043172" w:rsidRDefault="00043172" w:rsidP="00E7386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引水人辦事處</w:t>
            </w:r>
          </w:p>
        </w:tc>
        <w:tc>
          <w:tcPr>
            <w:tcW w:w="3402" w:type="dxa"/>
          </w:tcPr>
          <w:p w:rsidR="00043172" w:rsidRPr="00B73F80" w:rsidRDefault="00503B02" w:rsidP="00E73867">
            <w:hyperlink w:anchor="_IFA_A015_引水人-船舶動態看板" w:history="1">
              <w:r w:rsidR="00043172" w:rsidRPr="000143A2">
                <w:rPr>
                  <w:rStyle w:val="af"/>
                  <w:rFonts w:hint="eastAsia"/>
                </w:rPr>
                <w:t>IFA_A015</w:t>
              </w:r>
            </w:hyperlink>
            <w:r w:rsidR="00043172" w:rsidRPr="00B73F80">
              <w:rPr>
                <w:rFonts w:hint="eastAsia"/>
              </w:rPr>
              <w:t xml:space="preserve"> </w:t>
            </w:r>
            <w:r w:rsidR="00043172" w:rsidRPr="00B73F80">
              <w:rPr>
                <w:rFonts w:hint="eastAsia"/>
              </w:rPr>
              <w:t>引水人</w:t>
            </w:r>
            <w:r w:rsidR="00043172" w:rsidRPr="00B73F80">
              <w:rPr>
                <w:rFonts w:hint="eastAsia"/>
              </w:rPr>
              <w:t>-</w:t>
            </w:r>
            <w:r w:rsidR="00043172" w:rsidRPr="00B73F80">
              <w:rPr>
                <w:rFonts w:hint="eastAsia"/>
              </w:rPr>
              <w:t>船舶動態看板</w:t>
            </w:r>
          </w:p>
        </w:tc>
        <w:tc>
          <w:tcPr>
            <w:tcW w:w="5287" w:type="dxa"/>
          </w:tcPr>
          <w:p w:rsidR="00043172" w:rsidRPr="00B73F80" w:rsidRDefault="00043172" w:rsidP="00EB2ECC">
            <w:r>
              <w:rPr>
                <w:rFonts w:hint="eastAsia"/>
              </w:rPr>
              <w:t>指派船舶進港、出港、移泊之</w:t>
            </w:r>
            <w:r w:rsidRPr="00B73F80">
              <w:rPr>
                <w:rFonts w:hint="eastAsia"/>
              </w:rPr>
              <w:t>引水人</w:t>
            </w:r>
            <w:r>
              <w:rPr>
                <w:rFonts w:hint="eastAsia"/>
              </w:rPr>
              <w:t>，輸入引水人出發、上船、離船時間</w:t>
            </w:r>
          </w:p>
        </w:tc>
      </w:tr>
      <w:tr w:rsidR="00043172" w:rsidTr="00E73867">
        <w:tc>
          <w:tcPr>
            <w:tcW w:w="1809" w:type="dxa"/>
            <w:vMerge/>
          </w:tcPr>
          <w:p w:rsidR="00043172" w:rsidRDefault="00043172" w:rsidP="00E73867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43172" w:rsidRPr="00B73F80" w:rsidRDefault="00503B02" w:rsidP="00E73867">
            <w:hyperlink w:anchor="_IFA_A010_引水人輪值表" w:history="1">
              <w:r w:rsidR="00043172" w:rsidRPr="000143A2">
                <w:rPr>
                  <w:rStyle w:val="af"/>
                  <w:rFonts w:hint="eastAsia"/>
                </w:rPr>
                <w:t>IFA_A010</w:t>
              </w:r>
            </w:hyperlink>
            <w:r w:rsidR="00043172" w:rsidRPr="00B73F80">
              <w:rPr>
                <w:rFonts w:hint="eastAsia"/>
              </w:rPr>
              <w:t xml:space="preserve"> </w:t>
            </w:r>
            <w:r w:rsidR="00043172" w:rsidRPr="00B73F80">
              <w:rPr>
                <w:rFonts w:hint="eastAsia"/>
              </w:rPr>
              <w:t>引水人輪值表</w:t>
            </w:r>
          </w:p>
        </w:tc>
        <w:tc>
          <w:tcPr>
            <w:tcW w:w="5287" w:type="dxa"/>
          </w:tcPr>
          <w:p w:rsidR="00043172" w:rsidRPr="00B73F80" w:rsidRDefault="00043172" w:rsidP="00EB2ECC">
            <w:r>
              <w:rPr>
                <w:rFonts w:hint="eastAsia"/>
              </w:rPr>
              <w:t>設定當日可出勤的</w:t>
            </w:r>
            <w:r w:rsidRPr="00B73F80">
              <w:rPr>
                <w:rFonts w:hint="eastAsia"/>
              </w:rPr>
              <w:t>引水人</w:t>
            </w:r>
            <w:r>
              <w:rPr>
                <w:rFonts w:hint="eastAsia"/>
              </w:rPr>
              <w:t>名單，以便在指派引水人時，可以由選單中選取</w:t>
            </w:r>
          </w:p>
        </w:tc>
      </w:tr>
      <w:tr w:rsidR="00043172" w:rsidTr="00E73867">
        <w:tc>
          <w:tcPr>
            <w:tcW w:w="1809" w:type="dxa"/>
            <w:vMerge/>
          </w:tcPr>
          <w:p w:rsidR="00043172" w:rsidRDefault="00043172" w:rsidP="00E73867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43172" w:rsidRPr="00B73F80" w:rsidRDefault="00503B02" w:rsidP="00E73867">
            <w:hyperlink w:anchor="_IFA_A035_引水人工作紀錄查詢" w:history="1">
              <w:r w:rsidR="00043172" w:rsidRPr="000143A2">
                <w:rPr>
                  <w:rStyle w:val="af"/>
                  <w:rFonts w:hint="eastAsia"/>
                </w:rPr>
                <w:t>IFA_A035</w:t>
              </w:r>
            </w:hyperlink>
            <w:r w:rsidR="00043172" w:rsidRPr="00B73F80">
              <w:rPr>
                <w:rFonts w:hint="eastAsia"/>
              </w:rPr>
              <w:t xml:space="preserve"> </w:t>
            </w:r>
            <w:r w:rsidR="00043172" w:rsidRPr="00B73F80">
              <w:rPr>
                <w:rFonts w:hint="eastAsia"/>
              </w:rPr>
              <w:t>引水人工作紀錄查詢</w:t>
            </w:r>
          </w:p>
        </w:tc>
        <w:tc>
          <w:tcPr>
            <w:tcW w:w="5287" w:type="dxa"/>
          </w:tcPr>
          <w:p w:rsidR="00043172" w:rsidRPr="00B73F80" w:rsidRDefault="00043172" w:rsidP="00E73867">
            <w:r w:rsidRPr="00B73F80">
              <w:rPr>
                <w:rFonts w:hint="eastAsia"/>
              </w:rPr>
              <w:t>引水人工作紀錄查詢</w:t>
            </w:r>
          </w:p>
        </w:tc>
      </w:tr>
      <w:tr w:rsidR="00043172" w:rsidTr="00E73867">
        <w:tc>
          <w:tcPr>
            <w:tcW w:w="1809" w:type="dxa"/>
            <w:vMerge/>
          </w:tcPr>
          <w:p w:rsidR="00043172" w:rsidRDefault="00043172" w:rsidP="00E73867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43172" w:rsidRPr="00B73F80" w:rsidRDefault="00503B02" w:rsidP="00E73867">
            <w:hyperlink w:anchor="_IFA_C012_引水人領航資料查詢" w:history="1">
              <w:r w:rsidR="00043172" w:rsidRPr="000143A2">
                <w:rPr>
                  <w:rStyle w:val="af"/>
                  <w:rFonts w:hint="eastAsia"/>
                </w:rPr>
                <w:t>IFA_C012</w:t>
              </w:r>
            </w:hyperlink>
            <w:r w:rsidR="00043172" w:rsidRPr="00B73F80">
              <w:rPr>
                <w:rFonts w:hint="eastAsia"/>
              </w:rPr>
              <w:t xml:space="preserve"> </w:t>
            </w:r>
            <w:r w:rsidR="00043172" w:rsidRPr="00B73F80">
              <w:rPr>
                <w:rFonts w:hint="eastAsia"/>
              </w:rPr>
              <w:t>引水人領航資料查詢</w:t>
            </w:r>
          </w:p>
        </w:tc>
        <w:tc>
          <w:tcPr>
            <w:tcW w:w="5287" w:type="dxa"/>
          </w:tcPr>
          <w:p w:rsidR="00043172" w:rsidRPr="00B73F80" w:rsidRDefault="00043172" w:rsidP="00E73867">
            <w:r w:rsidRPr="00B73F80">
              <w:rPr>
                <w:rFonts w:hint="eastAsia"/>
              </w:rPr>
              <w:t>引水人領航資料查詢</w:t>
            </w:r>
          </w:p>
        </w:tc>
      </w:tr>
      <w:tr w:rsidR="00043172" w:rsidTr="00E73867">
        <w:tc>
          <w:tcPr>
            <w:tcW w:w="1809" w:type="dxa"/>
            <w:vMerge/>
          </w:tcPr>
          <w:p w:rsidR="00043172" w:rsidRDefault="00043172" w:rsidP="00E73867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43172" w:rsidRPr="00B73F80" w:rsidRDefault="00503B02" w:rsidP="00E73867">
            <w:hyperlink w:anchor="_IFA_C013_引水人引領次數查詢" w:history="1">
              <w:r w:rsidR="00043172" w:rsidRPr="000143A2">
                <w:rPr>
                  <w:rStyle w:val="af"/>
                  <w:rFonts w:hint="eastAsia"/>
                </w:rPr>
                <w:t>IFA_C013</w:t>
              </w:r>
            </w:hyperlink>
            <w:r w:rsidR="00043172" w:rsidRPr="00B73F80">
              <w:rPr>
                <w:rFonts w:hint="eastAsia"/>
              </w:rPr>
              <w:t xml:space="preserve"> </w:t>
            </w:r>
            <w:r w:rsidR="00043172" w:rsidRPr="00B73F80">
              <w:rPr>
                <w:rFonts w:hint="eastAsia"/>
              </w:rPr>
              <w:t>引水人引領次數查詢</w:t>
            </w:r>
          </w:p>
        </w:tc>
        <w:tc>
          <w:tcPr>
            <w:tcW w:w="5287" w:type="dxa"/>
          </w:tcPr>
          <w:p w:rsidR="00043172" w:rsidRPr="00B73F80" w:rsidRDefault="00043172" w:rsidP="00E73867">
            <w:r w:rsidRPr="00B73F80">
              <w:rPr>
                <w:rFonts w:hint="eastAsia"/>
              </w:rPr>
              <w:t>引水人船舶引領次數</w:t>
            </w:r>
            <w:r>
              <w:rPr>
                <w:rFonts w:hint="eastAsia"/>
              </w:rPr>
              <w:t>與船舶總噸位之統計</w:t>
            </w:r>
          </w:p>
        </w:tc>
      </w:tr>
      <w:tr w:rsidR="00043172" w:rsidTr="00E73867">
        <w:tc>
          <w:tcPr>
            <w:tcW w:w="1809" w:type="dxa"/>
            <w:vMerge/>
          </w:tcPr>
          <w:p w:rsidR="00043172" w:rsidRDefault="00043172" w:rsidP="00E73867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43172" w:rsidRPr="00B73F80" w:rsidRDefault="00503B02" w:rsidP="00E73867">
            <w:hyperlink w:anchor="_IFA_C014_引水人船舶引領艘次統計" w:history="1">
              <w:r w:rsidR="00043172" w:rsidRPr="000143A2">
                <w:rPr>
                  <w:rStyle w:val="af"/>
                  <w:rFonts w:hint="eastAsia"/>
                </w:rPr>
                <w:t>IFA_C014</w:t>
              </w:r>
            </w:hyperlink>
            <w:r w:rsidR="00043172" w:rsidRPr="00B73F80">
              <w:rPr>
                <w:rFonts w:hint="eastAsia"/>
              </w:rPr>
              <w:t xml:space="preserve"> </w:t>
            </w:r>
            <w:r w:rsidR="00043172" w:rsidRPr="00B73F80">
              <w:rPr>
                <w:rFonts w:hint="eastAsia"/>
              </w:rPr>
              <w:t>引水人船舶</w:t>
            </w:r>
            <w:proofErr w:type="gramStart"/>
            <w:r w:rsidR="00043172" w:rsidRPr="00B73F80">
              <w:rPr>
                <w:rFonts w:hint="eastAsia"/>
              </w:rPr>
              <w:t>引領艘</w:t>
            </w:r>
            <w:r w:rsidR="00043172" w:rsidRPr="00B73F80">
              <w:rPr>
                <w:rFonts w:hint="eastAsia"/>
              </w:rPr>
              <w:lastRenderedPageBreak/>
              <w:t>次統計</w:t>
            </w:r>
            <w:proofErr w:type="gramEnd"/>
          </w:p>
        </w:tc>
        <w:tc>
          <w:tcPr>
            <w:tcW w:w="5287" w:type="dxa"/>
          </w:tcPr>
          <w:p w:rsidR="00043172" w:rsidRPr="00B73F80" w:rsidRDefault="00043172" w:rsidP="00E73867">
            <w:r w:rsidRPr="00B73F80">
              <w:rPr>
                <w:rFonts w:hint="eastAsia"/>
              </w:rPr>
              <w:lastRenderedPageBreak/>
              <w:t>引水人船舶引領次數統計</w:t>
            </w:r>
            <w:r>
              <w:rPr>
                <w:rFonts w:hint="eastAsia"/>
              </w:rPr>
              <w:t>月報表</w:t>
            </w:r>
          </w:p>
        </w:tc>
      </w:tr>
      <w:tr w:rsidR="00043172" w:rsidTr="00E73867">
        <w:tc>
          <w:tcPr>
            <w:tcW w:w="1809" w:type="dxa"/>
            <w:vMerge/>
          </w:tcPr>
          <w:p w:rsidR="00043172" w:rsidRDefault="00043172" w:rsidP="00E73867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43172" w:rsidRPr="00402BE6" w:rsidRDefault="00503B02" w:rsidP="000143A2">
            <w:pPr>
              <w:rPr>
                <w:color w:val="FF0000"/>
              </w:rPr>
            </w:pPr>
            <w:hyperlink w:anchor="_IFA_C011_港區海氣象報表" w:history="1">
              <w:r w:rsidR="00043172" w:rsidRPr="00B10983">
                <w:rPr>
                  <w:rStyle w:val="af"/>
                  <w:rFonts w:hint="eastAsia"/>
                </w:rPr>
                <w:t>IFA_C011</w:t>
              </w:r>
            </w:hyperlink>
            <w:r w:rsidR="00043172" w:rsidRPr="00402BE6">
              <w:rPr>
                <w:rFonts w:hint="eastAsia"/>
                <w:color w:val="FF0000"/>
              </w:rPr>
              <w:t xml:space="preserve"> </w:t>
            </w:r>
            <w:r w:rsidR="00043172" w:rsidRPr="00B10983">
              <w:rPr>
                <w:rFonts w:hint="eastAsia"/>
                <w:color w:val="000000" w:themeColor="text1"/>
              </w:rPr>
              <w:t>港區海氣象報表</w:t>
            </w:r>
          </w:p>
        </w:tc>
        <w:tc>
          <w:tcPr>
            <w:tcW w:w="5287" w:type="dxa"/>
          </w:tcPr>
          <w:p w:rsidR="00043172" w:rsidRDefault="00043172" w:rsidP="001045D1">
            <w:r>
              <w:rPr>
                <w:rFonts w:hint="eastAsia"/>
              </w:rPr>
              <w:t>查詢下列資料</w:t>
            </w:r>
            <w:r>
              <w:rPr>
                <w:rFonts w:hint="eastAsia"/>
              </w:rPr>
              <w:t xml:space="preserve">: </w:t>
            </w:r>
          </w:p>
          <w:p w:rsidR="00043172" w:rsidRPr="00B73F80" w:rsidRDefault="00043172" w:rsidP="001045D1">
            <w:r w:rsidRPr="001045D1">
              <w:rPr>
                <w:rFonts w:hint="eastAsia"/>
              </w:rPr>
              <w:t>海流流速</w:t>
            </w:r>
            <w:r w:rsidRPr="001045D1">
              <w:rPr>
                <w:rFonts w:hint="eastAsia"/>
              </w:rPr>
              <w:t>(m/s)</w:t>
            </w:r>
            <w:r>
              <w:rPr>
                <w:rFonts w:hint="eastAsia"/>
              </w:rPr>
              <w:t>、</w:t>
            </w:r>
            <w:r w:rsidRPr="001045D1">
              <w:rPr>
                <w:rFonts w:hint="eastAsia"/>
              </w:rPr>
              <w:t>海流流向</w:t>
            </w:r>
            <w:r w:rsidRPr="001045D1">
              <w:rPr>
                <w:rFonts w:hint="eastAsia"/>
              </w:rPr>
              <w:t>(</w:t>
            </w:r>
            <w:proofErr w:type="spellStart"/>
            <w:r w:rsidRPr="001045D1">
              <w:rPr>
                <w:rFonts w:hint="eastAsia"/>
              </w:rPr>
              <w:t>deg</w:t>
            </w:r>
            <w:proofErr w:type="spellEnd"/>
            <w:r w:rsidRPr="001045D1">
              <w:rPr>
                <w:rFonts w:hint="eastAsia"/>
              </w:rPr>
              <w:t>)</w:t>
            </w:r>
            <w:r>
              <w:rPr>
                <w:rFonts w:hint="eastAsia"/>
              </w:rPr>
              <w:t>、</w:t>
            </w:r>
            <w:r w:rsidRPr="001045D1">
              <w:rPr>
                <w:rFonts w:hint="eastAsia"/>
              </w:rPr>
              <w:t>波浪波高</w:t>
            </w:r>
            <w:r w:rsidRPr="001045D1">
              <w:rPr>
                <w:rFonts w:hint="eastAsia"/>
              </w:rPr>
              <w:t>(m)</w:t>
            </w:r>
            <w:r>
              <w:rPr>
                <w:rFonts w:hint="eastAsia"/>
              </w:rPr>
              <w:t>、</w:t>
            </w:r>
            <w:r w:rsidRPr="001045D1">
              <w:rPr>
                <w:rFonts w:hint="eastAsia"/>
              </w:rPr>
              <w:t>波浪週期</w:t>
            </w:r>
            <w:r w:rsidRPr="001045D1">
              <w:rPr>
                <w:rFonts w:hint="eastAsia"/>
              </w:rPr>
              <w:t>(sec)</w:t>
            </w:r>
            <w:r>
              <w:rPr>
                <w:rFonts w:hint="eastAsia"/>
              </w:rPr>
              <w:t>、</w:t>
            </w:r>
            <w:proofErr w:type="gramStart"/>
            <w:r w:rsidRPr="001045D1">
              <w:rPr>
                <w:rFonts w:hint="eastAsia"/>
              </w:rPr>
              <w:t>波浪波向</w:t>
            </w:r>
            <w:proofErr w:type="gramEnd"/>
            <w:r w:rsidRPr="001045D1">
              <w:rPr>
                <w:rFonts w:hint="eastAsia"/>
              </w:rPr>
              <w:t>(</w:t>
            </w:r>
            <w:proofErr w:type="spellStart"/>
            <w:r w:rsidRPr="001045D1">
              <w:rPr>
                <w:rFonts w:hint="eastAsia"/>
              </w:rPr>
              <w:t>deg</w:t>
            </w:r>
            <w:proofErr w:type="spellEnd"/>
            <w:r w:rsidRPr="001045D1">
              <w:rPr>
                <w:rFonts w:hint="eastAsia"/>
              </w:rPr>
              <w:t>)</w:t>
            </w:r>
            <w:r>
              <w:rPr>
                <w:rFonts w:hint="eastAsia"/>
              </w:rPr>
              <w:t>、</w:t>
            </w:r>
            <w:r w:rsidRPr="001045D1">
              <w:rPr>
                <w:rFonts w:hint="eastAsia"/>
              </w:rPr>
              <w:t>潮位</w:t>
            </w:r>
            <w:r w:rsidRPr="001045D1">
              <w:rPr>
                <w:rFonts w:hint="eastAsia"/>
              </w:rPr>
              <w:t>(m)</w:t>
            </w:r>
            <w:r>
              <w:rPr>
                <w:rFonts w:hint="eastAsia"/>
              </w:rPr>
              <w:t>、</w:t>
            </w:r>
            <w:r w:rsidRPr="001045D1">
              <w:rPr>
                <w:rFonts w:hint="eastAsia"/>
              </w:rPr>
              <w:t>水溫</w:t>
            </w:r>
            <w:r w:rsidRPr="001045D1">
              <w:rPr>
                <w:rFonts w:hint="eastAsia"/>
              </w:rPr>
              <w:t>(m)</w:t>
            </w:r>
            <w:r>
              <w:rPr>
                <w:rFonts w:hint="eastAsia"/>
              </w:rPr>
              <w:t>、</w:t>
            </w:r>
            <w:r w:rsidRPr="001045D1">
              <w:rPr>
                <w:rFonts w:hint="eastAsia"/>
              </w:rPr>
              <w:t>風速</w:t>
            </w:r>
            <w:r w:rsidRPr="001045D1">
              <w:rPr>
                <w:rFonts w:hint="eastAsia"/>
              </w:rPr>
              <w:t>(m/s)</w:t>
            </w:r>
            <w:r>
              <w:rPr>
                <w:rFonts w:hint="eastAsia"/>
              </w:rPr>
              <w:t>、</w:t>
            </w:r>
            <w:r w:rsidRPr="001045D1">
              <w:rPr>
                <w:rFonts w:hint="eastAsia"/>
              </w:rPr>
              <w:t>風向</w:t>
            </w:r>
            <w:r w:rsidRPr="001045D1">
              <w:rPr>
                <w:rFonts w:hint="eastAsia"/>
              </w:rPr>
              <w:t>(</w:t>
            </w:r>
            <w:proofErr w:type="spellStart"/>
            <w:r w:rsidRPr="001045D1">
              <w:rPr>
                <w:rFonts w:hint="eastAsia"/>
              </w:rPr>
              <w:t>deg</w:t>
            </w:r>
            <w:proofErr w:type="spellEnd"/>
            <w:r w:rsidRPr="001045D1">
              <w:rPr>
                <w:rFonts w:hint="eastAsia"/>
              </w:rPr>
              <w:t>)</w:t>
            </w:r>
          </w:p>
        </w:tc>
      </w:tr>
      <w:tr w:rsidR="00043172" w:rsidTr="00E73867">
        <w:tc>
          <w:tcPr>
            <w:tcW w:w="1809" w:type="dxa"/>
            <w:vMerge/>
          </w:tcPr>
          <w:p w:rsidR="00043172" w:rsidRDefault="00043172" w:rsidP="00E73867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43172" w:rsidRPr="00402BE6" w:rsidRDefault="00043172" w:rsidP="000143A2">
            <w:pPr>
              <w:rPr>
                <w:color w:val="FF0000"/>
              </w:rPr>
            </w:pPr>
            <w:r w:rsidRPr="00843778">
              <w:rPr>
                <w:rFonts w:hint="eastAsia"/>
                <w:color w:val="000000" w:themeColor="text1"/>
              </w:rPr>
              <w:t>(</w:t>
            </w:r>
            <w:r w:rsidRPr="00843778">
              <w:rPr>
                <w:rFonts w:hint="eastAsia"/>
                <w:color w:val="000000" w:themeColor="text1"/>
              </w:rPr>
              <w:t>高港</w:t>
            </w:r>
            <w:r w:rsidRPr="00843778">
              <w:rPr>
                <w:rFonts w:hint="eastAsia"/>
                <w:color w:val="000000" w:themeColor="text1"/>
              </w:rPr>
              <w:t>)</w:t>
            </w:r>
            <w:r w:rsidRPr="00843778">
              <w:rPr>
                <w:rFonts w:hint="eastAsia"/>
                <w:color w:val="000000" w:themeColor="text1"/>
              </w:rPr>
              <w:t>防波堤</w:t>
            </w:r>
            <w:bookmarkStart w:id="2" w:name="_GoBack"/>
            <w:bookmarkEnd w:id="2"/>
            <w:r w:rsidRPr="00843778">
              <w:rPr>
                <w:rFonts w:hint="eastAsia"/>
                <w:color w:val="000000" w:themeColor="text1"/>
              </w:rPr>
              <w:t>內上領港申請審核</w:t>
            </w:r>
          </w:p>
        </w:tc>
        <w:tc>
          <w:tcPr>
            <w:tcW w:w="5287" w:type="dxa"/>
          </w:tcPr>
          <w:p w:rsidR="00043172" w:rsidRPr="00B73F80" w:rsidRDefault="00043172" w:rsidP="00E73867">
            <w:r>
              <w:rPr>
                <w:rFonts w:hint="eastAsia"/>
              </w:rPr>
              <w:t>於流程引擎收件匣審核，請</w:t>
            </w: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</w:tbl>
    <w:p w:rsidR="00C92A81" w:rsidRPr="009B4BAD" w:rsidRDefault="00C92A81" w:rsidP="00C92A81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操作步驟：</w:t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8A178D" w:rsidRPr="009B4BAD" w:rsidTr="00301227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4B01F6" w:rsidRDefault="008A178D" w:rsidP="008A178D">
            <w:pPr>
              <w:pStyle w:val="1"/>
              <w:rPr>
                <w:rFonts w:ascii="微軟正黑體" w:eastAsia="微軟正黑體" w:hAnsi="微軟正黑體"/>
                <w:sz w:val="32"/>
                <w:szCs w:val="32"/>
              </w:rPr>
            </w:pPr>
            <w:bookmarkStart w:id="3" w:name="_IFA_A015_引水人-船舶動態看板"/>
            <w:bookmarkStart w:id="4" w:name="_Toc449605224"/>
            <w:bookmarkEnd w:id="3"/>
            <w:r w:rsidRPr="004B01F6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>IFA_A015 引水人-船舶動態看板</w:t>
            </w:r>
            <w:bookmarkEnd w:id="4"/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8A178D" w:rsidRPr="009B4BA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 </w:t>
            </w:r>
            <w:r>
              <w:rPr>
                <w:rFonts w:ascii="新細明體" w:eastAsia="新細明體" w:hAnsi="新細明體" w:cs="新細明體" w:hint="eastAsia"/>
              </w:rPr>
              <w:t>動態看板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7423D2">
              <w:rPr>
                <w:rFonts w:ascii="Courier New" w:hAnsi="Courier New" w:cs="Courier New" w:hint="eastAsia"/>
              </w:rPr>
              <w:t>引水人</w:t>
            </w:r>
            <w:r w:rsidRPr="007423D2">
              <w:rPr>
                <w:rFonts w:ascii="Courier New" w:hAnsi="Courier New" w:cs="Courier New" w:hint="eastAsia"/>
              </w:rPr>
              <w:t>-</w:t>
            </w:r>
            <w:r w:rsidRPr="007423D2">
              <w:rPr>
                <w:rFonts w:ascii="Courier New" w:hAnsi="Courier New" w:cs="Courier New" w:hint="eastAsia"/>
              </w:rPr>
              <w:t>船舶動態看板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9B4BA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21E350E" wp14:editId="3BE6386C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1177290</wp:posOffset>
                      </wp:positionV>
                      <wp:extent cx="981075" cy="137160"/>
                      <wp:effectExtent l="0" t="0" r="28575" b="1524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4" o:spid="_x0000_s1026" style="position:absolute;margin-left:84.3pt;margin-top:92.7pt;width:77.25pt;height:10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" filled="f" strokecolor="red" strokeweight="2pt"/>
                  </w:pict>
                </mc:Fallback>
              </mc:AlternateContent>
            </w:r>
            <w:r>
              <w:t xml:space="preserve"> </w:t>
            </w:r>
            <w:r>
              <w:object w:dxaOrig="10155" w:dyaOrig="3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1.65pt;height:110.2pt" o:ole="">
                  <v:imagedata r:id="rId16" o:title=""/>
                </v:shape>
                <o:OLEObject Type="Embed" ProgID="PBrush" ShapeID="_x0000_i1025" DrawAspect="Content" ObjectID="_1529238371" r:id="rId17"/>
              </w:object>
            </w:r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5B03CE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2. 輸入相關查詢條件欄位如:</w:t>
            </w:r>
            <w:r>
              <w:rPr>
                <w:rFonts w:hint="eastAsia"/>
              </w:rPr>
              <w:t xml:space="preserve"> </w:t>
            </w:r>
            <w:r w:rsidRPr="00E57E4D">
              <w:rPr>
                <w:rFonts w:hint="eastAsia"/>
              </w:rPr>
              <w:t>作業日期</w:t>
            </w:r>
            <w:r>
              <w:rPr>
                <w:rFonts w:hint="eastAsia"/>
              </w:rPr>
              <w:t>、船舶</w:t>
            </w:r>
            <w:r w:rsidRPr="00515D32">
              <w:rPr>
                <w:rFonts w:hint="eastAsia"/>
              </w:rPr>
              <w:t>簽證</w:t>
            </w:r>
            <w:r>
              <w:rPr>
                <w:rFonts w:hint="eastAsia"/>
              </w:rPr>
              <w:t>、是否有申請引水人等，點選「查詢」鈕即可查出相關資料。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A7" w:rsidRPr="009B4BAD" w:rsidRDefault="00CD27A7" w:rsidP="00CD27A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A0F5503" wp14:editId="093D1C66">
                      <wp:simplePos x="0" y="0"/>
                      <wp:positionH relativeFrom="column">
                        <wp:posOffset>3600146</wp:posOffset>
                      </wp:positionH>
                      <wp:positionV relativeFrom="paragraph">
                        <wp:posOffset>388620</wp:posOffset>
                      </wp:positionV>
                      <wp:extent cx="266700" cy="153670"/>
                      <wp:effectExtent l="0" t="0" r="19050" b="17780"/>
                      <wp:wrapNone/>
                      <wp:docPr id="45" name="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5" o:spid="_x0000_s1026" style="position:absolute;margin-left:283.5pt;margin-top:30.6pt;width:21pt;height:1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8773366" wp14:editId="5FFB8853">
                      <wp:simplePos x="0" y="0"/>
                      <wp:positionH relativeFrom="column">
                        <wp:posOffset>454384</wp:posOffset>
                      </wp:positionH>
                      <wp:positionV relativeFrom="paragraph">
                        <wp:posOffset>166646</wp:posOffset>
                      </wp:positionV>
                      <wp:extent cx="723569" cy="137160"/>
                      <wp:effectExtent l="0" t="0" r="19685" b="15240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569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6" o:spid="_x0000_s1026" style="position:absolute;margin-left:35.8pt;margin-top:13.1pt;width:56.95pt;height:10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FA9C1CD" wp14:editId="3E7CB3A8">
                  <wp:extent cx="4222144" cy="1342388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214" cy="134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點選「船舶簽證編號」後會開啟引水人編輯畫面。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1051A3C" wp14:editId="4BCC4058">
                      <wp:simplePos x="0" y="0"/>
                      <wp:positionH relativeFrom="column">
                        <wp:posOffset>1833576</wp:posOffset>
                      </wp:positionH>
                      <wp:positionV relativeFrom="paragraph">
                        <wp:posOffset>855345</wp:posOffset>
                      </wp:positionV>
                      <wp:extent cx="576138" cy="153670"/>
                      <wp:effectExtent l="0" t="0" r="14605" b="17780"/>
                      <wp:wrapNone/>
                      <wp:docPr id="47" name="矩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138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7" o:spid="_x0000_s1026" style="position:absolute;margin-left:144.4pt;margin-top:67.35pt;width:45.35pt;height:12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CD27A7">
              <w:rPr>
                <w:noProof/>
              </w:rPr>
              <w:drawing>
                <wp:inline distT="0" distB="0" distL="0" distR="0" wp14:anchorId="75CD53EC" wp14:editId="61196A69">
                  <wp:extent cx="4222144" cy="1342388"/>
                  <wp:effectExtent l="0" t="0" r="698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214" cy="134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29550F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lastRenderedPageBreak/>
              <w:t>勾選引水人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Courier New" w:hAnsi="Courier New" w:cs="Courier New" w:hint="eastAsia"/>
              </w:rPr>
              <w:t>點選「排班」鈕</w:t>
            </w:r>
            <w:r w:rsidRPr="006802FF">
              <w:rPr>
                <w:rFonts w:ascii="微軟正黑體" w:eastAsia="微軟正黑體" w:hAnsi="微軟正黑體" w:hint="eastAsia"/>
                <w:szCs w:val="24"/>
              </w:rPr>
              <w:t>以進行</w:t>
            </w:r>
            <w:r>
              <w:rPr>
                <w:rFonts w:ascii="微軟正黑體" w:eastAsia="微軟正黑體" w:hAnsi="微軟正黑體" w:hint="eastAsia"/>
                <w:szCs w:val="24"/>
              </w:rPr>
              <w:t>交通船</w:t>
            </w:r>
            <w:r w:rsidRPr="006802FF">
              <w:rPr>
                <w:rFonts w:ascii="微軟正黑體" w:eastAsia="微軟正黑體" w:hAnsi="微軟正黑體" w:hint="eastAsia"/>
                <w:szCs w:val="24"/>
              </w:rPr>
              <w:t>指派</w:t>
            </w:r>
            <w:r w:rsidR="00231921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231921" w:rsidRPr="00231921">
              <w:rPr>
                <w:rFonts w:ascii="微軟正黑體" w:eastAsia="微軟正黑體" w:hAnsi="微軟正黑體" w:hint="eastAsia"/>
                <w:b/>
                <w:szCs w:val="24"/>
              </w:rPr>
              <w:t>可多選</w:t>
            </w:r>
            <w:r w:rsidR="00231921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  <w:p w:rsidR="008A178D" w:rsidRPr="006802FF" w:rsidRDefault="008A178D" w:rsidP="00301227">
            <w:pPr>
              <w:pStyle w:val="af2"/>
              <w:ind w:leftChars="-17" w:left="0" w:hangingChars="17" w:hanging="41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PS.引水人員太多「排班」鈕會在很下面，網頁下拉即可看到</w:t>
            </w:r>
          </w:p>
          <w:p w:rsidR="008A178D" w:rsidRDefault="008A178D" w:rsidP="0029550F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輸入出發作業時間</w:t>
            </w:r>
          </w:p>
          <w:p w:rsidR="008A178D" w:rsidRDefault="008A178D" w:rsidP="0029550F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輸入引水人上船時間</w:t>
            </w:r>
          </w:p>
          <w:p w:rsidR="008A178D" w:rsidRDefault="008A178D" w:rsidP="0029550F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輸入引水人離船時間</w:t>
            </w:r>
          </w:p>
          <w:p w:rsidR="008A178D" w:rsidRDefault="008A178D" w:rsidP="0029550F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勾選是否需要派車</w:t>
            </w:r>
          </w:p>
          <w:p w:rsidR="008A178D" w:rsidRDefault="008A178D" w:rsidP="0029550F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儲存資料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D46240" w:rsidP="00D462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7142AB8" wp14:editId="4BB78FE3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1429385</wp:posOffset>
                      </wp:positionV>
                      <wp:extent cx="664210" cy="97790"/>
                      <wp:effectExtent l="0" t="0" r="21590" b="16510"/>
                      <wp:wrapNone/>
                      <wp:docPr id="296" name="矩形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10" cy="97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6" o:spid="_x0000_s1026" style="position:absolute;margin-left:217.95pt;margin-top:112.55pt;width:52.3pt;height: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C17D666" wp14:editId="1988E637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1278890</wp:posOffset>
                      </wp:positionV>
                      <wp:extent cx="664210" cy="97155"/>
                      <wp:effectExtent l="0" t="0" r="21590" b="17145"/>
                      <wp:wrapNone/>
                      <wp:docPr id="289" name="矩形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10" cy="97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89" o:spid="_x0000_s1026" style="position:absolute;margin-left:217.95pt;margin-top:100.7pt;width:52.3pt;height:7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3F499AF" wp14:editId="49B88FE9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1119505</wp:posOffset>
                      </wp:positionV>
                      <wp:extent cx="664210" cy="105410"/>
                      <wp:effectExtent l="0" t="0" r="21590" b="27940"/>
                      <wp:wrapNone/>
                      <wp:docPr id="288" name="矩形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10" cy="105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88" o:spid="_x0000_s1026" style="position:absolute;margin-left:217.95pt;margin-top:88.15pt;width:52.3pt;height:8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875C678" wp14:editId="694BC7DA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681990</wp:posOffset>
                      </wp:positionV>
                      <wp:extent cx="664210" cy="389255"/>
                      <wp:effectExtent l="0" t="0" r="21590" b="10795"/>
                      <wp:wrapNone/>
                      <wp:docPr id="53" name="矩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10" cy="389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3" o:spid="_x0000_s1026" style="position:absolute;margin-left:214.2pt;margin-top:53.7pt;width:52.3pt;height:3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Pr="006802FF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B3EE35E" wp14:editId="56A55993">
                      <wp:simplePos x="0" y="0"/>
                      <wp:positionH relativeFrom="column">
                        <wp:posOffset>1296670</wp:posOffset>
                      </wp:positionH>
                      <wp:positionV relativeFrom="paragraph">
                        <wp:posOffset>737870</wp:posOffset>
                      </wp:positionV>
                      <wp:extent cx="1423035" cy="1597660"/>
                      <wp:effectExtent l="0" t="38100" r="62865" b="21590"/>
                      <wp:wrapNone/>
                      <wp:docPr id="300" name="直線單箭頭接點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3035" cy="15976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300" o:spid="_x0000_s1026" type="#_x0000_t32" style="position:absolute;margin-left:102.1pt;margin-top:58.1pt;width:112.05pt;height:125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" strokecolor="red">
                      <v:stroke endarrow="open"/>
                    </v:shape>
                  </w:pict>
                </mc:Fallback>
              </mc:AlternateContent>
            </w:r>
            <w:r w:rsidRPr="006802FF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06A40BC" wp14:editId="27422817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1119505</wp:posOffset>
                      </wp:positionV>
                      <wp:extent cx="525145" cy="1216025"/>
                      <wp:effectExtent l="38100" t="0" r="27305" b="60325"/>
                      <wp:wrapNone/>
                      <wp:docPr id="610" name="直線單箭頭接點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5145" cy="12160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610" o:spid="_x0000_s1026" type="#_x0000_t32" style="position:absolute;margin-left:101.75pt;margin-top:88.15pt;width:41.35pt;height:95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008D23F" wp14:editId="5D769732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2333956</wp:posOffset>
                      </wp:positionV>
                      <wp:extent cx="575945" cy="153670"/>
                      <wp:effectExtent l="0" t="0" r="14605" b="17780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945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5" o:spid="_x0000_s1026" style="position:absolute;margin-left:56.75pt;margin-top:183.8pt;width:45.35pt;height:12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99350FA" wp14:editId="13964B4F">
                      <wp:simplePos x="0" y="0"/>
                      <wp:positionH relativeFrom="column">
                        <wp:posOffset>1814057</wp:posOffset>
                      </wp:positionH>
                      <wp:positionV relativeFrom="paragraph">
                        <wp:posOffset>1008490</wp:posOffset>
                      </wp:positionV>
                      <wp:extent cx="142875" cy="461645"/>
                      <wp:effectExtent l="0" t="0" r="28575" b="14605"/>
                      <wp:wrapNone/>
                      <wp:docPr id="54" name="矩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461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4" o:spid="_x0000_s1026" style="position:absolute;margin-left:142.85pt;margin-top:79.4pt;width:11.25pt;height:36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8A178D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7D3C9EE" wp14:editId="62F653B9">
                      <wp:simplePos x="0" y="0"/>
                      <wp:positionH relativeFrom="column">
                        <wp:posOffset>3383391</wp:posOffset>
                      </wp:positionH>
                      <wp:positionV relativeFrom="paragraph">
                        <wp:posOffset>1120471</wp:posOffset>
                      </wp:positionV>
                      <wp:extent cx="270510" cy="350520"/>
                      <wp:effectExtent l="0" t="0" r="0" b="0"/>
                      <wp:wrapNone/>
                      <wp:docPr id="303" name="文字方塊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178D" w:rsidRPr="00CA0491" w:rsidRDefault="008A178D" w:rsidP="008A178D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03" o:spid="_x0000_s1026" type="#_x0000_t202" style="position:absolute;margin-left:266.4pt;margin-top:88.25pt;width:21.3pt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" filled="f" stroked="f" strokeweight=".5pt">
                      <v:textbox>
                        <w:txbxContent>
                          <w:p w:rsidR="008A178D" w:rsidRPr="00CA0491" w:rsidRDefault="008A178D" w:rsidP="008A178D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17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EF6DD1D" wp14:editId="7F8D7381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1525905</wp:posOffset>
                      </wp:positionV>
                      <wp:extent cx="151130" cy="153670"/>
                      <wp:effectExtent l="0" t="0" r="20320" b="17780"/>
                      <wp:wrapNone/>
                      <wp:docPr id="297" name="矩形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7" o:spid="_x0000_s1026" style="position:absolute;margin-left:217.95pt;margin-top:120.15pt;width:11.9pt;height:12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" filled="f" strokecolor="red" strokeweight="2pt"/>
                  </w:pict>
                </mc:Fallback>
              </mc:AlternateContent>
            </w:r>
            <w:r w:rsidR="008A178D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0951120" wp14:editId="21BEDCCE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1624855</wp:posOffset>
                      </wp:positionV>
                      <wp:extent cx="270510" cy="350520"/>
                      <wp:effectExtent l="0" t="0" r="0" b="0"/>
                      <wp:wrapNone/>
                      <wp:docPr id="305" name="文字方塊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178D" w:rsidRPr="00CA0491" w:rsidRDefault="008A178D" w:rsidP="008A178D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05" o:spid="_x0000_s1027" type="#_x0000_t202" style="position:absolute;margin-left:208.55pt;margin-top:127.95pt;width:21.3pt;height:2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" filled="f" stroked="f" strokeweight=".5pt">
                      <v:textbox>
                        <w:txbxContent>
                          <w:p w:rsidR="008A178D" w:rsidRPr="00CA0491" w:rsidRDefault="008A178D" w:rsidP="008A178D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178D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2299F22" wp14:editId="01CA9C18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1281430</wp:posOffset>
                      </wp:positionV>
                      <wp:extent cx="270510" cy="350520"/>
                      <wp:effectExtent l="0" t="0" r="0" b="0"/>
                      <wp:wrapNone/>
                      <wp:docPr id="304" name="文字方塊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178D" w:rsidRPr="00CA0491" w:rsidRDefault="008A178D" w:rsidP="008A178D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04" o:spid="_x0000_s1028" type="#_x0000_t202" style="position:absolute;margin-left:266.55pt;margin-top:100.9pt;width:21.3pt;height:2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" filled="f" stroked="f" strokeweight=".5pt">
                      <v:textbox>
                        <w:txbxContent>
                          <w:p w:rsidR="008A178D" w:rsidRPr="00CA0491" w:rsidRDefault="008A178D" w:rsidP="008A178D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178D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4D2F5CC" wp14:editId="3C2C6BFA">
                      <wp:simplePos x="0" y="0"/>
                      <wp:positionH relativeFrom="column">
                        <wp:posOffset>3385075</wp:posOffset>
                      </wp:positionH>
                      <wp:positionV relativeFrom="paragraph">
                        <wp:posOffset>929640</wp:posOffset>
                      </wp:positionV>
                      <wp:extent cx="270510" cy="350520"/>
                      <wp:effectExtent l="0" t="0" r="0" b="0"/>
                      <wp:wrapNone/>
                      <wp:docPr id="301" name="文字方塊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178D" w:rsidRPr="00CA0491" w:rsidRDefault="008A178D" w:rsidP="008A178D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01" o:spid="_x0000_s1029" type="#_x0000_t202" style="position:absolute;margin-left:266.55pt;margin-top:73.2pt;width:21.3pt;height:2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" filled="f" stroked="f" strokeweight=".5pt">
                      <v:textbox>
                        <w:txbxContent>
                          <w:p w:rsidR="008A178D" w:rsidRPr="00CA0491" w:rsidRDefault="008A178D" w:rsidP="008A178D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178D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F3730A3" wp14:editId="53519662">
                      <wp:simplePos x="0" y="0"/>
                      <wp:positionH relativeFrom="column">
                        <wp:posOffset>3515912</wp:posOffset>
                      </wp:positionH>
                      <wp:positionV relativeFrom="paragraph">
                        <wp:posOffset>1745007</wp:posOffset>
                      </wp:positionV>
                      <wp:extent cx="270510" cy="350520"/>
                      <wp:effectExtent l="0" t="0" r="0" b="0"/>
                      <wp:wrapNone/>
                      <wp:docPr id="306" name="文字方塊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178D" w:rsidRPr="00CA0491" w:rsidRDefault="008A178D" w:rsidP="008A178D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06" o:spid="_x0000_s1030" type="#_x0000_t202" style="position:absolute;margin-left:276.85pt;margin-top:137.4pt;width:21.3pt;height:27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" filled="f" stroked="f" strokeweight=".5pt">
                      <v:textbox>
                        <w:txbxContent>
                          <w:p w:rsidR="008A178D" w:rsidRPr="00CA0491" w:rsidRDefault="008A178D" w:rsidP="008A178D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178D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C031E24" wp14:editId="1EA8448A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858520</wp:posOffset>
                      </wp:positionV>
                      <wp:extent cx="270510" cy="350520"/>
                      <wp:effectExtent l="0" t="0" r="0" b="0"/>
                      <wp:wrapNone/>
                      <wp:docPr id="299" name="文字方塊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178D" w:rsidRPr="00CA0491" w:rsidRDefault="008A178D" w:rsidP="008A178D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99" o:spid="_x0000_s1031" type="#_x0000_t202" style="position:absolute;margin-left:121.3pt;margin-top:67.6pt;width:21.3pt;height:27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" filled="f" stroked="f" strokeweight=".5pt">
                      <v:textbox>
                        <w:txbxContent>
                          <w:p w:rsidR="008A178D" w:rsidRPr="00CA0491" w:rsidRDefault="008A178D" w:rsidP="008A178D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17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85A268B" wp14:editId="7585761D">
                      <wp:simplePos x="0" y="0"/>
                      <wp:positionH relativeFrom="column">
                        <wp:posOffset>3432423</wp:posOffset>
                      </wp:positionH>
                      <wp:positionV relativeFrom="paragraph">
                        <wp:posOffset>1685318</wp:posOffset>
                      </wp:positionV>
                      <wp:extent cx="397566" cy="153670"/>
                      <wp:effectExtent l="0" t="0" r="21590" b="17780"/>
                      <wp:wrapNone/>
                      <wp:docPr id="298" name="矩形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66" cy="153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8" o:spid="_x0000_s1026" style="position:absolute;margin-left:270.25pt;margin-top:132.7pt;width:31.3pt;height:12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" filled="f" strokecolor="red" strokeweight="2pt"/>
                  </w:pict>
                </mc:Fallback>
              </mc:AlternateContent>
            </w:r>
            <w:r>
              <w:object w:dxaOrig="11460" w:dyaOrig="6825">
                <v:shape id="_x0000_i1026" type="#_x0000_t75" style="width:332.2pt;height:197.45pt" o:ole="">
                  <v:imagedata r:id="rId19" o:title=""/>
                </v:shape>
                <o:OLEObject Type="Embed" ProgID="PBrush" ShapeID="_x0000_i1026" DrawAspect="Content" ObjectID="_1529238372" r:id="rId20"/>
              </w:object>
            </w:r>
          </w:p>
        </w:tc>
      </w:tr>
      <w:tr w:rsidR="00926D00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69C" w:rsidRDefault="00926D00" w:rsidP="008B63D7">
            <w:pPr>
              <w:pStyle w:val="af2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6802FF">
              <w:rPr>
                <w:rFonts w:ascii="微軟正黑體" w:eastAsia="微軟正黑體" w:hAnsi="微軟正黑體" w:hint="eastAsia"/>
                <w:szCs w:val="24"/>
              </w:rPr>
              <w:t>點選</w:t>
            </w:r>
            <w:r>
              <w:rPr>
                <w:rFonts w:ascii="微軟正黑體" w:eastAsia="微軟正黑體" w:hAnsi="微軟正黑體" w:hint="eastAsia"/>
                <w:szCs w:val="24"/>
              </w:rPr>
              <w:t>該筆資料</w:t>
            </w:r>
            <w:r w:rsidR="00D3469C">
              <w:rPr>
                <w:rFonts w:ascii="微軟正黑體" w:eastAsia="微軟正黑體" w:hAnsi="微軟正黑體" w:hint="eastAsia"/>
                <w:szCs w:val="24"/>
              </w:rPr>
              <w:t>(可多筆)</w:t>
            </w:r>
          </w:p>
          <w:p w:rsidR="00161588" w:rsidRPr="008B63D7" w:rsidRDefault="00161588" w:rsidP="00161588">
            <w:pPr>
              <w:pStyle w:val="af2"/>
              <w:ind w:leftChars="0" w:left="36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（藍色背景表示選取）</w:t>
            </w:r>
          </w:p>
          <w:p w:rsidR="00926D00" w:rsidRDefault="00926D00" w:rsidP="0029550F">
            <w:pPr>
              <w:pStyle w:val="af2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點選查詢「船舶目前位置圖」</w:t>
            </w:r>
          </w:p>
          <w:p w:rsidR="00926D00" w:rsidRPr="00FA588B" w:rsidRDefault="00926D00" w:rsidP="00F153F9">
            <w:pPr>
              <w:pStyle w:val="af2"/>
              <w:ind w:leftChars="0" w:left="36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，會彈出新視窗來顯示如下圖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D00" w:rsidRDefault="005A4E8D" w:rsidP="00F153F9">
            <w:pPr>
              <w:rPr>
                <w:noProof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C112BA7" wp14:editId="59C4558C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1268095</wp:posOffset>
                      </wp:positionV>
                      <wp:extent cx="270510" cy="350520"/>
                      <wp:effectExtent l="0" t="0" r="0" b="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6D00" w:rsidRPr="00CA0491" w:rsidRDefault="00926D00" w:rsidP="008A4621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5" o:spid="_x0000_s1032" type="#_x0000_t202" style="position:absolute;margin-left:79.1pt;margin-top:99.85pt;width:21.3pt;height:27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" filled="f" stroked="f" strokeweight=".5pt">
                      <v:textbox>
                        <w:txbxContent>
                          <w:p w:rsidR="00926D00" w:rsidRPr="00CA0491" w:rsidRDefault="00926D00" w:rsidP="008A4621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C12B852" wp14:editId="5536012C">
                      <wp:simplePos x="0" y="0"/>
                      <wp:positionH relativeFrom="column">
                        <wp:posOffset>40916</wp:posOffset>
                      </wp:positionH>
                      <wp:positionV relativeFrom="paragraph">
                        <wp:posOffset>1342445</wp:posOffset>
                      </wp:positionV>
                      <wp:extent cx="4223385" cy="278296"/>
                      <wp:effectExtent l="0" t="0" r="24765" b="2667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3385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26" style="position:absolute;margin-left:3.2pt;margin-top:105.7pt;width:332.55pt;height:21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3D7D798" wp14:editId="5A769731">
                      <wp:simplePos x="0" y="0"/>
                      <wp:positionH relativeFrom="column">
                        <wp:posOffset>3949065</wp:posOffset>
                      </wp:positionH>
                      <wp:positionV relativeFrom="paragraph">
                        <wp:posOffset>652145</wp:posOffset>
                      </wp:positionV>
                      <wp:extent cx="270510" cy="35052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6D00" w:rsidRPr="00CA0491" w:rsidRDefault="00926D00" w:rsidP="008A4621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" o:spid="_x0000_s1033" type="#_x0000_t202" style="position:absolute;margin-left:310.95pt;margin-top:51.35pt;width:21.3pt;height:27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" filled="f" stroked="f" strokeweight=".5pt">
                      <v:textbox>
                        <w:txbxContent>
                          <w:p w:rsidR="00926D00" w:rsidRPr="00CA0491" w:rsidRDefault="00926D00" w:rsidP="008A4621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2931CC1" wp14:editId="30C2C572">
                      <wp:simplePos x="0" y="0"/>
                      <wp:positionH relativeFrom="column">
                        <wp:posOffset>3791585</wp:posOffset>
                      </wp:positionH>
                      <wp:positionV relativeFrom="paragraph">
                        <wp:posOffset>548005</wp:posOffset>
                      </wp:positionV>
                      <wp:extent cx="470535" cy="147320"/>
                      <wp:effectExtent l="0" t="0" r="24765" b="2413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53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26" style="position:absolute;margin-left:298.55pt;margin-top:43.15pt;width:37.05pt;height:11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B1D7C22" wp14:editId="752FF665">
                  <wp:extent cx="4302844" cy="1616056"/>
                  <wp:effectExtent l="0" t="0" r="254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131" cy="161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D00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D00" w:rsidRPr="006802FF" w:rsidRDefault="00926D00" w:rsidP="0029550F">
            <w:pPr>
              <w:pStyle w:val="af2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4D4C4F">
              <w:rPr>
                <w:rFonts w:ascii="微軟正黑體" w:eastAsia="微軟正黑體" w:hAnsi="微軟正黑體" w:hint="eastAsia"/>
                <w:szCs w:val="24"/>
              </w:rPr>
              <w:t>點選</w:t>
            </w:r>
            <w:proofErr w:type="gramStart"/>
            <w:r w:rsidRPr="004D4C4F">
              <w:rPr>
                <w:rFonts w:ascii="微軟正黑體" w:eastAsia="微軟正黑體" w:hAnsi="微軟正黑體" w:hint="eastAsia"/>
                <w:szCs w:val="24"/>
              </w:rPr>
              <w:t>該船會出現</w:t>
            </w:r>
            <w:proofErr w:type="gramEnd"/>
            <w:r w:rsidRPr="004D4C4F">
              <w:rPr>
                <w:rFonts w:ascii="微軟正黑體" w:eastAsia="微軟正黑體" w:hAnsi="微軟正黑體" w:hint="eastAsia"/>
                <w:szCs w:val="24"/>
              </w:rPr>
              <w:t>基本資料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D00" w:rsidRDefault="00F137CD" w:rsidP="00783B0D">
            <w:pPr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C0C7CEC" wp14:editId="162149B8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2122170</wp:posOffset>
                      </wp:positionV>
                      <wp:extent cx="270510" cy="350520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6D00" w:rsidRPr="00CA0491" w:rsidRDefault="00926D00" w:rsidP="008A4621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8" o:spid="_x0000_s1034" type="#_x0000_t202" style="position:absolute;margin-left:127.6pt;margin-top:167.1pt;width:21.3pt;height:27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" filled="f" stroked="f" strokeweight=".5pt">
                      <v:textbox>
                        <w:txbxContent>
                          <w:p w:rsidR="00926D00" w:rsidRPr="00CA0491" w:rsidRDefault="00926D00" w:rsidP="008A4621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615E579" wp14:editId="61110D53">
                      <wp:simplePos x="0" y="0"/>
                      <wp:positionH relativeFrom="column">
                        <wp:posOffset>1924685</wp:posOffset>
                      </wp:positionH>
                      <wp:positionV relativeFrom="paragraph">
                        <wp:posOffset>2226945</wp:posOffset>
                      </wp:positionV>
                      <wp:extent cx="470535" cy="147320"/>
                      <wp:effectExtent l="0" t="0" r="24765" b="2413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53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" o:spid="_x0000_s1026" style="position:absolute;margin-left:151.55pt;margin-top:175.35pt;width:37.05pt;height:11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" filled="f" strokecolor="red" strokeweight="2pt"/>
                  </w:pict>
                </mc:Fallback>
              </mc:AlternateContent>
            </w:r>
            <w:r>
              <w:object w:dxaOrig="10485" w:dyaOrig="6735">
                <v:shape id="_x0000_i1027" type="#_x0000_t75" style="width:332.2pt;height:214.35pt" o:ole="">
                  <v:imagedata r:id="rId22" o:title=""/>
                </v:shape>
                <o:OLEObject Type="Embed" ProgID="PBrush" ShapeID="_x0000_i1027" DrawAspect="Content" ObjectID="_1529238373" r:id="rId23"/>
              </w:object>
            </w:r>
          </w:p>
        </w:tc>
      </w:tr>
    </w:tbl>
    <w:p w:rsidR="00A04F10" w:rsidRDefault="00A04F10">
      <w:r>
        <w:rPr>
          <w:b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8A178D" w:rsidRPr="009B4BAD" w:rsidTr="00301227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4B01F6" w:rsidRDefault="008A178D" w:rsidP="008A178D">
            <w:pPr>
              <w:pStyle w:val="1"/>
              <w:rPr>
                <w:rFonts w:ascii="微軟正黑體" w:eastAsia="微軟正黑體" w:hAnsi="微軟正黑體"/>
                <w:b w:val="0"/>
                <w:sz w:val="32"/>
                <w:szCs w:val="32"/>
              </w:rPr>
            </w:pPr>
            <w:bookmarkStart w:id="5" w:name="_IFA_A010_引水人輪值表"/>
            <w:bookmarkStart w:id="6" w:name="_Toc449605225"/>
            <w:bookmarkEnd w:id="5"/>
            <w:r w:rsidRPr="004B01F6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IFA_A010 引水人輪值表</w:t>
            </w:r>
            <w:bookmarkEnd w:id="6"/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8A178D" w:rsidRPr="009B4BA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</w:rPr>
              <w:t>作業管理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</w:rPr>
              <w:t>輪值設定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hint="eastAsia"/>
              </w:rPr>
              <w:t>引水人</w:t>
            </w:r>
            <w:r w:rsidRPr="00B40CE0">
              <w:rPr>
                <w:rFonts w:hint="eastAsia"/>
              </w:rPr>
              <w:t>輪值表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9B4BA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6391619" wp14:editId="37119AF8">
                      <wp:simplePos x="0" y="0"/>
                      <wp:positionH relativeFrom="column">
                        <wp:posOffset>2625090</wp:posOffset>
                      </wp:positionH>
                      <wp:positionV relativeFrom="paragraph">
                        <wp:posOffset>1382450</wp:posOffset>
                      </wp:positionV>
                      <wp:extent cx="755374" cy="210820"/>
                      <wp:effectExtent l="0" t="0" r="26035" b="17780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374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6" o:spid="_x0000_s1026" style="position:absolute;margin-left:206.7pt;margin-top:108.85pt;width:59.5pt;height:16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" filled="f" strokecolor="red" strokeweight="2pt"/>
                  </w:pict>
                </mc:Fallback>
              </mc:AlternateContent>
            </w:r>
            <w:r>
              <w:t xml:space="preserve"> </w:t>
            </w:r>
            <w:r>
              <w:object w:dxaOrig="6705" w:dyaOrig="3240">
                <v:shape id="_x0000_i1028" type="#_x0000_t75" style="width:332.2pt;height:160.35pt" o:ole="">
                  <v:imagedata r:id="rId24" o:title=""/>
                </v:shape>
                <o:OLEObject Type="Embed" ProgID="PBrush" ShapeID="_x0000_i1028" DrawAspect="Content" ObjectID="_1529238374" r:id="rId25"/>
              </w:object>
            </w:r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</w:p>
          <w:p w:rsidR="008A178D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A.輸入</w:t>
            </w:r>
            <w:r w:rsidRPr="00683420">
              <w:rPr>
                <w:rFonts w:hint="eastAsia"/>
              </w:rPr>
              <w:t>作業日期</w:t>
            </w:r>
            <w:r>
              <w:rPr>
                <w:rFonts w:hint="eastAsia"/>
              </w:rPr>
              <w:t>後點查詢</w:t>
            </w:r>
          </w:p>
          <w:p w:rsidR="008A178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勾選當天可輪值的引水人後點選儲存設定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預設是全部勾選</w:t>
            </w:r>
            <w:r>
              <w:rPr>
                <w:rFonts w:hint="eastAsia"/>
              </w:rPr>
              <w:t>)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972E66C" wp14:editId="07FE9E45">
                      <wp:simplePos x="0" y="0"/>
                      <wp:positionH relativeFrom="column">
                        <wp:posOffset>152234</wp:posOffset>
                      </wp:positionH>
                      <wp:positionV relativeFrom="paragraph">
                        <wp:posOffset>706341</wp:posOffset>
                      </wp:positionV>
                      <wp:extent cx="214686" cy="164465"/>
                      <wp:effectExtent l="0" t="0" r="13970" b="26035"/>
                      <wp:wrapNone/>
                      <wp:docPr id="57" name="矩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86" cy="164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7" o:spid="_x0000_s1026" style="position:absolute;margin-left:12pt;margin-top:55.6pt;width:16.9pt;height:12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E0A7929" wp14:editId="02D6E74D">
                      <wp:simplePos x="0" y="0"/>
                      <wp:positionH relativeFrom="column">
                        <wp:posOffset>2434590</wp:posOffset>
                      </wp:positionH>
                      <wp:positionV relativeFrom="paragraph">
                        <wp:posOffset>2376170</wp:posOffset>
                      </wp:positionV>
                      <wp:extent cx="270510" cy="350520"/>
                      <wp:effectExtent l="0" t="0" r="0" b="0"/>
                      <wp:wrapNone/>
                      <wp:docPr id="318" name="文字方塊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178D" w:rsidRPr="00CA0491" w:rsidRDefault="008A178D" w:rsidP="008A178D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18" o:spid="_x0000_s1035" type="#_x0000_t202" style="position:absolute;margin-left:191.7pt;margin-top:187.1pt;width:21.3pt;height:27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" filled="f" stroked="f" strokeweight=".5pt">
                      <v:textbox>
                        <w:txbxContent>
                          <w:p w:rsidR="008A178D" w:rsidRPr="00CA0491" w:rsidRDefault="008A178D" w:rsidP="008A178D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9741A71" wp14:editId="46270DA3">
                      <wp:simplePos x="0" y="0"/>
                      <wp:positionH relativeFrom="column">
                        <wp:posOffset>3082124</wp:posOffset>
                      </wp:positionH>
                      <wp:positionV relativeFrom="paragraph">
                        <wp:posOffset>245221</wp:posOffset>
                      </wp:positionV>
                      <wp:extent cx="270510" cy="350520"/>
                      <wp:effectExtent l="0" t="0" r="0" b="0"/>
                      <wp:wrapNone/>
                      <wp:docPr id="319" name="文字方塊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178D" w:rsidRPr="00CA0491" w:rsidRDefault="008A178D" w:rsidP="008A178D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 w:rsidRPr="00CA0491"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19" o:spid="_x0000_s1036" type="#_x0000_t202" style="position:absolute;margin-left:242.7pt;margin-top:19.3pt;width:21.3pt;height:27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" filled="f" stroked="f" strokeweight=".5pt">
                      <v:textbox>
                        <w:txbxContent>
                          <w:p w:rsidR="008A178D" w:rsidRPr="00CA0491" w:rsidRDefault="008A178D" w:rsidP="008A178D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CA0491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342F39B" wp14:editId="1A886437">
                      <wp:simplePos x="0" y="0"/>
                      <wp:positionH relativeFrom="column">
                        <wp:posOffset>3355947</wp:posOffset>
                      </wp:positionH>
                      <wp:positionV relativeFrom="paragraph">
                        <wp:posOffset>300824</wp:posOffset>
                      </wp:positionV>
                      <wp:extent cx="306871" cy="164465"/>
                      <wp:effectExtent l="0" t="0" r="17145" b="26035"/>
                      <wp:wrapNone/>
                      <wp:docPr id="315" name="矩形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871" cy="164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15" o:spid="_x0000_s1026" style="position:absolute;margin-left:264.25pt;margin-top:23.7pt;width:24.15pt;height:12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D7962D3" wp14:editId="34D1387B">
                      <wp:simplePos x="0" y="0"/>
                      <wp:positionH relativeFrom="column">
                        <wp:posOffset>2069879</wp:posOffset>
                      </wp:positionH>
                      <wp:positionV relativeFrom="paragraph">
                        <wp:posOffset>2461343</wp:posOffset>
                      </wp:positionV>
                      <wp:extent cx="409575" cy="164465"/>
                      <wp:effectExtent l="0" t="0" r="28575" b="26035"/>
                      <wp:wrapNone/>
                      <wp:docPr id="314" name="矩形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64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14" o:spid="_x0000_s1026" style="position:absolute;margin-left:163pt;margin-top:193.8pt;width:32.25pt;height:12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709BE0" wp14:editId="5018CE5E">
                      <wp:simplePos x="0" y="0"/>
                      <wp:positionH relativeFrom="column">
                        <wp:posOffset>1283087</wp:posOffset>
                      </wp:positionH>
                      <wp:positionV relativeFrom="paragraph">
                        <wp:posOffset>201212</wp:posOffset>
                      </wp:positionV>
                      <wp:extent cx="409575" cy="164465"/>
                      <wp:effectExtent l="0" t="0" r="28575" b="26035"/>
                      <wp:wrapNone/>
                      <wp:docPr id="58" name="矩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64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8" o:spid="_x0000_s1026" style="position:absolute;margin-left:101.05pt;margin-top:15.85pt;width:32.25pt;height:12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2B1DEDD" wp14:editId="5CBFA1A5">
                  <wp:extent cx="4295230" cy="2623868"/>
                  <wp:effectExtent l="0" t="0" r="0" b="5080"/>
                  <wp:docPr id="312" name="圖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27" cy="262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ABF" w:rsidRDefault="002F5ABF">
      <w:r>
        <w:rPr>
          <w:b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8A178D" w:rsidRPr="009B4BAD" w:rsidTr="00301227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4B01F6" w:rsidRDefault="008A178D" w:rsidP="008A178D">
            <w:pPr>
              <w:pStyle w:val="1"/>
              <w:rPr>
                <w:b w:val="0"/>
                <w:sz w:val="32"/>
                <w:szCs w:val="32"/>
              </w:rPr>
            </w:pPr>
            <w:bookmarkStart w:id="7" w:name="_IFA_A035_引水人工作紀錄查詢"/>
            <w:bookmarkStart w:id="8" w:name="_Toc449605226"/>
            <w:bookmarkEnd w:id="7"/>
            <w:r w:rsidRPr="004B01F6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IFA_A035 引水人工作紀錄查詢</w:t>
            </w:r>
            <w:bookmarkEnd w:id="8"/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8A178D" w:rsidRDefault="008A178D" w:rsidP="00301227"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</w:rPr>
              <w:t>港灣管理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</w:rPr>
              <w:t>引水人工作紀錄查詢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9B4BA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EA91D38" wp14:editId="78D2C4DB">
                      <wp:simplePos x="0" y="0"/>
                      <wp:positionH relativeFrom="column">
                        <wp:posOffset>2432851</wp:posOffset>
                      </wp:positionH>
                      <wp:positionV relativeFrom="paragraph">
                        <wp:posOffset>849409</wp:posOffset>
                      </wp:positionV>
                      <wp:extent cx="1185545" cy="159385"/>
                      <wp:effectExtent l="0" t="0" r="14605" b="12065"/>
                      <wp:wrapNone/>
                      <wp:docPr id="59" name="矩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5545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9" o:spid="_x0000_s1026" style="position:absolute;margin-left:191.55pt;margin-top:66.9pt;width:93.35pt;height:12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" filled="f" strokecolor="red" strokeweight="2pt"/>
                  </w:pict>
                </mc:Fallback>
              </mc:AlternateContent>
            </w:r>
            <w:r>
              <w:t xml:space="preserve"> </w:t>
            </w:r>
            <w:r>
              <w:object w:dxaOrig="7110" w:dyaOrig="3465">
                <v:shape id="_x0000_i1029" type="#_x0000_t75" style="width:331.1pt;height:161.45pt" o:ole="">
                  <v:imagedata r:id="rId27" o:title=""/>
                </v:shape>
                <o:OLEObject Type="Embed" ProgID="PBrush" ShapeID="_x0000_i1029" DrawAspect="Content" ObjectID="_1529238375" r:id="rId28"/>
              </w:object>
            </w:r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2. 輸入相關查詢條件欄位如:</w:t>
            </w:r>
            <w:r>
              <w:rPr>
                <w:rFonts w:hint="eastAsia"/>
              </w:rPr>
              <w:t xml:space="preserve"> </w:t>
            </w:r>
            <w:r w:rsidRPr="00E57E4D">
              <w:rPr>
                <w:rFonts w:hint="eastAsia"/>
              </w:rPr>
              <w:t>作業日期</w:t>
            </w:r>
            <w:r>
              <w:rPr>
                <w:rFonts w:hint="eastAsia"/>
              </w:rPr>
              <w:t>、</w:t>
            </w:r>
            <w:r w:rsidRPr="00515D32">
              <w:rPr>
                <w:rFonts w:hint="eastAsia"/>
              </w:rPr>
              <w:t>簽證</w:t>
            </w:r>
            <w:r>
              <w:rPr>
                <w:rFonts w:hint="eastAsia"/>
              </w:rPr>
              <w:t>編號、引水人等，點選「查詢」鈕即可查出相關資料。</w:t>
            </w:r>
          </w:p>
          <w:p w:rsidR="008A178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點選「下載」可將查詢結果以</w:t>
            </w:r>
            <w:r>
              <w:rPr>
                <w:rFonts w:hint="eastAsia"/>
              </w:rPr>
              <w:t>EXCEL</w:t>
            </w:r>
            <w:r>
              <w:rPr>
                <w:rFonts w:hint="eastAsia"/>
              </w:rPr>
              <w:t>格式下載至電腦。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8D70BC1" wp14:editId="7CEAD13D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644221</wp:posOffset>
                      </wp:positionV>
                      <wp:extent cx="278296" cy="191135"/>
                      <wp:effectExtent l="0" t="0" r="26670" b="18415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6" cy="19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0" o:spid="_x0000_s1026" style="position:absolute;margin-left:48.3pt;margin-top:50.75pt;width:21.9pt;height:15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76A011A" wp14:editId="18B92A86">
                      <wp:simplePos x="0" y="0"/>
                      <wp:positionH relativeFrom="column">
                        <wp:posOffset>1664031</wp:posOffset>
                      </wp:positionH>
                      <wp:positionV relativeFrom="paragraph">
                        <wp:posOffset>340360</wp:posOffset>
                      </wp:positionV>
                      <wp:extent cx="1375410" cy="154305"/>
                      <wp:effectExtent l="0" t="0" r="15240" b="17145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5410" cy="154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" o:spid="_x0000_s1026" style="position:absolute;margin-left:131.05pt;margin-top:26.8pt;width:108.3pt;height:12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2A1159F" wp14:editId="48C73E6B">
                      <wp:simplePos x="0" y="0"/>
                      <wp:positionH relativeFrom="column">
                        <wp:posOffset>3459977</wp:posOffset>
                      </wp:positionH>
                      <wp:positionV relativeFrom="paragraph">
                        <wp:posOffset>469293</wp:posOffset>
                      </wp:positionV>
                      <wp:extent cx="301763" cy="114935"/>
                      <wp:effectExtent l="0" t="0" r="22225" b="18415"/>
                      <wp:wrapNone/>
                      <wp:docPr id="290" name="矩形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763" cy="11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90" o:spid="_x0000_s1026" style="position:absolute;margin-left:272.45pt;margin-top:36.95pt;width:23.75pt;height:9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B2578E" wp14:editId="3AD59D68">
                  <wp:extent cx="5088836" cy="1811126"/>
                  <wp:effectExtent l="0" t="0" r="0" b="0"/>
                  <wp:docPr id="608" name="圖片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684" cy="181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ABF" w:rsidRDefault="002F5ABF">
      <w:r>
        <w:rPr>
          <w:b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8A178D" w:rsidRPr="009B4BAD" w:rsidTr="00301227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4B01F6" w:rsidRDefault="008A178D" w:rsidP="008A178D">
            <w:pPr>
              <w:pStyle w:val="1"/>
              <w:rPr>
                <w:rFonts w:ascii="微軟正黑體" w:eastAsia="微軟正黑體" w:hAnsi="微軟正黑體"/>
                <w:b w:val="0"/>
                <w:sz w:val="32"/>
                <w:szCs w:val="32"/>
              </w:rPr>
            </w:pPr>
            <w:bookmarkStart w:id="9" w:name="_IFA_C012_引水人領航資料查詢"/>
            <w:bookmarkStart w:id="10" w:name="_Toc449605227"/>
            <w:bookmarkEnd w:id="9"/>
            <w:r w:rsidRPr="004B01F6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IFA_C012 引水人領航資料查詢</w:t>
            </w:r>
            <w:bookmarkEnd w:id="10"/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8A178D" w:rsidRDefault="008A178D" w:rsidP="00301227"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</w:rPr>
              <w:t>查詢統計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Courier New" w:hAnsi="Courier New" w:cs="Courier New" w:hint="eastAsia"/>
              </w:rPr>
              <w:t>港灣相關查詢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815D22">
              <w:rPr>
                <w:rFonts w:ascii="新細明體" w:eastAsia="新細明體" w:hAnsi="新細明體" w:cs="新細明體" w:hint="eastAsia"/>
              </w:rPr>
              <w:t>引水人領航資料查詢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9B4BA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00468D0" wp14:editId="3435B8B9">
                      <wp:simplePos x="0" y="0"/>
                      <wp:positionH relativeFrom="column">
                        <wp:posOffset>2954655</wp:posOffset>
                      </wp:positionH>
                      <wp:positionV relativeFrom="paragraph">
                        <wp:posOffset>1219200</wp:posOffset>
                      </wp:positionV>
                      <wp:extent cx="899160" cy="167640"/>
                      <wp:effectExtent l="0" t="0" r="15240" b="22860"/>
                      <wp:wrapNone/>
                      <wp:docPr id="617" name="矩形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7" o:spid="_x0000_s1026" style="position:absolute;margin-left:232.65pt;margin-top:96pt;width:70.8pt;height:13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" filled="f" strokecolor="red" strokeweight="2pt"/>
                  </w:pict>
                </mc:Fallback>
              </mc:AlternateContent>
            </w:r>
            <w:r>
              <w:object w:dxaOrig="8940" w:dyaOrig="3945">
                <v:shape id="_x0000_i1030" type="#_x0000_t75" style="width:331.1pt;height:145.65pt" o:ole="">
                  <v:imagedata r:id="rId30" o:title=""/>
                </v:shape>
                <o:OLEObject Type="Embed" ProgID="PBrush" ShapeID="_x0000_i1030" DrawAspect="Content" ObjectID="_1529238376" r:id="rId31"/>
              </w:object>
            </w:r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2. 輸入相關查詢條件欄位如: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引水時間、引水人、靠泊地等，點選「查詢」鈕即可查出相關資料。</w:t>
            </w:r>
          </w:p>
          <w:p w:rsidR="008A178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點選「下載」可將查詢結果以</w:t>
            </w:r>
            <w:r>
              <w:rPr>
                <w:rFonts w:hint="eastAsia"/>
              </w:rPr>
              <w:t>EXCEL</w:t>
            </w:r>
            <w:r>
              <w:rPr>
                <w:rFonts w:hint="eastAsia"/>
              </w:rPr>
              <w:t>格式下載至電腦。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BFC5DCA" wp14:editId="6BA6B3EB">
                      <wp:simplePos x="0" y="0"/>
                      <wp:positionH relativeFrom="column">
                        <wp:posOffset>205436</wp:posOffset>
                      </wp:positionH>
                      <wp:positionV relativeFrom="paragraph">
                        <wp:posOffset>763905</wp:posOffset>
                      </wp:positionV>
                      <wp:extent cx="295496" cy="123301"/>
                      <wp:effectExtent l="0" t="0" r="28575" b="10160"/>
                      <wp:wrapNone/>
                      <wp:docPr id="62" name="矩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496" cy="1233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" o:spid="_x0000_s1026" style="position:absolute;margin-left:16.2pt;margin-top:60.15pt;width:23.25pt;height:9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5513EA5" wp14:editId="48DD3EF2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196215</wp:posOffset>
                      </wp:positionV>
                      <wp:extent cx="847725" cy="147320"/>
                      <wp:effectExtent l="0" t="0" r="28575" b="24130"/>
                      <wp:wrapNone/>
                      <wp:docPr id="619" name="矩形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9" o:spid="_x0000_s1026" style="position:absolute;margin-left:52.55pt;margin-top:15.45pt;width:66.75pt;height:11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AC49F41" wp14:editId="141E7C8C">
                      <wp:simplePos x="0" y="0"/>
                      <wp:positionH relativeFrom="column">
                        <wp:posOffset>3864279</wp:posOffset>
                      </wp:positionH>
                      <wp:positionV relativeFrom="paragraph">
                        <wp:posOffset>598170</wp:posOffset>
                      </wp:positionV>
                      <wp:extent cx="295496" cy="123301"/>
                      <wp:effectExtent l="0" t="0" r="28575" b="10160"/>
                      <wp:wrapNone/>
                      <wp:docPr id="620" name="矩形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496" cy="1233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0" o:spid="_x0000_s1026" style="position:absolute;margin-left:304.25pt;margin-top:47.1pt;width:23.25pt;height:9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09CCAF7" wp14:editId="4A236A34">
                  <wp:extent cx="4416950" cy="2088332"/>
                  <wp:effectExtent l="0" t="0" r="3175" b="7620"/>
                  <wp:docPr id="609" name="圖片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788" cy="209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</w:tbl>
    <w:p w:rsidR="002F5ABF" w:rsidRDefault="002F5ABF">
      <w:r>
        <w:rPr>
          <w:b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8A178D" w:rsidRPr="009B4BAD" w:rsidTr="00301227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4B01F6" w:rsidRDefault="008A178D" w:rsidP="008A178D">
            <w:pPr>
              <w:pStyle w:val="1"/>
              <w:rPr>
                <w:b w:val="0"/>
                <w:sz w:val="32"/>
                <w:szCs w:val="32"/>
              </w:rPr>
            </w:pPr>
            <w:bookmarkStart w:id="11" w:name="_IFA_C013_引水人引領次數查詢"/>
            <w:bookmarkStart w:id="12" w:name="_Toc449605228"/>
            <w:bookmarkEnd w:id="11"/>
            <w:r w:rsidRPr="004B01F6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IFA_C013 引水人引領次數查詢</w:t>
            </w:r>
            <w:bookmarkEnd w:id="12"/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8A178D" w:rsidRDefault="008A178D" w:rsidP="00301227"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</w:rPr>
              <w:t>查詢統計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Courier New" w:hAnsi="Courier New" w:cs="Courier New" w:hint="eastAsia"/>
              </w:rPr>
              <w:t>港灣相關查詢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815D22">
              <w:rPr>
                <w:rFonts w:ascii="新細明體" w:eastAsia="新細明體" w:hAnsi="新細明體" w:cs="新細明體" w:hint="eastAsia"/>
              </w:rPr>
              <w:t>引水人</w:t>
            </w:r>
            <w:r w:rsidRPr="009766EA">
              <w:rPr>
                <w:rFonts w:ascii="新細明體" w:eastAsia="新細明體" w:hAnsi="新細明體" w:cs="新細明體" w:hint="eastAsia"/>
              </w:rPr>
              <w:t>引領次數查詢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9B4BA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BAE2C20" wp14:editId="73DF9C4B">
                      <wp:simplePos x="0" y="0"/>
                      <wp:positionH relativeFrom="column">
                        <wp:posOffset>2961005</wp:posOffset>
                      </wp:positionH>
                      <wp:positionV relativeFrom="paragraph">
                        <wp:posOffset>1396558</wp:posOffset>
                      </wp:positionV>
                      <wp:extent cx="1016635" cy="147320"/>
                      <wp:effectExtent l="0" t="0" r="12065" b="24130"/>
                      <wp:wrapNone/>
                      <wp:docPr id="623" name="矩形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63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3" o:spid="_x0000_s1026" style="position:absolute;margin-left:233.15pt;margin-top:109.95pt;width:80.05pt;height:1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" filled="f" strokecolor="red" strokeweight="2pt"/>
                  </w:pict>
                </mc:Fallback>
              </mc:AlternateContent>
            </w:r>
            <w:r>
              <w:object w:dxaOrig="8940" w:dyaOrig="3945">
                <v:shape id="_x0000_i1031" type="#_x0000_t75" style="width:331.1pt;height:145.65pt" o:ole="">
                  <v:imagedata r:id="rId30" o:title=""/>
                </v:shape>
                <o:OLEObject Type="Embed" ProgID="PBrush" ShapeID="_x0000_i1031" DrawAspect="Content" ObjectID="_1529238377" r:id="rId33"/>
              </w:object>
            </w:r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2. 輸入相關查詢條件欄位如: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引水時間、引水人等，點選「查詢」鈕即可查出相關資料。</w:t>
            </w:r>
          </w:p>
          <w:p w:rsidR="008A178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點選「下載」可將查詢結果以</w:t>
            </w:r>
            <w:r>
              <w:rPr>
                <w:rFonts w:hint="eastAsia"/>
              </w:rPr>
              <w:t>EXCEL</w:t>
            </w:r>
            <w:r>
              <w:rPr>
                <w:rFonts w:hint="eastAsia"/>
              </w:rPr>
              <w:t>格式下載至電腦。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9B4BA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47BCCD3" wp14:editId="7C6DA3EC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552450</wp:posOffset>
                      </wp:positionV>
                      <wp:extent cx="321310" cy="145415"/>
                      <wp:effectExtent l="0" t="0" r="21590" b="26035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145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3" o:spid="_x0000_s1026" style="position:absolute;margin-left:18.45pt;margin-top:43.5pt;width:25.3pt;height:11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5369CCF" wp14:editId="6B2A5F47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374015</wp:posOffset>
                      </wp:positionV>
                      <wp:extent cx="321310" cy="145415"/>
                      <wp:effectExtent l="0" t="0" r="21590" b="26035"/>
                      <wp:wrapNone/>
                      <wp:docPr id="627" name="矩形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145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7" o:spid="_x0000_s1026" style="position:absolute;margin-left:285.4pt;margin-top:29.45pt;width:25.3pt;height:11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3961BD5" wp14:editId="40B68994">
                      <wp:simplePos x="0" y="0"/>
                      <wp:positionH relativeFrom="column">
                        <wp:posOffset>557751</wp:posOffset>
                      </wp:positionH>
                      <wp:positionV relativeFrom="paragraph">
                        <wp:posOffset>157701</wp:posOffset>
                      </wp:positionV>
                      <wp:extent cx="993913" cy="147320"/>
                      <wp:effectExtent l="0" t="0" r="15875" b="24130"/>
                      <wp:wrapNone/>
                      <wp:docPr id="626" name="矩形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913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6" o:spid="_x0000_s1026" style="position:absolute;margin-left:43.9pt;margin-top:12.4pt;width:78.25pt;height:11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5C8CC61" wp14:editId="7355885E">
                  <wp:extent cx="4236394" cy="1592082"/>
                  <wp:effectExtent l="0" t="0" r="0" b="8255"/>
                  <wp:docPr id="613" name="圖片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584" cy="159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ABF" w:rsidRDefault="002F5ABF">
      <w:r>
        <w:rPr>
          <w:b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8A178D" w:rsidRPr="009B4BAD" w:rsidTr="00301227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Pr="003F1CC1" w:rsidRDefault="008A178D" w:rsidP="008A178D">
            <w:pPr>
              <w:pStyle w:val="1"/>
              <w:rPr>
                <w:rFonts w:ascii="微軟正黑體" w:eastAsia="微軟正黑體" w:hAnsi="微軟正黑體"/>
                <w:sz w:val="32"/>
                <w:szCs w:val="32"/>
              </w:rPr>
            </w:pPr>
            <w:bookmarkStart w:id="13" w:name="_IFA_C014_引水人船舶引領艘次統計"/>
            <w:bookmarkStart w:id="14" w:name="_Toc449605229"/>
            <w:bookmarkEnd w:id="13"/>
            <w:r w:rsidRPr="003F1CC1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IFA_C014 引水人船舶</w:t>
            </w:r>
            <w:proofErr w:type="gramStart"/>
            <w:r w:rsidRPr="003F1CC1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>引領艘次統計</w:t>
            </w:r>
            <w:bookmarkEnd w:id="14"/>
            <w:proofErr w:type="gramEnd"/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8A178D" w:rsidRDefault="008A178D" w:rsidP="00301227"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</w:rPr>
              <w:t>查詢統計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Courier New" w:hAnsi="Courier New" w:cs="Courier New" w:hint="eastAsia"/>
              </w:rPr>
              <w:t>港灣相關查詢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508AA">
              <w:rPr>
                <w:rFonts w:ascii="新細明體" w:eastAsia="新細明體" w:hAnsi="新細明體" w:cs="新細明體" w:hint="eastAsia"/>
              </w:rPr>
              <w:t>引水人船舶</w:t>
            </w:r>
            <w:proofErr w:type="gramStart"/>
            <w:r w:rsidRPr="00A508AA">
              <w:rPr>
                <w:rFonts w:ascii="新細明體" w:eastAsia="新細明體" w:hAnsi="新細明體" w:cs="新細明體" w:hint="eastAsia"/>
              </w:rPr>
              <w:t>引領艘次統計</w:t>
            </w:r>
            <w:proofErr w:type="gramEnd"/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35D63E7" wp14:editId="20CE6205">
                      <wp:simplePos x="0" y="0"/>
                      <wp:positionH relativeFrom="column">
                        <wp:posOffset>2937096</wp:posOffset>
                      </wp:positionH>
                      <wp:positionV relativeFrom="paragraph">
                        <wp:posOffset>1575020</wp:posOffset>
                      </wp:positionV>
                      <wp:extent cx="1016635" cy="147320"/>
                      <wp:effectExtent l="0" t="0" r="12065" b="24130"/>
                      <wp:wrapNone/>
                      <wp:docPr id="628" name="矩形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63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8" o:spid="_x0000_s1026" style="position:absolute;margin-left:231.25pt;margin-top:124pt;width:80.05pt;height:11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" filled="f" strokecolor="red" strokeweight="2pt"/>
                  </w:pict>
                </mc:Fallback>
              </mc:AlternateContent>
            </w:r>
            <w:r>
              <w:object w:dxaOrig="8940" w:dyaOrig="3945">
                <v:shape id="_x0000_i1032" type="#_x0000_t75" style="width:331.1pt;height:145.65pt" o:ole="">
                  <v:imagedata r:id="rId30" o:title=""/>
                </v:shape>
                <o:OLEObject Type="Embed" ProgID="PBrush" ShapeID="_x0000_i1032" DrawAspect="Content" ObjectID="_1529238378" r:id="rId35"/>
              </w:object>
            </w:r>
          </w:p>
        </w:tc>
      </w:tr>
      <w:tr w:rsidR="008A178D" w:rsidRPr="009B4BAD" w:rsidTr="0030122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r>
              <w:rPr>
                <w:rFonts w:ascii="微軟正黑體" w:eastAsia="微軟正黑體" w:hAnsi="微軟正黑體" w:hint="eastAsia"/>
                <w:szCs w:val="24"/>
              </w:rPr>
              <w:t>2. 輸入相關查詢條件欄位如: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出勤時間、</w:t>
            </w:r>
            <w:r w:rsidRPr="00F82474">
              <w:rPr>
                <w:rFonts w:hint="eastAsia"/>
              </w:rPr>
              <w:t>船舶噸位</w:t>
            </w:r>
            <w:r>
              <w:rPr>
                <w:rFonts w:hint="eastAsia"/>
              </w:rPr>
              <w:t>、港口等，點選「查詢」鈕即可查出相關資料。</w:t>
            </w:r>
          </w:p>
          <w:p w:rsidR="008A178D" w:rsidRDefault="008A178D" w:rsidP="0030122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點選「下載」可將查詢結果以</w:t>
            </w:r>
            <w:r>
              <w:rPr>
                <w:rFonts w:hint="eastAsia"/>
              </w:rPr>
              <w:t>EXCEL</w:t>
            </w:r>
            <w:r>
              <w:rPr>
                <w:rFonts w:hint="eastAsia"/>
              </w:rPr>
              <w:t>格式下載至電腦。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78D" w:rsidRDefault="008A178D" w:rsidP="0030122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8933023" wp14:editId="31AA6BC8">
                      <wp:simplePos x="0" y="0"/>
                      <wp:positionH relativeFrom="column">
                        <wp:posOffset>238429</wp:posOffset>
                      </wp:positionH>
                      <wp:positionV relativeFrom="paragraph">
                        <wp:posOffset>594995</wp:posOffset>
                      </wp:positionV>
                      <wp:extent cx="206734" cy="138679"/>
                      <wp:effectExtent l="0" t="0" r="22225" b="13970"/>
                      <wp:wrapNone/>
                      <wp:docPr id="615" name="矩形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386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5" o:spid="_x0000_s1026" style="position:absolute;margin-left:18.75pt;margin-top:46.85pt;width:16.3pt;height:10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1F5B2EB" wp14:editId="79DDC459">
                      <wp:simplePos x="0" y="0"/>
                      <wp:positionH relativeFrom="column">
                        <wp:posOffset>3713480</wp:posOffset>
                      </wp:positionH>
                      <wp:positionV relativeFrom="paragraph">
                        <wp:posOffset>430530</wp:posOffset>
                      </wp:positionV>
                      <wp:extent cx="325755" cy="147320"/>
                      <wp:effectExtent l="0" t="0" r="17145" b="24130"/>
                      <wp:wrapNone/>
                      <wp:docPr id="631" name="矩形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31" o:spid="_x0000_s1026" style="position:absolute;margin-left:292.4pt;margin-top:33.9pt;width:25.65pt;height:11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BC28896" wp14:editId="00FEBEE2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160655</wp:posOffset>
                      </wp:positionV>
                      <wp:extent cx="1294765" cy="147320"/>
                      <wp:effectExtent l="0" t="0" r="19685" b="24130"/>
                      <wp:wrapNone/>
                      <wp:docPr id="11264" name="矩形 1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476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4" o:spid="_x0000_s1026" style="position:absolute;margin-left:43.75pt;margin-top:12.65pt;width:101.95pt;height:11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ED9627" wp14:editId="00A63CE6">
                  <wp:extent cx="4293704" cy="1633496"/>
                  <wp:effectExtent l="0" t="0" r="0" b="5080"/>
                  <wp:docPr id="614" name="圖片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366" cy="163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D46" w:rsidRDefault="004B1D46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B1D46" w:rsidRDefault="004B1D46">
      <w:pPr>
        <w:widowControl/>
        <w:autoSpaceDE/>
        <w:autoSpaceDN/>
        <w:adjustRightInd/>
        <w:spacing w:line="240" w:lineRule="auto"/>
        <w:textAlignment w:val="auto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/>
          <w:color w:val="000000" w:themeColor="text1"/>
          <w:szCs w:val="24"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4B1D46" w:rsidRPr="009B4BAD" w:rsidTr="00474514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46" w:rsidRPr="004B1D46" w:rsidRDefault="004B1D46" w:rsidP="004B1D46">
            <w:pPr>
              <w:pStyle w:val="1"/>
              <w:rPr>
                <w:rFonts w:ascii="微軟正黑體" w:eastAsia="微軟正黑體" w:hAnsi="微軟正黑體"/>
                <w:sz w:val="32"/>
                <w:szCs w:val="32"/>
              </w:rPr>
            </w:pPr>
            <w:bookmarkStart w:id="15" w:name="_IFA_C011_港區海氣象報表"/>
            <w:bookmarkStart w:id="16" w:name="_Toc449605230"/>
            <w:bookmarkEnd w:id="15"/>
            <w:r w:rsidRPr="003F1CC1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IFA_C01</w:t>
            </w:r>
            <w:r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>1</w:t>
            </w:r>
            <w:r w:rsidRPr="003F1CC1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 xml:space="preserve"> </w:t>
            </w:r>
            <w:r w:rsidRPr="004B1D46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>港區海氣象報表</w:t>
            </w:r>
            <w:bookmarkEnd w:id="16"/>
          </w:p>
        </w:tc>
      </w:tr>
      <w:tr w:rsidR="004B1D46" w:rsidRPr="009B4BAD" w:rsidTr="00474514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46" w:rsidRDefault="004B1D46" w:rsidP="00474514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4B1D46" w:rsidRDefault="004B1D46" w:rsidP="00474514"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</w:rPr>
              <w:t>查詢統計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Courier New" w:hAnsi="Courier New" w:cs="Courier New" w:hint="eastAsia"/>
              </w:rPr>
              <w:t>港灣相關查詢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4B1D46">
              <w:rPr>
                <w:rFonts w:ascii="新細明體" w:eastAsia="新細明體" w:hAnsi="新細明體" w:cs="新細明體" w:hint="eastAsia"/>
              </w:rPr>
              <w:t>港區海氣象報表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46" w:rsidRDefault="004B1D46" w:rsidP="004B1D46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4391412" wp14:editId="0CC3C119">
                      <wp:simplePos x="0" y="0"/>
                      <wp:positionH relativeFrom="column">
                        <wp:posOffset>3063312</wp:posOffset>
                      </wp:positionH>
                      <wp:positionV relativeFrom="paragraph">
                        <wp:posOffset>197114</wp:posOffset>
                      </wp:positionV>
                      <wp:extent cx="1113610" cy="147320"/>
                      <wp:effectExtent l="0" t="0" r="10795" b="24130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3610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5" o:spid="_x0000_s1026" style="position:absolute;margin-left:241.2pt;margin-top:15.5pt;width:87.7pt;height:11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object w:dxaOrig="9870" w:dyaOrig="2145">
                <v:shape id="_x0000_i1033" type="#_x0000_t75" style="width:332.2pt;height:1in" o:ole="">
                  <v:imagedata r:id="rId37" o:title=""/>
                </v:shape>
                <o:OLEObject Type="Embed" ProgID="PBrush" ShapeID="_x0000_i1033" DrawAspect="Content" ObjectID="_1529238379" r:id="rId38"/>
              </w:object>
            </w:r>
          </w:p>
        </w:tc>
      </w:tr>
      <w:tr w:rsidR="004B1D46" w:rsidRPr="009B4BAD" w:rsidTr="00474514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46" w:rsidRDefault="004B1D46" w:rsidP="00474514">
            <w:r>
              <w:rPr>
                <w:rFonts w:ascii="微軟正黑體" w:eastAsia="微軟正黑體" w:hAnsi="微軟正黑體" w:hint="eastAsia"/>
                <w:szCs w:val="24"/>
              </w:rPr>
              <w:t>2. 輸入「</w:t>
            </w:r>
            <w:r w:rsidRPr="004B1D46">
              <w:rPr>
                <w:rFonts w:ascii="微軟正黑體" w:eastAsia="微軟正黑體" w:hAnsi="微軟正黑體" w:hint="eastAsia"/>
                <w:szCs w:val="24"/>
              </w:rPr>
              <w:t>偵測時間</w:t>
            </w:r>
            <w:r>
              <w:rPr>
                <w:rFonts w:ascii="微軟正黑體" w:eastAsia="微軟正黑體" w:hAnsi="微軟正黑體" w:hint="eastAsia"/>
                <w:szCs w:val="24"/>
              </w:rPr>
              <w:t>」區間</w:t>
            </w:r>
            <w:r>
              <w:rPr>
                <w:rFonts w:hint="eastAsia"/>
              </w:rPr>
              <w:t>，點選「查詢」鈕即可查出相關資料。</w:t>
            </w:r>
          </w:p>
          <w:p w:rsidR="004B1D46" w:rsidRDefault="004B1D46" w:rsidP="00474514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點選「下載」可將查詢結果以</w:t>
            </w:r>
            <w:r>
              <w:rPr>
                <w:rFonts w:hint="eastAsia"/>
              </w:rPr>
              <w:t>EXCEL</w:t>
            </w:r>
            <w:r>
              <w:rPr>
                <w:rFonts w:hint="eastAsia"/>
              </w:rPr>
              <w:t>格式下載至電腦。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1D46" w:rsidRDefault="004B1D46" w:rsidP="004B1D4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74D358E" wp14:editId="380C3984">
                      <wp:simplePos x="0" y="0"/>
                      <wp:positionH relativeFrom="column">
                        <wp:posOffset>3737981</wp:posOffset>
                      </wp:positionH>
                      <wp:positionV relativeFrom="paragraph">
                        <wp:posOffset>181610</wp:posOffset>
                      </wp:positionV>
                      <wp:extent cx="325755" cy="147320"/>
                      <wp:effectExtent l="0" t="0" r="17145" b="2413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294.35pt;margin-top:14.3pt;width:25.65pt;height:11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374AD9F" wp14:editId="1E357D03">
                      <wp:simplePos x="0" y="0"/>
                      <wp:positionH relativeFrom="column">
                        <wp:posOffset>250454</wp:posOffset>
                      </wp:positionH>
                      <wp:positionV relativeFrom="paragraph">
                        <wp:posOffset>331470</wp:posOffset>
                      </wp:positionV>
                      <wp:extent cx="258793" cy="163638"/>
                      <wp:effectExtent l="0" t="0" r="27305" b="27305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793" cy="1636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" o:spid="_x0000_s1026" style="position:absolute;margin-left:19.7pt;margin-top:26.1pt;width:20.4pt;height:12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509A42D" wp14:editId="5DEBFBC8">
                      <wp:simplePos x="0" y="0"/>
                      <wp:positionH relativeFrom="column">
                        <wp:posOffset>784489</wp:posOffset>
                      </wp:positionH>
                      <wp:positionV relativeFrom="paragraph">
                        <wp:posOffset>182880</wp:posOffset>
                      </wp:positionV>
                      <wp:extent cx="862965" cy="147320"/>
                      <wp:effectExtent l="0" t="0" r="13335" b="2413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965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" o:spid="_x0000_s1026" style="position:absolute;margin-left:61.75pt;margin-top:14.4pt;width:67.95pt;height:11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12712A7" wp14:editId="13037932">
                  <wp:extent cx="4313206" cy="1291966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207" cy="129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985" w:rsidRPr="002E2187" w:rsidRDefault="0064598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sectPr w:rsidR="00645985" w:rsidRPr="002E2187" w:rsidSect="007A54E5">
      <w:footerReference w:type="default" r:id="rId40"/>
      <w:pgSz w:w="12242" w:h="15842" w:code="1"/>
      <w:pgMar w:top="1670" w:right="720" w:bottom="1310" w:left="1080" w:header="590" w:footer="67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B02" w:rsidRDefault="00503B02">
      <w:r>
        <w:separator/>
      </w:r>
    </w:p>
  </w:endnote>
  <w:endnote w:type="continuationSeparator" w:id="0">
    <w:p w:rsidR="00503B02" w:rsidRDefault="00503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SO Univers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SO Palatin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PDings"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6921151"/>
      <w:docPartObj>
        <w:docPartGallery w:val="Page Numbers (Bottom of Page)"/>
        <w:docPartUnique/>
      </w:docPartObj>
    </w:sdtPr>
    <w:sdtEndPr/>
    <w:sdtContent>
      <w:p w:rsidR="008069E4" w:rsidRDefault="008069E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778" w:rsidRPr="00843778">
          <w:rPr>
            <w:noProof/>
            <w:lang w:val="zh-TW"/>
          </w:rPr>
          <w:t>2</w:t>
        </w:r>
        <w:r>
          <w:fldChar w:fldCharType="end"/>
        </w:r>
      </w:p>
    </w:sdtContent>
  </w:sdt>
  <w:p w:rsidR="008069E4" w:rsidRDefault="008069E4" w:rsidP="008D19F2">
    <w:pPr>
      <w:tabs>
        <w:tab w:val="left" w:pos="708"/>
        <w:tab w:val="left" w:pos="1416"/>
        <w:tab w:val="left" w:pos="2124"/>
        <w:tab w:val="left" w:pos="2832"/>
        <w:tab w:val="left" w:pos="3540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rPr>
        <w:rFonts w:ascii="Courier New" w:eastAsia="New York" w:hAnsi="Courier New"/>
        <w:color w:val="00000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B02" w:rsidRDefault="00503B02">
      <w:r>
        <w:separator/>
      </w:r>
    </w:p>
  </w:footnote>
  <w:footnote w:type="continuationSeparator" w:id="0">
    <w:p w:rsidR="00503B02" w:rsidRDefault="00503B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D41"/>
    <w:multiLevelType w:val="hybridMultilevel"/>
    <w:tmpl w:val="91504BEE"/>
    <w:lvl w:ilvl="0" w:tplc="0F2ECE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8C83B36"/>
    <w:multiLevelType w:val="singleLevel"/>
    <w:tmpl w:val="83FA9EC6"/>
    <w:lvl w:ilvl="0">
      <w:numFmt w:val="bullet"/>
      <w:pStyle w:val="a"/>
      <w:lvlText w:val=""/>
      <w:lvlJc w:val="left"/>
      <w:pPr>
        <w:tabs>
          <w:tab w:val="num" w:pos="720"/>
        </w:tabs>
        <w:ind w:left="648" w:hanging="288"/>
      </w:pPr>
      <w:rPr>
        <w:rFonts w:ascii="BSO Univers Light" w:hAnsi="BSO Univers Light" w:hint="default"/>
        <w:b w:val="0"/>
        <w:i w:val="0"/>
        <w:sz w:val="22"/>
      </w:rPr>
    </w:lvl>
  </w:abstractNum>
  <w:abstractNum w:abstractNumId="2">
    <w:nsid w:val="4DF32014"/>
    <w:multiLevelType w:val="hybridMultilevel"/>
    <w:tmpl w:val="88E090F8"/>
    <w:lvl w:ilvl="0" w:tplc="C74C362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116533B"/>
    <w:multiLevelType w:val="hybridMultilevel"/>
    <w:tmpl w:val="A79CB2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DC425FF"/>
    <w:multiLevelType w:val="hybridMultilevel"/>
    <w:tmpl w:val="88E090F8"/>
    <w:lvl w:ilvl="0" w:tplc="C74C362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>
      <o:colormru v:ext="edit" colors="#ffd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3D"/>
    <w:rsid w:val="0000014C"/>
    <w:rsid w:val="00002DC9"/>
    <w:rsid w:val="0000336C"/>
    <w:rsid w:val="000058FD"/>
    <w:rsid w:val="000070CB"/>
    <w:rsid w:val="00011A9B"/>
    <w:rsid w:val="0001401D"/>
    <w:rsid w:val="000143A2"/>
    <w:rsid w:val="000151C2"/>
    <w:rsid w:val="0001581D"/>
    <w:rsid w:val="00016F76"/>
    <w:rsid w:val="00021B3C"/>
    <w:rsid w:val="00023518"/>
    <w:rsid w:val="00023EDE"/>
    <w:rsid w:val="000252E7"/>
    <w:rsid w:val="00026C56"/>
    <w:rsid w:val="000270AA"/>
    <w:rsid w:val="00030673"/>
    <w:rsid w:val="000359B8"/>
    <w:rsid w:val="00042DF7"/>
    <w:rsid w:val="00043172"/>
    <w:rsid w:val="000438F9"/>
    <w:rsid w:val="00044F3C"/>
    <w:rsid w:val="00045DAB"/>
    <w:rsid w:val="0004635F"/>
    <w:rsid w:val="00052D47"/>
    <w:rsid w:val="00053C03"/>
    <w:rsid w:val="00054E00"/>
    <w:rsid w:val="00055038"/>
    <w:rsid w:val="00064BEA"/>
    <w:rsid w:val="0007052E"/>
    <w:rsid w:val="0007075E"/>
    <w:rsid w:val="00073DC1"/>
    <w:rsid w:val="00075324"/>
    <w:rsid w:val="00077B43"/>
    <w:rsid w:val="00083832"/>
    <w:rsid w:val="00084E6C"/>
    <w:rsid w:val="00085785"/>
    <w:rsid w:val="000937D9"/>
    <w:rsid w:val="0009584D"/>
    <w:rsid w:val="00096F50"/>
    <w:rsid w:val="00097068"/>
    <w:rsid w:val="000972AB"/>
    <w:rsid w:val="00097552"/>
    <w:rsid w:val="000A418B"/>
    <w:rsid w:val="000A4B63"/>
    <w:rsid w:val="000A60B9"/>
    <w:rsid w:val="000A6598"/>
    <w:rsid w:val="000B22B1"/>
    <w:rsid w:val="000B505D"/>
    <w:rsid w:val="000C58D6"/>
    <w:rsid w:val="000C5D24"/>
    <w:rsid w:val="000D479C"/>
    <w:rsid w:val="000E0E18"/>
    <w:rsid w:val="000E756C"/>
    <w:rsid w:val="000F070C"/>
    <w:rsid w:val="000F0BB5"/>
    <w:rsid w:val="000F32DA"/>
    <w:rsid w:val="000F3A3D"/>
    <w:rsid w:val="000F7627"/>
    <w:rsid w:val="00100CDA"/>
    <w:rsid w:val="001030B8"/>
    <w:rsid w:val="001045D1"/>
    <w:rsid w:val="00104A1A"/>
    <w:rsid w:val="00104F9E"/>
    <w:rsid w:val="0010743C"/>
    <w:rsid w:val="00107F43"/>
    <w:rsid w:val="001110D6"/>
    <w:rsid w:val="001120AF"/>
    <w:rsid w:val="001138DB"/>
    <w:rsid w:val="00113BF9"/>
    <w:rsid w:val="001147C8"/>
    <w:rsid w:val="0011491C"/>
    <w:rsid w:val="0012131F"/>
    <w:rsid w:val="00124962"/>
    <w:rsid w:val="00126C97"/>
    <w:rsid w:val="00136082"/>
    <w:rsid w:val="00140E62"/>
    <w:rsid w:val="001415D7"/>
    <w:rsid w:val="00141E58"/>
    <w:rsid w:val="00142FC1"/>
    <w:rsid w:val="00143585"/>
    <w:rsid w:val="0014581D"/>
    <w:rsid w:val="001503F2"/>
    <w:rsid w:val="00156096"/>
    <w:rsid w:val="00157447"/>
    <w:rsid w:val="00161588"/>
    <w:rsid w:val="00161E94"/>
    <w:rsid w:val="00164A02"/>
    <w:rsid w:val="001653E7"/>
    <w:rsid w:val="00165449"/>
    <w:rsid w:val="001659FD"/>
    <w:rsid w:val="00166281"/>
    <w:rsid w:val="001705D9"/>
    <w:rsid w:val="0017528D"/>
    <w:rsid w:val="00176ED7"/>
    <w:rsid w:val="001800BF"/>
    <w:rsid w:val="00180465"/>
    <w:rsid w:val="00182D9F"/>
    <w:rsid w:val="00184155"/>
    <w:rsid w:val="00185CE4"/>
    <w:rsid w:val="00186DC7"/>
    <w:rsid w:val="00193E6D"/>
    <w:rsid w:val="00195FE4"/>
    <w:rsid w:val="001A000D"/>
    <w:rsid w:val="001A10EF"/>
    <w:rsid w:val="001A661F"/>
    <w:rsid w:val="001A6B2E"/>
    <w:rsid w:val="001C2748"/>
    <w:rsid w:val="001C346E"/>
    <w:rsid w:val="001C3CD2"/>
    <w:rsid w:val="001C6CA1"/>
    <w:rsid w:val="001D3C86"/>
    <w:rsid w:val="001D4924"/>
    <w:rsid w:val="001E09B9"/>
    <w:rsid w:val="001E1D60"/>
    <w:rsid w:val="001E360E"/>
    <w:rsid w:val="001E6ABB"/>
    <w:rsid w:val="001E7BCB"/>
    <w:rsid w:val="001F0310"/>
    <w:rsid w:val="001F2DA5"/>
    <w:rsid w:val="001F4E39"/>
    <w:rsid w:val="00201E41"/>
    <w:rsid w:val="00204A98"/>
    <w:rsid w:val="00204FED"/>
    <w:rsid w:val="0020626D"/>
    <w:rsid w:val="00215B7E"/>
    <w:rsid w:val="00224F7A"/>
    <w:rsid w:val="00226BB2"/>
    <w:rsid w:val="00230E25"/>
    <w:rsid w:val="00231921"/>
    <w:rsid w:val="00231F98"/>
    <w:rsid w:val="0023477D"/>
    <w:rsid w:val="00235A04"/>
    <w:rsid w:val="00237248"/>
    <w:rsid w:val="0024076C"/>
    <w:rsid w:val="00240FDD"/>
    <w:rsid w:val="00244C78"/>
    <w:rsid w:val="00246E65"/>
    <w:rsid w:val="002509E0"/>
    <w:rsid w:val="0025229F"/>
    <w:rsid w:val="00252D37"/>
    <w:rsid w:val="00254FE5"/>
    <w:rsid w:val="00256E7C"/>
    <w:rsid w:val="00262622"/>
    <w:rsid w:val="00270C6A"/>
    <w:rsid w:val="00270F2A"/>
    <w:rsid w:val="0027109A"/>
    <w:rsid w:val="00271583"/>
    <w:rsid w:val="00273B06"/>
    <w:rsid w:val="00276AD6"/>
    <w:rsid w:val="00276E5A"/>
    <w:rsid w:val="0027791D"/>
    <w:rsid w:val="002840B8"/>
    <w:rsid w:val="00295102"/>
    <w:rsid w:val="0029550F"/>
    <w:rsid w:val="00295DBB"/>
    <w:rsid w:val="00296B54"/>
    <w:rsid w:val="0029780D"/>
    <w:rsid w:val="002A02DF"/>
    <w:rsid w:val="002A1878"/>
    <w:rsid w:val="002A25EE"/>
    <w:rsid w:val="002A3BAA"/>
    <w:rsid w:val="002A5403"/>
    <w:rsid w:val="002A60B9"/>
    <w:rsid w:val="002A6F5D"/>
    <w:rsid w:val="002B3F42"/>
    <w:rsid w:val="002B5B01"/>
    <w:rsid w:val="002B6454"/>
    <w:rsid w:val="002B7094"/>
    <w:rsid w:val="002B79D2"/>
    <w:rsid w:val="002B7D72"/>
    <w:rsid w:val="002C4E77"/>
    <w:rsid w:val="002D2011"/>
    <w:rsid w:val="002D2A2F"/>
    <w:rsid w:val="002D3918"/>
    <w:rsid w:val="002D4B3C"/>
    <w:rsid w:val="002D57E7"/>
    <w:rsid w:val="002E2187"/>
    <w:rsid w:val="002E235A"/>
    <w:rsid w:val="002E67A4"/>
    <w:rsid w:val="002E71E6"/>
    <w:rsid w:val="002F00A3"/>
    <w:rsid w:val="002F0876"/>
    <w:rsid w:val="002F1973"/>
    <w:rsid w:val="002F3E89"/>
    <w:rsid w:val="002F4B9B"/>
    <w:rsid w:val="002F5ABF"/>
    <w:rsid w:val="002F62A7"/>
    <w:rsid w:val="0030674C"/>
    <w:rsid w:val="00307172"/>
    <w:rsid w:val="003110DC"/>
    <w:rsid w:val="003150C2"/>
    <w:rsid w:val="00315C50"/>
    <w:rsid w:val="00315C59"/>
    <w:rsid w:val="0032016C"/>
    <w:rsid w:val="00322410"/>
    <w:rsid w:val="0032242C"/>
    <w:rsid w:val="003226E8"/>
    <w:rsid w:val="0032294C"/>
    <w:rsid w:val="0032451C"/>
    <w:rsid w:val="00326DD8"/>
    <w:rsid w:val="00330750"/>
    <w:rsid w:val="00330C56"/>
    <w:rsid w:val="00330DB1"/>
    <w:rsid w:val="0033201E"/>
    <w:rsid w:val="0033370E"/>
    <w:rsid w:val="0034319D"/>
    <w:rsid w:val="00346419"/>
    <w:rsid w:val="003476E2"/>
    <w:rsid w:val="00352655"/>
    <w:rsid w:val="003530D3"/>
    <w:rsid w:val="003531EB"/>
    <w:rsid w:val="003549AF"/>
    <w:rsid w:val="003569A1"/>
    <w:rsid w:val="00360AD4"/>
    <w:rsid w:val="003620D5"/>
    <w:rsid w:val="0036321B"/>
    <w:rsid w:val="0036380F"/>
    <w:rsid w:val="0036439E"/>
    <w:rsid w:val="00365B35"/>
    <w:rsid w:val="00370A08"/>
    <w:rsid w:val="003741DF"/>
    <w:rsid w:val="0038085E"/>
    <w:rsid w:val="00381F29"/>
    <w:rsid w:val="00386604"/>
    <w:rsid w:val="00387D02"/>
    <w:rsid w:val="00393515"/>
    <w:rsid w:val="0039358C"/>
    <w:rsid w:val="00393771"/>
    <w:rsid w:val="003962A3"/>
    <w:rsid w:val="003A0BFA"/>
    <w:rsid w:val="003A2296"/>
    <w:rsid w:val="003A27D5"/>
    <w:rsid w:val="003A2F2A"/>
    <w:rsid w:val="003A32A1"/>
    <w:rsid w:val="003A351F"/>
    <w:rsid w:val="003A629D"/>
    <w:rsid w:val="003B03CA"/>
    <w:rsid w:val="003C0373"/>
    <w:rsid w:val="003C0E83"/>
    <w:rsid w:val="003C6B12"/>
    <w:rsid w:val="003D4405"/>
    <w:rsid w:val="003D47A1"/>
    <w:rsid w:val="003D7162"/>
    <w:rsid w:val="003F0036"/>
    <w:rsid w:val="003F1CC1"/>
    <w:rsid w:val="003F580E"/>
    <w:rsid w:val="003F5B5E"/>
    <w:rsid w:val="003F5D6F"/>
    <w:rsid w:val="003F5FDB"/>
    <w:rsid w:val="003F7C57"/>
    <w:rsid w:val="00400120"/>
    <w:rsid w:val="00400F49"/>
    <w:rsid w:val="00402BE6"/>
    <w:rsid w:val="00403A75"/>
    <w:rsid w:val="004052C9"/>
    <w:rsid w:val="00405F20"/>
    <w:rsid w:val="00412F2A"/>
    <w:rsid w:val="00414BFB"/>
    <w:rsid w:val="0041678A"/>
    <w:rsid w:val="00420B57"/>
    <w:rsid w:val="00420C23"/>
    <w:rsid w:val="00420D2F"/>
    <w:rsid w:val="00421C5E"/>
    <w:rsid w:val="0042367B"/>
    <w:rsid w:val="00423922"/>
    <w:rsid w:val="0043036F"/>
    <w:rsid w:val="00434BF8"/>
    <w:rsid w:val="004402D6"/>
    <w:rsid w:val="00444E11"/>
    <w:rsid w:val="00445891"/>
    <w:rsid w:val="00445D8F"/>
    <w:rsid w:val="0045012E"/>
    <w:rsid w:val="004508D5"/>
    <w:rsid w:val="00453291"/>
    <w:rsid w:val="0045369D"/>
    <w:rsid w:val="00453A34"/>
    <w:rsid w:val="00456B06"/>
    <w:rsid w:val="0046071B"/>
    <w:rsid w:val="004618D1"/>
    <w:rsid w:val="0046205D"/>
    <w:rsid w:val="004635B6"/>
    <w:rsid w:val="00471B8F"/>
    <w:rsid w:val="0047382D"/>
    <w:rsid w:val="004739D5"/>
    <w:rsid w:val="00473EAE"/>
    <w:rsid w:val="0047516E"/>
    <w:rsid w:val="004778F7"/>
    <w:rsid w:val="0048115E"/>
    <w:rsid w:val="00484DB1"/>
    <w:rsid w:val="0048783C"/>
    <w:rsid w:val="004901A6"/>
    <w:rsid w:val="00493917"/>
    <w:rsid w:val="00493A62"/>
    <w:rsid w:val="00493E32"/>
    <w:rsid w:val="00494F13"/>
    <w:rsid w:val="004953FA"/>
    <w:rsid w:val="004A1EDD"/>
    <w:rsid w:val="004A5E2D"/>
    <w:rsid w:val="004B01F6"/>
    <w:rsid w:val="004B09C0"/>
    <w:rsid w:val="004B13B4"/>
    <w:rsid w:val="004B1D46"/>
    <w:rsid w:val="004B2192"/>
    <w:rsid w:val="004B52B7"/>
    <w:rsid w:val="004B6B8E"/>
    <w:rsid w:val="004B7E17"/>
    <w:rsid w:val="004C2B61"/>
    <w:rsid w:val="004C3A62"/>
    <w:rsid w:val="004D0B97"/>
    <w:rsid w:val="004D36F7"/>
    <w:rsid w:val="004D3E08"/>
    <w:rsid w:val="004D4477"/>
    <w:rsid w:val="004D541A"/>
    <w:rsid w:val="004D587E"/>
    <w:rsid w:val="004D7A50"/>
    <w:rsid w:val="004E3C37"/>
    <w:rsid w:val="004E460B"/>
    <w:rsid w:val="004E5926"/>
    <w:rsid w:val="004E6FDC"/>
    <w:rsid w:val="00502B7D"/>
    <w:rsid w:val="0050308A"/>
    <w:rsid w:val="005031EF"/>
    <w:rsid w:val="00503B02"/>
    <w:rsid w:val="00504895"/>
    <w:rsid w:val="00510E7A"/>
    <w:rsid w:val="00510EF0"/>
    <w:rsid w:val="00511B39"/>
    <w:rsid w:val="00535248"/>
    <w:rsid w:val="0053662B"/>
    <w:rsid w:val="00536D80"/>
    <w:rsid w:val="00550BE3"/>
    <w:rsid w:val="00550E89"/>
    <w:rsid w:val="00552551"/>
    <w:rsid w:val="00554BDA"/>
    <w:rsid w:val="005557E8"/>
    <w:rsid w:val="00560FB5"/>
    <w:rsid w:val="00575A1F"/>
    <w:rsid w:val="00576ED0"/>
    <w:rsid w:val="00577532"/>
    <w:rsid w:val="00577AAB"/>
    <w:rsid w:val="00577D88"/>
    <w:rsid w:val="005835C6"/>
    <w:rsid w:val="00583C3B"/>
    <w:rsid w:val="00595502"/>
    <w:rsid w:val="00595D14"/>
    <w:rsid w:val="0059735F"/>
    <w:rsid w:val="005A1804"/>
    <w:rsid w:val="005A3BAB"/>
    <w:rsid w:val="005A4ADB"/>
    <w:rsid w:val="005A4E8D"/>
    <w:rsid w:val="005B137F"/>
    <w:rsid w:val="005B2750"/>
    <w:rsid w:val="005B36B1"/>
    <w:rsid w:val="005B5E32"/>
    <w:rsid w:val="005C165C"/>
    <w:rsid w:val="005C3203"/>
    <w:rsid w:val="005C41C1"/>
    <w:rsid w:val="005C4E4B"/>
    <w:rsid w:val="005C5125"/>
    <w:rsid w:val="005C5EEF"/>
    <w:rsid w:val="005D6D86"/>
    <w:rsid w:val="005D6D8E"/>
    <w:rsid w:val="005D7150"/>
    <w:rsid w:val="005E0174"/>
    <w:rsid w:val="005E08D1"/>
    <w:rsid w:val="005E143A"/>
    <w:rsid w:val="005E1B22"/>
    <w:rsid w:val="005E517A"/>
    <w:rsid w:val="005E60C6"/>
    <w:rsid w:val="005F4234"/>
    <w:rsid w:val="005F499C"/>
    <w:rsid w:val="00600E66"/>
    <w:rsid w:val="006039D6"/>
    <w:rsid w:val="006079ED"/>
    <w:rsid w:val="0061068D"/>
    <w:rsid w:val="0061565C"/>
    <w:rsid w:val="006156BA"/>
    <w:rsid w:val="006235DF"/>
    <w:rsid w:val="00623DA2"/>
    <w:rsid w:val="00623E0F"/>
    <w:rsid w:val="00624A58"/>
    <w:rsid w:val="00626727"/>
    <w:rsid w:val="006278C4"/>
    <w:rsid w:val="00631346"/>
    <w:rsid w:val="006327AA"/>
    <w:rsid w:val="0063304A"/>
    <w:rsid w:val="00634F09"/>
    <w:rsid w:val="006360F2"/>
    <w:rsid w:val="006410A3"/>
    <w:rsid w:val="00644A7D"/>
    <w:rsid w:val="00645985"/>
    <w:rsid w:val="00646479"/>
    <w:rsid w:val="006468E0"/>
    <w:rsid w:val="00646C2F"/>
    <w:rsid w:val="006502DE"/>
    <w:rsid w:val="00650370"/>
    <w:rsid w:val="006540DB"/>
    <w:rsid w:val="00654406"/>
    <w:rsid w:val="006570BA"/>
    <w:rsid w:val="0066198B"/>
    <w:rsid w:val="00661BEA"/>
    <w:rsid w:val="0066215A"/>
    <w:rsid w:val="00666B35"/>
    <w:rsid w:val="006703A8"/>
    <w:rsid w:val="00670D6B"/>
    <w:rsid w:val="006711F5"/>
    <w:rsid w:val="00671411"/>
    <w:rsid w:val="0067239F"/>
    <w:rsid w:val="006801B8"/>
    <w:rsid w:val="006803CC"/>
    <w:rsid w:val="00680E7B"/>
    <w:rsid w:val="00684C93"/>
    <w:rsid w:val="006854F0"/>
    <w:rsid w:val="00686D56"/>
    <w:rsid w:val="006904DB"/>
    <w:rsid w:val="00695687"/>
    <w:rsid w:val="006A38D8"/>
    <w:rsid w:val="006A514B"/>
    <w:rsid w:val="006B1734"/>
    <w:rsid w:val="006B24DA"/>
    <w:rsid w:val="006B68B4"/>
    <w:rsid w:val="006B71C3"/>
    <w:rsid w:val="006B7403"/>
    <w:rsid w:val="006C0FA2"/>
    <w:rsid w:val="006C20A8"/>
    <w:rsid w:val="006C5379"/>
    <w:rsid w:val="006C72C4"/>
    <w:rsid w:val="006D1DC1"/>
    <w:rsid w:val="006D3091"/>
    <w:rsid w:val="006F48BC"/>
    <w:rsid w:val="006F557F"/>
    <w:rsid w:val="007037A4"/>
    <w:rsid w:val="00710491"/>
    <w:rsid w:val="0071149D"/>
    <w:rsid w:val="00712833"/>
    <w:rsid w:val="00712C05"/>
    <w:rsid w:val="00720E17"/>
    <w:rsid w:val="00721606"/>
    <w:rsid w:val="00722418"/>
    <w:rsid w:val="00722A32"/>
    <w:rsid w:val="0072414E"/>
    <w:rsid w:val="00724983"/>
    <w:rsid w:val="00725143"/>
    <w:rsid w:val="00732AC7"/>
    <w:rsid w:val="007404E3"/>
    <w:rsid w:val="0074490C"/>
    <w:rsid w:val="00746B5D"/>
    <w:rsid w:val="00746EA6"/>
    <w:rsid w:val="00747CF5"/>
    <w:rsid w:val="007501C9"/>
    <w:rsid w:val="0075108F"/>
    <w:rsid w:val="007513CB"/>
    <w:rsid w:val="007522CD"/>
    <w:rsid w:val="0075593A"/>
    <w:rsid w:val="00755E8E"/>
    <w:rsid w:val="00756B89"/>
    <w:rsid w:val="0076068F"/>
    <w:rsid w:val="007648F3"/>
    <w:rsid w:val="007669EC"/>
    <w:rsid w:val="00770A9D"/>
    <w:rsid w:val="00774C8B"/>
    <w:rsid w:val="00776CCE"/>
    <w:rsid w:val="00780CDC"/>
    <w:rsid w:val="0078108B"/>
    <w:rsid w:val="00781E2A"/>
    <w:rsid w:val="00782889"/>
    <w:rsid w:val="00783B0D"/>
    <w:rsid w:val="0079435A"/>
    <w:rsid w:val="007A065B"/>
    <w:rsid w:val="007A54E5"/>
    <w:rsid w:val="007A68D0"/>
    <w:rsid w:val="007B17FB"/>
    <w:rsid w:val="007B3E35"/>
    <w:rsid w:val="007B4EF4"/>
    <w:rsid w:val="007B577F"/>
    <w:rsid w:val="007C3D8E"/>
    <w:rsid w:val="007C658C"/>
    <w:rsid w:val="007C6DE2"/>
    <w:rsid w:val="007C74B0"/>
    <w:rsid w:val="007D4FBB"/>
    <w:rsid w:val="007D54AC"/>
    <w:rsid w:val="007D54D4"/>
    <w:rsid w:val="007D5C31"/>
    <w:rsid w:val="007D6CE9"/>
    <w:rsid w:val="007D72EA"/>
    <w:rsid w:val="007D7960"/>
    <w:rsid w:val="007E2A70"/>
    <w:rsid w:val="007E2A97"/>
    <w:rsid w:val="007E2D67"/>
    <w:rsid w:val="007E4535"/>
    <w:rsid w:val="007E6D94"/>
    <w:rsid w:val="007E7D24"/>
    <w:rsid w:val="007F2482"/>
    <w:rsid w:val="007F3DD6"/>
    <w:rsid w:val="007F5B5A"/>
    <w:rsid w:val="007F5BF5"/>
    <w:rsid w:val="008012EF"/>
    <w:rsid w:val="00802A05"/>
    <w:rsid w:val="00802CAC"/>
    <w:rsid w:val="00802FC2"/>
    <w:rsid w:val="00803102"/>
    <w:rsid w:val="0080466B"/>
    <w:rsid w:val="0080592B"/>
    <w:rsid w:val="00805AAF"/>
    <w:rsid w:val="00805ACE"/>
    <w:rsid w:val="008069E4"/>
    <w:rsid w:val="00810732"/>
    <w:rsid w:val="00811F4D"/>
    <w:rsid w:val="008131C3"/>
    <w:rsid w:val="008144DE"/>
    <w:rsid w:val="0082533C"/>
    <w:rsid w:val="00826003"/>
    <w:rsid w:val="0082669B"/>
    <w:rsid w:val="0083032A"/>
    <w:rsid w:val="00830423"/>
    <w:rsid w:val="008312C1"/>
    <w:rsid w:val="0083149B"/>
    <w:rsid w:val="00831BC6"/>
    <w:rsid w:val="00831EF0"/>
    <w:rsid w:val="00841904"/>
    <w:rsid w:val="00841BCE"/>
    <w:rsid w:val="00843778"/>
    <w:rsid w:val="00845398"/>
    <w:rsid w:val="0084567F"/>
    <w:rsid w:val="00852D1C"/>
    <w:rsid w:val="008572B5"/>
    <w:rsid w:val="008572CA"/>
    <w:rsid w:val="00860EAF"/>
    <w:rsid w:val="008644A1"/>
    <w:rsid w:val="00866D54"/>
    <w:rsid w:val="00870F33"/>
    <w:rsid w:val="00871CF6"/>
    <w:rsid w:val="008753EC"/>
    <w:rsid w:val="00875CD0"/>
    <w:rsid w:val="008773A9"/>
    <w:rsid w:val="00881DCF"/>
    <w:rsid w:val="00882C56"/>
    <w:rsid w:val="0088300E"/>
    <w:rsid w:val="00885B23"/>
    <w:rsid w:val="008900DD"/>
    <w:rsid w:val="0089195C"/>
    <w:rsid w:val="008943B3"/>
    <w:rsid w:val="00895855"/>
    <w:rsid w:val="008963B4"/>
    <w:rsid w:val="008A178D"/>
    <w:rsid w:val="008A6CA2"/>
    <w:rsid w:val="008B63D7"/>
    <w:rsid w:val="008B6410"/>
    <w:rsid w:val="008C16FD"/>
    <w:rsid w:val="008C701A"/>
    <w:rsid w:val="008D0520"/>
    <w:rsid w:val="008D06A1"/>
    <w:rsid w:val="008D19F2"/>
    <w:rsid w:val="008D2A08"/>
    <w:rsid w:val="008D3597"/>
    <w:rsid w:val="008D4282"/>
    <w:rsid w:val="008D6861"/>
    <w:rsid w:val="008D68B9"/>
    <w:rsid w:val="008D7D08"/>
    <w:rsid w:val="008E45AA"/>
    <w:rsid w:val="008E5003"/>
    <w:rsid w:val="008E68B0"/>
    <w:rsid w:val="008E7265"/>
    <w:rsid w:val="008F24CD"/>
    <w:rsid w:val="008F30EB"/>
    <w:rsid w:val="008F35F6"/>
    <w:rsid w:val="008F6F80"/>
    <w:rsid w:val="00902DDB"/>
    <w:rsid w:val="0090706F"/>
    <w:rsid w:val="00907CC7"/>
    <w:rsid w:val="00910C44"/>
    <w:rsid w:val="0091537F"/>
    <w:rsid w:val="00915E60"/>
    <w:rsid w:val="00916813"/>
    <w:rsid w:val="00917255"/>
    <w:rsid w:val="00921FD1"/>
    <w:rsid w:val="0092290E"/>
    <w:rsid w:val="0092491C"/>
    <w:rsid w:val="00925F9A"/>
    <w:rsid w:val="00925FA9"/>
    <w:rsid w:val="00926D00"/>
    <w:rsid w:val="00933B17"/>
    <w:rsid w:val="00933D6F"/>
    <w:rsid w:val="0093419C"/>
    <w:rsid w:val="009425CB"/>
    <w:rsid w:val="00942F4F"/>
    <w:rsid w:val="00947380"/>
    <w:rsid w:val="00956311"/>
    <w:rsid w:val="00960A6C"/>
    <w:rsid w:val="0096177E"/>
    <w:rsid w:val="00972980"/>
    <w:rsid w:val="0097533E"/>
    <w:rsid w:val="00976165"/>
    <w:rsid w:val="0097752F"/>
    <w:rsid w:val="0097763B"/>
    <w:rsid w:val="009813B9"/>
    <w:rsid w:val="00982AA5"/>
    <w:rsid w:val="00983500"/>
    <w:rsid w:val="0099045D"/>
    <w:rsid w:val="00990488"/>
    <w:rsid w:val="00992538"/>
    <w:rsid w:val="00993536"/>
    <w:rsid w:val="009947CC"/>
    <w:rsid w:val="00996C3C"/>
    <w:rsid w:val="00997A69"/>
    <w:rsid w:val="009A78C0"/>
    <w:rsid w:val="009B0646"/>
    <w:rsid w:val="009B15E1"/>
    <w:rsid w:val="009B1871"/>
    <w:rsid w:val="009B2DC8"/>
    <w:rsid w:val="009B3098"/>
    <w:rsid w:val="009B3FAF"/>
    <w:rsid w:val="009B45D5"/>
    <w:rsid w:val="009B4BAD"/>
    <w:rsid w:val="009B5480"/>
    <w:rsid w:val="009B6A76"/>
    <w:rsid w:val="009C11E3"/>
    <w:rsid w:val="009C2481"/>
    <w:rsid w:val="009C2B9B"/>
    <w:rsid w:val="009C2D8A"/>
    <w:rsid w:val="009C48E7"/>
    <w:rsid w:val="009C5AA5"/>
    <w:rsid w:val="009D0632"/>
    <w:rsid w:val="009D48FA"/>
    <w:rsid w:val="009D5BEB"/>
    <w:rsid w:val="009D6137"/>
    <w:rsid w:val="009E1721"/>
    <w:rsid w:val="009E31BB"/>
    <w:rsid w:val="009E448B"/>
    <w:rsid w:val="009E506F"/>
    <w:rsid w:val="009E620C"/>
    <w:rsid w:val="009E6A85"/>
    <w:rsid w:val="009F38EC"/>
    <w:rsid w:val="009F5901"/>
    <w:rsid w:val="009F6D22"/>
    <w:rsid w:val="00A01124"/>
    <w:rsid w:val="00A02347"/>
    <w:rsid w:val="00A04F10"/>
    <w:rsid w:val="00A0573C"/>
    <w:rsid w:val="00A1177F"/>
    <w:rsid w:val="00A12CCE"/>
    <w:rsid w:val="00A16877"/>
    <w:rsid w:val="00A16D79"/>
    <w:rsid w:val="00A174B1"/>
    <w:rsid w:val="00A22A95"/>
    <w:rsid w:val="00A33FC8"/>
    <w:rsid w:val="00A357D6"/>
    <w:rsid w:val="00A42BE9"/>
    <w:rsid w:val="00A42CA9"/>
    <w:rsid w:val="00A4491C"/>
    <w:rsid w:val="00A452B6"/>
    <w:rsid w:val="00A47AEE"/>
    <w:rsid w:val="00A55E62"/>
    <w:rsid w:val="00A56538"/>
    <w:rsid w:val="00A5715C"/>
    <w:rsid w:val="00A577B0"/>
    <w:rsid w:val="00A57EA5"/>
    <w:rsid w:val="00A60C24"/>
    <w:rsid w:val="00A61A0C"/>
    <w:rsid w:val="00A63402"/>
    <w:rsid w:val="00A64B65"/>
    <w:rsid w:val="00A64FB5"/>
    <w:rsid w:val="00A70FFC"/>
    <w:rsid w:val="00A717B2"/>
    <w:rsid w:val="00A724C1"/>
    <w:rsid w:val="00A72C31"/>
    <w:rsid w:val="00A7784F"/>
    <w:rsid w:val="00A8458E"/>
    <w:rsid w:val="00A85656"/>
    <w:rsid w:val="00A86E87"/>
    <w:rsid w:val="00A90858"/>
    <w:rsid w:val="00A939B9"/>
    <w:rsid w:val="00A93A60"/>
    <w:rsid w:val="00A9407C"/>
    <w:rsid w:val="00A94D61"/>
    <w:rsid w:val="00A9546B"/>
    <w:rsid w:val="00AA04D0"/>
    <w:rsid w:val="00AA1B6C"/>
    <w:rsid w:val="00AA3D27"/>
    <w:rsid w:val="00AA3E7D"/>
    <w:rsid w:val="00AB15D1"/>
    <w:rsid w:val="00AB1D44"/>
    <w:rsid w:val="00AB2524"/>
    <w:rsid w:val="00AB3125"/>
    <w:rsid w:val="00AB6708"/>
    <w:rsid w:val="00AB6A91"/>
    <w:rsid w:val="00AC0038"/>
    <w:rsid w:val="00AC6A60"/>
    <w:rsid w:val="00AC6B3B"/>
    <w:rsid w:val="00AD6087"/>
    <w:rsid w:val="00AE2A66"/>
    <w:rsid w:val="00AE3BA4"/>
    <w:rsid w:val="00AE46C8"/>
    <w:rsid w:val="00AE4E7D"/>
    <w:rsid w:val="00AF16DB"/>
    <w:rsid w:val="00AF1773"/>
    <w:rsid w:val="00AF1E79"/>
    <w:rsid w:val="00AF41BE"/>
    <w:rsid w:val="00AF4C1C"/>
    <w:rsid w:val="00B00761"/>
    <w:rsid w:val="00B02015"/>
    <w:rsid w:val="00B0215A"/>
    <w:rsid w:val="00B046D5"/>
    <w:rsid w:val="00B05B9B"/>
    <w:rsid w:val="00B10983"/>
    <w:rsid w:val="00B1278E"/>
    <w:rsid w:val="00B1296F"/>
    <w:rsid w:val="00B14109"/>
    <w:rsid w:val="00B17390"/>
    <w:rsid w:val="00B20F0C"/>
    <w:rsid w:val="00B21CAA"/>
    <w:rsid w:val="00B2343D"/>
    <w:rsid w:val="00B2451F"/>
    <w:rsid w:val="00B26F1D"/>
    <w:rsid w:val="00B31B9B"/>
    <w:rsid w:val="00B32985"/>
    <w:rsid w:val="00B34CFC"/>
    <w:rsid w:val="00B35E17"/>
    <w:rsid w:val="00B36825"/>
    <w:rsid w:val="00B400C5"/>
    <w:rsid w:val="00B415C8"/>
    <w:rsid w:val="00B41B9B"/>
    <w:rsid w:val="00B4222A"/>
    <w:rsid w:val="00B45551"/>
    <w:rsid w:val="00B52532"/>
    <w:rsid w:val="00B52556"/>
    <w:rsid w:val="00B52F94"/>
    <w:rsid w:val="00B534DD"/>
    <w:rsid w:val="00B54EE4"/>
    <w:rsid w:val="00B551CE"/>
    <w:rsid w:val="00B552F8"/>
    <w:rsid w:val="00B5535C"/>
    <w:rsid w:val="00B622E2"/>
    <w:rsid w:val="00B629EE"/>
    <w:rsid w:val="00B66971"/>
    <w:rsid w:val="00B70DC2"/>
    <w:rsid w:val="00B719E8"/>
    <w:rsid w:val="00B720BE"/>
    <w:rsid w:val="00B7614C"/>
    <w:rsid w:val="00B77F2F"/>
    <w:rsid w:val="00B800F2"/>
    <w:rsid w:val="00B80256"/>
    <w:rsid w:val="00B82B50"/>
    <w:rsid w:val="00B84DD2"/>
    <w:rsid w:val="00B9024B"/>
    <w:rsid w:val="00B92ECB"/>
    <w:rsid w:val="00B95D11"/>
    <w:rsid w:val="00BA5776"/>
    <w:rsid w:val="00BA7A1A"/>
    <w:rsid w:val="00BC0965"/>
    <w:rsid w:val="00BC1812"/>
    <w:rsid w:val="00BC1B92"/>
    <w:rsid w:val="00BC5AB0"/>
    <w:rsid w:val="00BD0BD7"/>
    <w:rsid w:val="00BD2D8E"/>
    <w:rsid w:val="00BD649C"/>
    <w:rsid w:val="00BE014C"/>
    <w:rsid w:val="00BE0BCB"/>
    <w:rsid w:val="00BE5B58"/>
    <w:rsid w:val="00BE6986"/>
    <w:rsid w:val="00BE6C88"/>
    <w:rsid w:val="00BE6CB7"/>
    <w:rsid w:val="00BF230C"/>
    <w:rsid w:val="00BF47EB"/>
    <w:rsid w:val="00BF5079"/>
    <w:rsid w:val="00BF5F36"/>
    <w:rsid w:val="00BF759B"/>
    <w:rsid w:val="00C047B8"/>
    <w:rsid w:val="00C05850"/>
    <w:rsid w:val="00C07809"/>
    <w:rsid w:val="00C11910"/>
    <w:rsid w:val="00C131D3"/>
    <w:rsid w:val="00C1477D"/>
    <w:rsid w:val="00C2287C"/>
    <w:rsid w:val="00C24ABF"/>
    <w:rsid w:val="00C2513A"/>
    <w:rsid w:val="00C26724"/>
    <w:rsid w:val="00C2713C"/>
    <w:rsid w:val="00C27253"/>
    <w:rsid w:val="00C322FE"/>
    <w:rsid w:val="00C346D8"/>
    <w:rsid w:val="00C36E66"/>
    <w:rsid w:val="00C4382A"/>
    <w:rsid w:val="00C47268"/>
    <w:rsid w:val="00C5039E"/>
    <w:rsid w:val="00C53002"/>
    <w:rsid w:val="00C554A5"/>
    <w:rsid w:val="00C60596"/>
    <w:rsid w:val="00C63541"/>
    <w:rsid w:val="00C63A71"/>
    <w:rsid w:val="00C63BA9"/>
    <w:rsid w:val="00C722FB"/>
    <w:rsid w:val="00C82EA0"/>
    <w:rsid w:val="00C82EFE"/>
    <w:rsid w:val="00C8518A"/>
    <w:rsid w:val="00C86D4D"/>
    <w:rsid w:val="00C92A81"/>
    <w:rsid w:val="00C93FEC"/>
    <w:rsid w:val="00C96FCC"/>
    <w:rsid w:val="00CA10A8"/>
    <w:rsid w:val="00CA1B35"/>
    <w:rsid w:val="00CA3061"/>
    <w:rsid w:val="00CA31C5"/>
    <w:rsid w:val="00CA398B"/>
    <w:rsid w:val="00CA5734"/>
    <w:rsid w:val="00CA7798"/>
    <w:rsid w:val="00CB1463"/>
    <w:rsid w:val="00CB1808"/>
    <w:rsid w:val="00CB1E2C"/>
    <w:rsid w:val="00CB4A84"/>
    <w:rsid w:val="00CB4DB7"/>
    <w:rsid w:val="00CB5DE9"/>
    <w:rsid w:val="00CC004F"/>
    <w:rsid w:val="00CD1021"/>
    <w:rsid w:val="00CD27A7"/>
    <w:rsid w:val="00CD38E6"/>
    <w:rsid w:val="00CE2B6A"/>
    <w:rsid w:val="00CE6E4C"/>
    <w:rsid w:val="00CF0BDD"/>
    <w:rsid w:val="00CF252E"/>
    <w:rsid w:val="00CF6C2C"/>
    <w:rsid w:val="00CF729A"/>
    <w:rsid w:val="00CF7EA2"/>
    <w:rsid w:val="00D0256F"/>
    <w:rsid w:val="00D0382E"/>
    <w:rsid w:val="00D06ECB"/>
    <w:rsid w:val="00D073EC"/>
    <w:rsid w:val="00D0785F"/>
    <w:rsid w:val="00D1157E"/>
    <w:rsid w:val="00D1202B"/>
    <w:rsid w:val="00D12951"/>
    <w:rsid w:val="00D15F8B"/>
    <w:rsid w:val="00D16DE6"/>
    <w:rsid w:val="00D17077"/>
    <w:rsid w:val="00D202FE"/>
    <w:rsid w:val="00D216B5"/>
    <w:rsid w:val="00D2215F"/>
    <w:rsid w:val="00D24883"/>
    <w:rsid w:val="00D25638"/>
    <w:rsid w:val="00D273C2"/>
    <w:rsid w:val="00D277A0"/>
    <w:rsid w:val="00D3469C"/>
    <w:rsid w:val="00D4279F"/>
    <w:rsid w:val="00D45BB5"/>
    <w:rsid w:val="00D46240"/>
    <w:rsid w:val="00D46AA1"/>
    <w:rsid w:val="00D53270"/>
    <w:rsid w:val="00D53E5D"/>
    <w:rsid w:val="00D547AD"/>
    <w:rsid w:val="00D560FD"/>
    <w:rsid w:val="00D5745C"/>
    <w:rsid w:val="00D60106"/>
    <w:rsid w:val="00D608D6"/>
    <w:rsid w:val="00D621BE"/>
    <w:rsid w:val="00D64096"/>
    <w:rsid w:val="00D64CAA"/>
    <w:rsid w:val="00D66791"/>
    <w:rsid w:val="00D75BCD"/>
    <w:rsid w:val="00D802ED"/>
    <w:rsid w:val="00D80BB4"/>
    <w:rsid w:val="00D8102A"/>
    <w:rsid w:val="00D81327"/>
    <w:rsid w:val="00D82E08"/>
    <w:rsid w:val="00D83EAB"/>
    <w:rsid w:val="00D860C8"/>
    <w:rsid w:val="00D87052"/>
    <w:rsid w:val="00D87D12"/>
    <w:rsid w:val="00D957F5"/>
    <w:rsid w:val="00D96C4F"/>
    <w:rsid w:val="00DA4203"/>
    <w:rsid w:val="00DA5205"/>
    <w:rsid w:val="00DA6311"/>
    <w:rsid w:val="00DB0B7A"/>
    <w:rsid w:val="00DB22C2"/>
    <w:rsid w:val="00DB47F3"/>
    <w:rsid w:val="00DC46E5"/>
    <w:rsid w:val="00DD36D3"/>
    <w:rsid w:val="00DD3928"/>
    <w:rsid w:val="00DD6BD7"/>
    <w:rsid w:val="00DE05ED"/>
    <w:rsid w:val="00DE3E67"/>
    <w:rsid w:val="00DF276D"/>
    <w:rsid w:val="00DF45AD"/>
    <w:rsid w:val="00E0204F"/>
    <w:rsid w:val="00E05F0A"/>
    <w:rsid w:val="00E076C3"/>
    <w:rsid w:val="00E100A7"/>
    <w:rsid w:val="00E17DA4"/>
    <w:rsid w:val="00E21922"/>
    <w:rsid w:val="00E2278B"/>
    <w:rsid w:val="00E22F9E"/>
    <w:rsid w:val="00E23528"/>
    <w:rsid w:val="00E24FA1"/>
    <w:rsid w:val="00E255BD"/>
    <w:rsid w:val="00E27D6C"/>
    <w:rsid w:val="00E3339D"/>
    <w:rsid w:val="00E37BAA"/>
    <w:rsid w:val="00E37D41"/>
    <w:rsid w:val="00E43682"/>
    <w:rsid w:val="00E50D52"/>
    <w:rsid w:val="00E53EB3"/>
    <w:rsid w:val="00E70892"/>
    <w:rsid w:val="00E74E12"/>
    <w:rsid w:val="00E75F96"/>
    <w:rsid w:val="00E76E91"/>
    <w:rsid w:val="00E77713"/>
    <w:rsid w:val="00E8493F"/>
    <w:rsid w:val="00E85452"/>
    <w:rsid w:val="00EA21EE"/>
    <w:rsid w:val="00EA7520"/>
    <w:rsid w:val="00EB2ECC"/>
    <w:rsid w:val="00EB71B9"/>
    <w:rsid w:val="00EC12E3"/>
    <w:rsid w:val="00EC16C5"/>
    <w:rsid w:val="00EC19FF"/>
    <w:rsid w:val="00EC26A2"/>
    <w:rsid w:val="00EC71A3"/>
    <w:rsid w:val="00EC7C37"/>
    <w:rsid w:val="00EC7E93"/>
    <w:rsid w:val="00ED3325"/>
    <w:rsid w:val="00ED334D"/>
    <w:rsid w:val="00ED5F23"/>
    <w:rsid w:val="00ED6606"/>
    <w:rsid w:val="00ED6B34"/>
    <w:rsid w:val="00EE1448"/>
    <w:rsid w:val="00EE24FC"/>
    <w:rsid w:val="00EF014D"/>
    <w:rsid w:val="00EF1092"/>
    <w:rsid w:val="00EF24E1"/>
    <w:rsid w:val="00EF6E1E"/>
    <w:rsid w:val="00F0013E"/>
    <w:rsid w:val="00F0147B"/>
    <w:rsid w:val="00F01E92"/>
    <w:rsid w:val="00F026AF"/>
    <w:rsid w:val="00F02804"/>
    <w:rsid w:val="00F03AD6"/>
    <w:rsid w:val="00F043AA"/>
    <w:rsid w:val="00F07165"/>
    <w:rsid w:val="00F11E7C"/>
    <w:rsid w:val="00F137CD"/>
    <w:rsid w:val="00F14A1F"/>
    <w:rsid w:val="00F17D4A"/>
    <w:rsid w:val="00F2399C"/>
    <w:rsid w:val="00F27273"/>
    <w:rsid w:val="00F30372"/>
    <w:rsid w:val="00F33BC2"/>
    <w:rsid w:val="00F351C3"/>
    <w:rsid w:val="00F40016"/>
    <w:rsid w:val="00F428CE"/>
    <w:rsid w:val="00F44125"/>
    <w:rsid w:val="00F50C01"/>
    <w:rsid w:val="00F55A2F"/>
    <w:rsid w:val="00F619CD"/>
    <w:rsid w:val="00F61A5E"/>
    <w:rsid w:val="00F67A62"/>
    <w:rsid w:val="00F704CF"/>
    <w:rsid w:val="00F70BFF"/>
    <w:rsid w:val="00F74183"/>
    <w:rsid w:val="00F777A1"/>
    <w:rsid w:val="00F87C40"/>
    <w:rsid w:val="00F95390"/>
    <w:rsid w:val="00F96945"/>
    <w:rsid w:val="00F96EE7"/>
    <w:rsid w:val="00F97759"/>
    <w:rsid w:val="00F97C84"/>
    <w:rsid w:val="00FA059A"/>
    <w:rsid w:val="00FA4DA2"/>
    <w:rsid w:val="00FA66CF"/>
    <w:rsid w:val="00FA7CB5"/>
    <w:rsid w:val="00FB1B95"/>
    <w:rsid w:val="00FB69E9"/>
    <w:rsid w:val="00FB6E8A"/>
    <w:rsid w:val="00FC148F"/>
    <w:rsid w:val="00FC15E1"/>
    <w:rsid w:val="00FC1C75"/>
    <w:rsid w:val="00FC7B35"/>
    <w:rsid w:val="00FD0C0F"/>
    <w:rsid w:val="00FD1D50"/>
    <w:rsid w:val="00FE1A56"/>
    <w:rsid w:val="00FE4A2B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2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075324"/>
    <w:pPr>
      <w:keepNext w:val="0"/>
      <w:widowControl/>
      <w:tabs>
        <w:tab w:val="right" w:leader="dot" w:pos="10080"/>
      </w:tabs>
      <w:overflowPunct w:val="0"/>
      <w:spacing w:before="240" w:line="240" w:lineRule="auto"/>
      <w:ind w:firstLine="284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AB1D44"/>
    <w:rPr>
      <w:rFonts w:ascii="Arial Unicode MS" w:hAnsi="Century"/>
    </w:rPr>
  </w:style>
  <w:style w:type="character" w:styleId="af5">
    <w:name w:val="FollowedHyperlink"/>
    <w:basedOn w:val="a2"/>
    <w:semiHidden/>
    <w:unhideWhenUsed/>
    <w:rsid w:val="000143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075324"/>
    <w:pPr>
      <w:keepNext w:val="0"/>
      <w:widowControl/>
      <w:tabs>
        <w:tab w:val="right" w:leader="dot" w:pos="10080"/>
      </w:tabs>
      <w:overflowPunct w:val="0"/>
      <w:spacing w:before="240" w:line="240" w:lineRule="auto"/>
      <w:ind w:firstLine="284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AB1D44"/>
    <w:rPr>
      <w:rFonts w:ascii="Arial Unicode MS" w:hAnsi="Century"/>
    </w:rPr>
  </w:style>
  <w:style w:type="character" w:styleId="af5">
    <w:name w:val="FollowedHyperlink"/>
    <w:basedOn w:val="a2"/>
    <w:semiHidden/>
    <w:unhideWhenUsed/>
    <w:rsid w:val="000143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9.bin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oleObject" Target="embeddings/oleObject2.bin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tpnet.twport.com.tw/" TargetMode="External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image" Target="media/image15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oleObject" Target="embeddings/oleObject6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test-tpnet.twport.com.tw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oleObject" Target="embeddings/oleObject8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MC\tobeflow.do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1D7932943842C640BE5AB8DBFAAC7368" ma:contentTypeVersion="0" ma:contentTypeDescription="建立新的文件。" ma:contentTypeScope="" ma:versionID="45d74d9f60063608212d655aba56a9a4">
  <xsd:schema xmlns:xsd="http://www.w3.org/2001/XMLSchema" xmlns:p="http://schemas.microsoft.com/office/2006/metadata/properties" targetNamespace="http://schemas.microsoft.com/office/2006/metadata/properties" ma:root="true" ma:fieldsID="b8ca951d90cafeb83d4a03d140f1ba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 ma:readOnly="true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8BC90-DDC3-45F1-990C-91326984BB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54D3C7-AE18-4D2A-B5EC-B0B7E5E8D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7A790D-4294-4E49-A726-A4E763098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4E1BE3C-7561-461E-B078-C647AC7A1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tobeflow.doc.dot</Template>
  <TotalTime>0</TotalTime>
  <Pages>12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KUT document</vt:lpstr>
    </vt:vector>
  </TitlesOfParts>
  <Company>CHT</Company>
  <LinksUpToDate>false</LinksUpToDate>
  <CharactersWithSpaces>3889</CharactersWithSpaces>
  <SharedDoc>false</SharedDoc>
  <HLinks>
    <vt:vector size="12" baseType="variant"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_Toc431992792</vt:lpwstr>
      </vt:variant>
      <vt:variant>
        <vt:i4>6881296</vt:i4>
      </vt:variant>
      <vt:variant>
        <vt:i4>-1</vt:i4>
      </vt:variant>
      <vt:variant>
        <vt:i4>2073</vt:i4>
      </vt:variant>
      <vt:variant>
        <vt:i4>1</vt:i4>
      </vt:variant>
      <vt:variant>
        <vt:lpwstr>C:\Project\Arthur Andersen\Logos\AA\O_60_bw.bmp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港棧系統</dc:subject>
  <dc:creator>CHT-Chuck</dc:creator>
  <cp:keywords>Draft</cp:keywords>
  <dc:description>Attachments</dc:description>
  <cp:lastModifiedBy>user</cp:lastModifiedBy>
  <cp:revision>2</cp:revision>
  <cp:lastPrinted>2001-06-13T05:46:00Z</cp:lastPrinted>
  <dcterms:created xsi:type="dcterms:W3CDTF">2016-07-05T07:38:00Z</dcterms:created>
  <dcterms:modified xsi:type="dcterms:W3CDTF">2016-07-05T07:38:00Z</dcterms:modified>
  <cp:category>1.0</cp:category>
</cp:coreProperties>
</file>